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838" w:rsidRPr="00BE64B0" w:rsidRDefault="00505838" w:rsidP="000F55F8">
      <w:pPr>
        <w:spacing w:after="0" w:line="240" w:lineRule="auto"/>
        <w:jc w:val="both"/>
        <w:rPr>
          <w:rFonts w:ascii="Times New Roman" w:hAnsi="Times New Roman"/>
          <w:sz w:val="28"/>
          <w:szCs w:val="28"/>
          <w:lang w:val="uk-UA"/>
        </w:rPr>
      </w:pPr>
    </w:p>
    <w:tbl>
      <w:tblPr>
        <w:tblW w:w="0" w:type="auto"/>
        <w:tblInd w:w="108" w:type="dxa"/>
        <w:tblLook w:val="00A0"/>
      </w:tblPr>
      <w:tblGrid>
        <w:gridCol w:w="6578"/>
        <w:gridCol w:w="3070"/>
      </w:tblGrid>
      <w:tr w:rsidR="00505838" w:rsidRPr="001E5144" w:rsidTr="00CC07DA">
        <w:tc>
          <w:tcPr>
            <w:tcW w:w="6663" w:type="dxa"/>
          </w:tcPr>
          <w:p w:rsidR="00505838" w:rsidRPr="00BE64B0" w:rsidRDefault="00505838" w:rsidP="00706370">
            <w:pPr>
              <w:spacing w:after="0" w:line="240" w:lineRule="auto"/>
              <w:ind w:firstLine="720"/>
              <w:jc w:val="both"/>
              <w:rPr>
                <w:rFonts w:ascii="Times New Roman" w:hAnsi="Times New Roman"/>
                <w:sz w:val="24"/>
                <w:szCs w:val="24"/>
                <w:lang w:val="uk-UA"/>
              </w:rPr>
            </w:pPr>
          </w:p>
        </w:tc>
        <w:tc>
          <w:tcPr>
            <w:tcW w:w="3083" w:type="dxa"/>
          </w:tcPr>
          <w:p w:rsidR="00505838" w:rsidRPr="001E5144" w:rsidRDefault="00505838" w:rsidP="00706370">
            <w:pPr>
              <w:spacing w:after="0" w:line="240" w:lineRule="auto"/>
              <w:jc w:val="both"/>
              <w:rPr>
                <w:rFonts w:ascii="Times New Roman" w:hAnsi="Times New Roman"/>
                <w:b/>
                <w:sz w:val="24"/>
                <w:szCs w:val="24"/>
                <w:lang w:val="uk-UA"/>
              </w:rPr>
            </w:pPr>
            <w:r w:rsidRPr="001E5144">
              <w:rPr>
                <w:rFonts w:ascii="Times New Roman" w:hAnsi="Times New Roman"/>
                <w:b/>
                <w:sz w:val="24"/>
                <w:szCs w:val="24"/>
                <w:lang w:val="uk-UA"/>
              </w:rPr>
              <w:t>ЗАТВЕРДЖЕНО</w:t>
            </w:r>
          </w:p>
          <w:p w:rsidR="00505838" w:rsidRPr="001E5144" w:rsidRDefault="00505838" w:rsidP="00706370">
            <w:pPr>
              <w:spacing w:after="0" w:line="240" w:lineRule="auto"/>
              <w:rPr>
                <w:rFonts w:ascii="Times New Roman" w:hAnsi="Times New Roman"/>
                <w:sz w:val="24"/>
                <w:szCs w:val="24"/>
                <w:lang w:val="uk-UA"/>
              </w:rPr>
            </w:pPr>
            <w:r w:rsidRPr="001E5144">
              <w:rPr>
                <w:rFonts w:ascii="Times New Roman" w:hAnsi="Times New Roman"/>
                <w:sz w:val="24"/>
                <w:szCs w:val="24"/>
                <w:lang w:val="uk-UA"/>
              </w:rPr>
              <w:t xml:space="preserve">рішення виконавчого </w:t>
            </w:r>
          </w:p>
          <w:p w:rsidR="00505838" w:rsidRPr="001E5144" w:rsidRDefault="00505838" w:rsidP="00706370">
            <w:pPr>
              <w:spacing w:after="0" w:line="240" w:lineRule="auto"/>
              <w:rPr>
                <w:rFonts w:ascii="Times New Roman" w:hAnsi="Times New Roman"/>
                <w:sz w:val="24"/>
                <w:szCs w:val="24"/>
                <w:lang w:val="uk-UA"/>
              </w:rPr>
            </w:pPr>
            <w:r w:rsidRPr="001E5144">
              <w:rPr>
                <w:rFonts w:ascii="Times New Roman" w:hAnsi="Times New Roman"/>
                <w:sz w:val="24"/>
                <w:szCs w:val="24"/>
                <w:lang w:val="uk-UA"/>
              </w:rPr>
              <w:t>комітету Кіцманської міської ради</w:t>
            </w:r>
          </w:p>
          <w:p w:rsidR="00505838" w:rsidRPr="001E5144" w:rsidRDefault="00505838" w:rsidP="00706370">
            <w:pPr>
              <w:spacing w:after="0" w:line="240" w:lineRule="auto"/>
              <w:rPr>
                <w:rFonts w:ascii="Times New Roman" w:hAnsi="Times New Roman"/>
                <w:sz w:val="24"/>
                <w:szCs w:val="24"/>
                <w:lang w:val="uk-UA"/>
              </w:rPr>
            </w:pPr>
            <w:r w:rsidRPr="001E5144">
              <w:rPr>
                <w:rFonts w:ascii="Times New Roman" w:hAnsi="Times New Roman"/>
                <w:sz w:val="24"/>
                <w:szCs w:val="24"/>
                <w:lang w:val="uk-UA"/>
              </w:rPr>
              <w:t>від 25.09.2026р. № 389/9</w:t>
            </w:r>
          </w:p>
          <w:p w:rsidR="00505838" w:rsidRPr="00BE64B0" w:rsidRDefault="00505838" w:rsidP="00706370">
            <w:pPr>
              <w:spacing w:after="0" w:line="240" w:lineRule="auto"/>
              <w:ind w:firstLine="720"/>
              <w:jc w:val="both"/>
              <w:rPr>
                <w:rFonts w:ascii="Times New Roman" w:hAnsi="Times New Roman"/>
                <w:sz w:val="28"/>
                <w:lang w:val="uk-UA"/>
              </w:rPr>
            </w:pPr>
          </w:p>
        </w:tc>
      </w:tr>
    </w:tbl>
    <w:p w:rsidR="00505838" w:rsidRPr="00BE64B0" w:rsidRDefault="00505838" w:rsidP="000F55F8">
      <w:pPr>
        <w:spacing w:after="0" w:line="240" w:lineRule="auto"/>
        <w:jc w:val="both"/>
        <w:rPr>
          <w:rFonts w:ascii="Times New Roman" w:hAnsi="Times New Roman"/>
          <w:sz w:val="28"/>
          <w:szCs w:val="28"/>
          <w:lang w:val="uk-UA"/>
        </w:rPr>
      </w:pPr>
    </w:p>
    <w:p w:rsidR="00505838" w:rsidRPr="001E5144" w:rsidRDefault="00505838" w:rsidP="00706370">
      <w:pPr>
        <w:spacing w:after="0" w:line="240" w:lineRule="auto"/>
        <w:jc w:val="center"/>
        <w:rPr>
          <w:rFonts w:ascii="Times New Roman" w:hAnsi="Times New Roman"/>
          <w:b/>
          <w:sz w:val="24"/>
          <w:szCs w:val="24"/>
          <w:lang w:val="uk-UA"/>
        </w:rPr>
      </w:pPr>
      <w:r w:rsidRPr="001E5144">
        <w:rPr>
          <w:rFonts w:ascii="Times New Roman" w:hAnsi="Times New Roman"/>
          <w:b/>
          <w:sz w:val="24"/>
          <w:szCs w:val="24"/>
          <w:lang w:val="uk-UA"/>
        </w:rPr>
        <w:t>ПОЛОЖЕННЯ</w:t>
      </w:r>
    </w:p>
    <w:p w:rsidR="00505838" w:rsidRPr="001E5144" w:rsidRDefault="00505838" w:rsidP="00706370">
      <w:pPr>
        <w:spacing w:after="0" w:line="240" w:lineRule="auto"/>
        <w:jc w:val="center"/>
        <w:rPr>
          <w:rFonts w:ascii="Times New Roman" w:hAnsi="Times New Roman"/>
          <w:b/>
          <w:sz w:val="24"/>
          <w:szCs w:val="24"/>
          <w:lang w:val="uk-UA"/>
        </w:rPr>
      </w:pPr>
      <w:r w:rsidRPr="001E5144">
        <w:rPr>
          <w:rFonts w:ascii="Times New Roman" w:hAnsi="Times New Roman"/>
          <w:b/>
          <w:sz w:val="24"/>
          <w:szCs w:val="24"/>
          <w:lang w:val="uk-UA"/>
        </w:rPr>
        <w:t xml:space="preserve">про </w:t>
      </w:r>
      <w:r w:rsidRPr="001E5144">
        <w:rPr>
          <w:rFonts w:ascii="Times New Roman" w:hAnsi="Times New Roman"/>
          <w:b/>
          <w:bCs/>
          <w:sz w:val="24"/>
          <w:szCs w:val="24"/>
          <w:lang w:val="uk-UA"/>
        </w:rPr>
        <w:t>про функціонування офіційного</w:t>
      </w:r>
      <w:r w:rsidRPr="001E5144">
        <w:rPr>
          <w:rFonts w:ascii="Times New Roman" w:hAnsi="Times New Roman"/>
          <w:b/>
          <w:bCs/>
          <w:sz w:val="24"/>
          <w:szCs w:val="24"/>
        </w:rPr>
        <w:t> </w:t>
      </w:r>
      <w:r w:rsidRPr="001E5144">
        <w:rPr>
          <w:rFonts w:ascii="Times New Roman" w:hAnsi="Times New Roman"/>
          <w:b/>
          <w:sz w:val="24"/>
          <w:szCs w:val="24"/>
          <w:lang w:val="uk-UA"/>
        </w:rPr>
        <w:t xml:space="preserve"> веб-сайт Кіцманської міської ради</w:t>
      </w:r>
    </w:p>
    <w:p w:rsidR="00505838" w:rsidRPr="001E5144" w:rsidRDefault="00505838" w:rsidP="00706370">
      <w:pPr>
        <w:spacing w:after="0" w:line="240" w:lineRule="auto"/>
        <w:jc w:val="center"/>
        <w:rPr>
          <w:rFonts w:ascii="Times New Roman" w:hAnsi="Times New Roman"/>
          <w:b/>
          <w:sz w:val="24"/>
          <w:szCs w:val="24"/>
          <w:lang w:val="uk-UA"/>
        </w:rPr>
      </w:pPr>
      <w:r w:rsidRPr="001E5144">
        <w:rPr>
          <w:rFonts w:ascii="Times New Roman" w:hAnsi="Times New Roman"/>
          <w:b/>
          <w:sz w:val="24"/>
          <w:szCs w:val="24"/>
          <w:lang w:val="uk-UA"/>
        </w:rPr>
        <w:t>у інформаційній мережі Інтернет</w:t>
      </w:r>
    </w:p>
    <w:p w:rsidR="00505838" w:rsidRPr="001E5144" w:rsidRDefault="00505838" w:rsidP="008F1906">
      <w:pPr>
        <w:spacing w:after="0" w:line="240" w:lineRule="auto"/>
        <w:jc w:val="center"/>
        <w:rPr>
          <w:rFonts w:ascii="Times New Roman" w:hAnsi="Times New Roman"/>
          <w:b/>
          <w:sz w:val="24"/>
          <w:szCs w:val="24"/>
          <w:lang w:val="uk-UA"/>
        </w:rPr>
      </w:pPr>
    </w:p>
    <w:p w:rsidR="00505838" w:rsidRPr="001E5144" w:rsidRDefault="00505838" w:rsidP="00A30C91">
      <w:pPr>
        <w:spacing w:after="0" w:line="240" w:lineRule="auto"/>
        <w:jc w:val="center"/>
        <w:rPr>
          <w:rFonts w:ascii="Times New Roman" w:hAnsi="Times New Roman"/>
          <w:b/>
          <w:sz w:val="24"/>
          <w:szCs w:val="24"/>
          <w:lang w:val="uk-UA"/>
        </w:rPr>
      </w:pPr>
      <w:r w:rsidRPr="001E5144">
        <w:rPr>
          <w:rFonts w:ascii="Times New Roman" w:hAnsi="Times New Roman"/>
          <w:b/>
          <w:sz w:val="24"/>
          <w:szCs w:val="24"/>
          <w:lang w:val="uk-UA"/>
        </w:rPr>
        <w:t>І. Загальні положення</w:t>
      </w:r>
    </w:p>
    <w:p w:rsidR="00505838" w:rsidRPr="001E5144" w:rsidRDefault="00505838" w:rsidP="00A30C91">
      <w:pPr>
        <w:spacing w:after="0" w:line="240" w:lineRule="auto"/>
        <w:jc w:val="center"/>
        <w:rPr>
          <w:rFonts w:ascii="Times New Roman" w:hAnsi="Times New Roman"/>
          <w:b/>
          <w:sz w:val="24"/>
          <w:szCs w:val="24"/>
          <w:lang w:val="uk-UA"/>
        </w:rPr>
      </w:pPr>
    </w:p>
    <w:p w:rsidR="00505838" w:rsidRPr="001E5144" w:rsidRDefault="00505838" w:rsidP="00DF2D43">
      <w:pPr>
        <w:pStyle w:val="NormalWeb"/>
        <w:ind w:firstLine="709"/>
        <w:jc w:val="both"/>
        <w:textAlignment w:val="baseline"/>
        <w:rPr>
          <w:szCs w:val="24"/>
          <w:lang w:val="uk-UA"/>
        </w:rPr>
      </w:pPr>
      <w:bookmarkStart w:id="0" w:name="n19"/>
      <w:bookmarkEnd w:id="0"/>
      <w:r w:rsidRPr="001E5144">
        <w:rPr>
          <w:szCs w:val="24"/>
          <w:lang w:val="uk-UA"/>
        </w:rPr>
        <w:t>1.1. Це Положення розроблено відповідно до </w:t>
      </w:r>
      <w:hyperlink r:id="rId5" w:tgtFrame="_blank" w:history="1">
        <w:r w:rsidRPr="001E5144">
          <w:rPr>
            <w:szCs w:val="24"/>
            <w:lang w:val="uk-UA"/>
          </w:rPr>
          <w:t>Конституції України</w:t>
        </w:r>
      </w:hyperlink>
      <w:r w:rsidRPr="001E5144">
        <w:rPr>
          <w:szCs w:val="24"/>
          <w:lang w:val="uk-UA"/>
        </w:rPr>
        <w:t>, законів України  </w:t>
      </w:r>
      <w:hyperlink r:id="rId6" w:tgtFrame="_blank" w:history="1">
        <w:r w:rsidRPr="001E5144">
          <w:rPr>
            <w:szCs w:val="24"/>
            <w:lang w:val="uk-UA"/>
          </w:rPr>
          <w:t>«Про інформацію</w:t>
        </w:r>
      </w:hyperlink>
      <w:r w:rsidRPr="001E5144">
        <w:rPr>
          <w:szCs w:val="24"/>
          <w:lang w:val="uk-UA"/>
        </w:rPr>
        <w:t>», </w:t>
      </w:r>
      <w:hyperlink r:id="rId7" w:tgtFrame="_blank" w:history="1">
        <w:r w:rsidRPr="001E5144">
          <w:rPr>
            <w:szCs w:val="24"/>
            <w:lang w:val="uk-UA"/>
          </w:rPr>
          <w:t>«Про доступ до публічної інформації</w:t>
        </w:r>
      </w:hyperlink>
      <w:r w:rsidRPr="001E5144">
        <w:rPr>
          <w:szCs w:val="24"/>
          <w:lang w:val="uk-UA"/>
        </w:rPr>
        <w:t>», </w:t>
      </w:r>
      <w:hyperlink r:id="rId8" w:tgtFrame="_blank" w:history="1">
        <w:r w:rsidRPr="001E5144">
          <w:rPr>
            <w:szCs w:val="24"/>
            <w:lang w:val="uk-UA"/>
          </w:rPr>
          <w:t>«Про звернення громадян</w:t>
        </w:r>
      </w:hyperlink>
      <w:r w:rsidRPr="001E5144">
        <w:rPr>
          <w:szCs w:val="24"/>
          <w:lang w:val="uk-UA"/>
        </w:rPr>
        <w:t>», </w:t>
      </w:r>
      <w:hyperlink r:id="rId9" w:tgtFrame="_blank" w:history="1">
        <w:r w:rsidRPr="001E5144">
          <w:rPr>
            <w:szCs w:val="24"/>
            <w:lang w:val="uk-UA"/>
          </w:rPr>
          <w:t>«Про захист інформації в інформаційно-комунікаційних системах</w:t>
        </w:r>
      </w:hyperlink>
      <w:r w:rsidRPr="001E5144">
        <w:rPr>
          <w:szCs w:val="24"/>
          <w:lang w:val="uk-UA"/>
        </w:rPr>
        <w:t>», Указу Президента України від 01.08.2002 №683/2002 «Про додаткові заходи щодо забезпечення відкритості у діяльності органів державної влади», постанов Кабінету Міністрів України від 04.01.2002 №3 «Про Порядок оприлюднення у мережі Інтернет інформації про діяльність органів виконавчої влади» (із змінами),  від 29.08.2002 № 1302, «Про заходи щодо подальшого забезпечення відкритості у діяльності органів виконавчої влади», від 12.06.2019 р. № 493 «Про внесення змін до деяких постанов Кабінету Міністрів України щодо функціонування офіційних веб-сайтів органів виконавчої влади», розпорядження Кабінету Міністрів України від 22.08.2018 «Про затвердження плану заходів з реалізації Концепції розвитку електронного урядування в Україні», спільного наказу Державного комітету інформаційної політики, телебачення і радіомовлення України, Державного комітету зв’язку та інформатизації України від 25.11.2002 №327/225 «</w:t>
      </w:r>
      <w:r w:rsidRPr="001E5144">
        <w:rPr>
          <w:szCs w:val="24"/>
          <w:shd w:val="clear" w:color="auto" w:fill="FFFFFF"/>
          <w:lang w:val="uk-UA"/>
        </w:rPr>
        <w:t>Про затвердження Порядку інформаційного наповнення та технічного забезпечення Єдиного веб-порталу органів виконавчої влади та Порядку функціонування веб-сайтів органів виконавчої влади</w:t>
      </w:r>
      <w:r w:rsidRPr="001E5144">
        <w:rPr>
          <w:szCs w:val="24"/>
          <w:lang w:val="uk-UA"/>
        </w:rPr>
        <w:t>», зареєстрованого в Міністерстві юстиції України 22.12.2002 за №1021/7309, інших законодавчих актів України,  визначає статус офіційного веб-сайту Кіцманської міської ради як інформаційного ресурсу, а також порядок подання, опрацювання та оприлюднення інформаційних матеріалів про діяльність міської ради, її виконавчих органів, структурних підрозділів, комунальних підприємств, установ та організацій на офіційному вебсайті, процедуру та періодичність розміщення оперативної інформації для інформування широкого кола населення про найважливіші події у суспільно-політичному та соціально-економічному житті громади.</w:t>
      </w:r>
    </w:p>
    <w:p w:rsidR="00505838" w:rsidRPr="001E5144" w:rsidRDefault="00505838" w:rsidP="005309ED">
      <w:pPr>
        <w:pStyle w:val="NormalWeb"/>
        <w:shd w:val="clear" w:color="auto" w:fill="FFFFFF"/>
        <w:spacing w:before="0" w:beforeAutospacing="0" w:after="0" w:afterAutospacing="0"/>
        <w:ind w:firstLine="709"/>
        <w:jc w:val="both"/>
        <w:textAlignment w:val="baseline"/>
        <w:rPr>
          <w:szCs w:val="24"/>
          <w:lang w:val="uk-UA"/>
        </w:rPr>
      </w:pPr>
    </w:p>
    <w:p w:rsidR="00505838" w:rsidRPr="001E5144" w:rsidRDefault="00505838" w:rsidP="00DF2D43">
      <w:pPr>
        <w:pStyle w:val="NormalWeb"/>
        <w:ind w:firstLine="709"/>
        <w:textAlignment w:val="baseline"/>
        <w:rPr>
          <w:szCs w:val="24"/>
          <w:lang w:val="uk-UA"/>
        </w:rPr>
      </w:pPr>
      <w:r w:rsidRPr="001E5144">
        <w:rPr>
          <w:szCs w:val="24"/>
          <w:lang w:val="uk-UA"/>
        </w:rPr>
        <w:t>1.2. Дія цього Положення поширюється на:</w:t>
      </w:r>
    </w:p>
    <w:p w:rsidR="00505838" w:rsidRPr="001E5144" w:rsidRDefault="00505838" w:rsidP="00DF2D43">
      <w:pPr>
        <w:pStyle w:val="NormalWeb"/>
        <w:ind w:firstLine="709"/>
        <w:textAlignment w:val="baseline"/>
        <w:rPr>
          <w:szCs w:val="24"/>
          <w:lang w:val="uk-UA"/>
        </w:rPr>
      </w:pPr>
      <w:r w:rsidRPr="001E5144">
        <w:rPr>
          <w:szCs w:val="24"/>
          <w:lang w:val="uk-UA"/>
        </w:rPr>
        <w:t>1. офіційний веб-сайт Кіцманської міської ради;</w:t>
      </w:r>
    </w:p>
    <w:p w:rsidR="00505838" w:rsidRPr="001E5144" w:rsidRDefault="00505838" w:rsidP="00DF2D43">
      <w:pPr>
        <w:pStyle w:val="NormalWeb"/>
        <w:ind w:firstLine="709"/>
        <w:textAlignment w:val="baseline"/>
        <w:rPr>
          <w:szCs w:val="24"/>
          <w:lang w:val="uk-UA"/>
        </w:rPr>
      </w:pPr>
      <w:r w:rsidRPr="001E5144">
        <w:rPr>
          <w:szCs w:val="24"/>
        </w:rPr>
        <w:t>2. офіційні сторінки/канали міської ради у соціальних мережах;</w:t>
      </w:r>
    </w:p>
    <w:p w:rsidR="00505838" w:rsidRPr="001E5144" w:rsidRDefault="00505838" w:rsidP="00DF2D43">
      <w:pPr>
        <w:pStyle w:val="NormalWeb"/>
        <w:ind w:firstLine="709"/>
        <w:textAlignment w:val="baseline"/>
        <w:rPr>
          <w:szCs w:val="24"/>
          <w:lang w:val="uk-UA"/>
        </w:rPr>
      </w:pPr>
      <w:r w:rsidRPr="001E5144">
        <w:rPr>
          <w:szCs w:val="24"/>
          <w:lang w:val="uk-UA"/>
        </w:rPr>
        <w:t>3. посадових осіб і працівників суб’єктів подання, які готують та подають інформаційні матеріали для оприлюднення.</w:t>
      </w:r>
    </w:p>
    <w:p w:rsidR="00505838" w:rsidRPr="001E5144" w:rsidRDefault="00505838" w:rsidP="00D91976">
      <w:pPr>
        <w:shd w:val="clear" w:color="auto" w:fill="FFFFFF"/>
        <w:ind w:firstLine="709"/>
        <w:jc w:val="both"/>
        <w:rPr>
          <w:rFonts w:ascii="Times New Roman" w:hAnsi="Times New Roman"/>
          <w:sz w:val="24"/>
          <w:szCs w:val="24"/>
          <w:lang w:val="uk-UA"/>
        </w:rPr>
      </w:pPr>
      <w:r w:rsidRPr="001E5144">
        <w:rPr>
          <w:rFonts w:ascii="Times New Roman" w:hAnsi="Times New Roman"/>
          <w:sz w:val="24"/>
          <w:szCs w:val="24"/>
          <w:lang w:val="uk-UA" w:eastAsia="ru-RU"/>
        </w:rPr>
        <w:t xml:space="preserve">1.3. Відповідальним підрозділом за організацію інформаційного наповнення офіційного вебсайту та офіційних сторінок та каналів міської ради у соціальних мережах, координацію приймання/опрацювання матеріалів, дотримання встановлених вимог до оприлюднення є </w:t>
      </w:r>
      <w:r w:rsidRPr="001E5144">
        <w:rPr>
          <w:rFonts w:ascii="Times New Roman" w:hAnsi="Times New Roman"/>
          <w:sz w:val="24"/>
          <w:szCs w:val="24"/>
          <w:lang w:val="uk-UA"/>
        </w:rPr>
        <w:t xml:space="preserve">Управління стратегічного розвитку, економіки та цифровізації виконавчого комітету Кіцманської міської ради </w:t>
      </w:r>
      <w:r w:rsidRPr="001E5144">
        <w:rPr>
          <w:rFonts w:ascii="Times New Roman" w:hAnsi="Times New Roman"/>
          <w:sz w:val="24"/>
          <w:szCs w:val="24"/>
          <w:lang w:val="uk-UA" w:eastAsia="ru-RU"/>
        </w:rPr>
        <w:t xml:space="preserve"> (далі - Відповідальний підрозділ).</w:t>
      </w:r>
    </w:p>
    <w:p w:rsidR="00505838" w:rsidRPr="001E5144" w:rsidRDefault="00505838" w:rsidP="00DF2D43">
      <w:pPr>
        <w:pStyle w:val="NormalWeb"/>
        <w:ind w:firstLine="709"/>
        <w:textAlignment w:val="baseline"/>
        <w:rPr>
          <w:szCs w:val="24"/>
          <w:lang w:val="uk-UA"/>
        </w:rPr>
      </w:pPr>
      <w:r w:rsidRPr="001E5144">
        <w:rPr>
          <w:szCs w:val="24"/>
          <w:lang w:val="uk-UA"/>
        </w:rPr>
        <w:t>1.4. Оприлюднення інформації на офіційному вебсайті та офіційних сторінках/каналах міської ради у соціальних мережах здійснюється з дотриманням принципів законності, об’єктивності, достовірності, повноти, своєчасності, відкритості, політичної нейтральності та поваги до прав і свобод людини відповідно до чинного законодавства України.</w:t>
      </w:r>
    </w:p>
    <w:p w:rsidR="00505838" w:rsidRPr="001E5144" w:rsidRDefault="00505838" w:rsidP="00DF2D43">
      <w:pPr>
        <w:pStyle w:val="NormalWeb"/>
        <w:ind w:firstLine="709"/>
        <w:textAlignment w:val="baseline"/>
        <w:rPr>
          <w:szCs w:val="24"/>
          <w:lang w:val="uk-UA"/>
        </w:rPr>
      </w:pPr>
      <w:r w:rsidRPr="001E5144">
        <w:rPr>
          <w:szCs w:val="24"/>
          <w:lang w:val="uk-UA"/>
        </w:rPr>
        <w:t>1.5. Метою цього Положення є визначення єдиного порядку функціонування офіційного веб-сайту Кіцманської міської ради та офіційних сторінок/каналів міської ради у соціальних мережах як офіційних каналів оприлюднення публічної інформації та офіційних повідомлень, а також забезпечення системного, своєчасного, достовірного та зрозумілого інформування жителів територіальної громади про діяльність міської ради, її виконавчих органів, структурних підрозділів, комунальних підприємств, установ та організацій.</w:t>
      </w:r>
    </w:p>
    <w:p w:rsidR="00505838" w:rsidRPr="001E5144" w:rsidRDefault="00505838" w:rsidP="00DF2D43">
      <w:pPr>
        <w:pStyle w:val="NormalWeb"/>
        <w:ind w:firstLine="709"/>
        <w:textAlignment w:val="baseline"/>
        <w:rPr>
          <w:szCs w:val="24"/>
          <w:lang w:val="uk-UA"/>
        </w:rPr>
      </w:pPr>
      <w:r w:rsidRPr="001E5144">
        <w:rPr>
          <w:szCs w:val="24"/>
          <w:lang w:val="uk-UA"/>
        </w:rPr>
        <w:t>1.6. Реалізація мети цього Положення спрямована на:</w:t>
      </w:r>
    </w:p>
    <w:p w:rsidR="00505838" w:rsidRPr="001E5144" w:rsidRDefault="00505838" w:rsidP="00DF2D43">
      <w:pPr>
        <w:pStyle w:val="NormalWeb"/>
        <w:ind w:firstLine="709"/>
        <w:textAlignment w:val="baseline"/>
        <w:rPr>
          <w:szCs w:val="24"/>
          <w:lang w:val="uk-UA"/>
        </w:rPr>
      </w:pPr>
      <w:r w:rsidRPr="001E5144">
        <w:rPr>
          <w:szCs w:val="24"/>
          <w:lang w:val="uk-UA"/>
        </w:rPr>
        <w:t>1.6.1. забезпечення відкритості та прозорості діяльності міської ради та її виконавчих органів шляхом належного оприлюднення інформації на офіційних ресурсах;</w:t>
      </w:r>
    </w:p>
    <w:p w:rsidR="00505838" w:rsidRPr="001E5144" w:rsidRDefault="00505838" w:rsidP="00DF2D43">
      <w:pPr>
        <w:pStyle w:val="NormalWeb"/>
        <w:ind w:firstLine="709"/>
        <w:textAlignment w:val="baseline"/>
        <w:rPr>
          <w:szCs w:val="24"/>
          <w:lang w:val="uk-UA"/>
        </w:rPr>
      </w:pPr>
      <w:r w:rsidRPr="001E5144">
        <w:rPr>
          <w:szCs w:val="24"/>
          <w:lang w:val="uk-UA"/>
        </w:rPr>
        <w:t>1.6.2. забезпечення реалізації права кожного на доступ до публічної інформації у межах, визначених законодавством України;</w:t>
      </w:r>
    </w:p>
    <w:p w:rsidR="00505838" w:rsidRPr="001E5144" w:rsidRDefault="00505838" w:rsidP="00DF2D43">
      <w:pPr>
        <w:pStyle w:val="NormalWeb"/>
        <w:ind w:firstLine="709"/>
        <w:textAlignment w:val="baseline"/>
        <w:rPr>
          <w:szCs w:val="24"/>
          <w:lang w:val="uk-UA"/>
        </w:rPr>
      </w:pPr>
      <w:r w:rsidRPr="001E5144">
        <w:rPr>
          <w:szCs w:val="24"/>
          <w:lang w:val="uk-UA"/>
        </w:rPr>
        <w:t>1.6.3. визначення єдиних підходів до підготовки, погодження, подання, опрацювання та оприлюднення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1.6.4. визначення відповідальності суб’єктів подання та відповідальних осіб за достовірність, повноту та правомірність інформації, що подається для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1.6.5. забезпечення дотримання вимог законодавства щодо захисту персональних даних, інформації з обмеженим доступом, авторського права, реклами та виборчого законодавства;</w:t>
      </w:r>
    </w:p>
    <w:p w:rsidR="00505838" w:rsidRPr="001E5144" w:rsidRDefault="00505838" w:rsidP="00DF2D43">
      <w:pPr>
        <w:pStyle w:val="NormalWeb"/>
        <w:ind w:firstLine="709"/>
        <w:textAlignment w:val="baseline"/>
        <w:rPr>
          <w:szCs w:val="24"/>
          <w:lang w:val="uk-UA"/>
        </w:rPr>
      </w:pPr>
      <w:r w:rsidRPr="001E5144">
        <w:rPr>
          <w:szCs w:val="24"/>
          <w:lang w:val="uk-UA"/>
        </w:rPr>
        <w:t>1.6.6. забезпечення оперативного інформування населення у разі виникнення надзвичайних ситуацій, аварій, обмежень життєдіяльності та інших подій, що потребують невідкладного повідомлення.</w:t>
      </w:r>
    </w:p>
    <w:p w:rsidR="00505838" w:rsidRPr="001E5144" w:rsidRDefault="00505838" w:rsidP="00DF2D43">
      <w:pPr>
        <w:pStyle w:val="NormalWeb"/>
        <w:ind w:firstLine="709"/>
        <w:textAlignment w:val="baseline"/>
        <w:rPr>
          <w:szCs w:val="24"/>
          <w:lang w:val="uk-UA"/>
        </w:rPr>
      </w:pPr>
      <w:r w:rsidRPr="001E5144">
        <w:rPr>
          <w:b/>
          <w:bCs/>
          <w:szCs w:val="24"/>
          <w:lang w:val="uk-UA"/>
        </w:rPr>
        <w:t>2. Офіційний веб-сайт та офіційні сторінки/канали у соціальних мережах</w:t>
      </w:r>
    </w:p>
    <w:p w:rsidR="00505838" w:rsidRPr="001E5144" w:rsidRDefault="00505838" w:rsidP="00DF2D43">
      <w:pPr>
        <w:pStyle w:val="NormalWeb"/>
        <w:ind w:firstLine="709"/>
        <w:textAlignment w:val="baseline"/>
        <w:rPr>
          <w:szCs w:val="24"/>
          <w:lang w:val="uk-UA"/>
        </w:rPr>
      </w:pPr>
      <w:r w:rsidRPr="001E5144">
        <w:rPr>
          <w:szCs w:val="24"/>
          <w:lang w:val="uk-UA"/>
        </w:rPr>
        <w:t>2.1. Офіційний веб-сайт міської ради є офіційним інформаційним ресурсом Кіцманської міської ради для розміщення інформації та документів у випадках, передбачених законодавством України та актами міської ради.</w:t>
      </w:r>
    </w:p>
    <w:p w:rsidR="00505838" w:rsidRPr="001E5144" w:rsidRDefault="00505838" w:rsidP="00097A78">
      <w:pPr>
        <w:pStyle w:val="NormalWeb"/>
        <w:shd w:val="clear" w:color="auto" w:fill="FFFFFF"/>
        <w:spacing w:before="0" w:beforeAutospacing="0" w:after="0" w:afterAutospacing="0"/>
        <w:ind w:firstLine="709"/>
        <w:jc w:val="both"/>
        <w:textAlignment w:val="baseline"/>
        <w:rPr>
          <w:szCs w:val="24"/>
          <w:lang w:val="uk-UA"/>
        </w:rPr>
      </w:pPr>
      <w:r w:rsidRPr="001E5144">
        <w:rPr>
          <w:szCs w:val="24"/>
          <w:lang w:val="uk-UA"/>
        </w:rPr>
        <w:t xml:space="preserve">2.1.1. Офіційний веб-сайт Кіцманської міської ради (далі веб-сайт) це сукупність програмних та апаратних засобів з визначеною адресою: </w:t>
      </w:r>
      <w:r w:rsidRPr="001E5144">
        <w:rPr>
          <w:b/>
          <w:szCs w:val="24"/>
          <w:lang w:val="uk-UA"/>
        </w:rPr>
        <w:t xml:space="preserve">https://kitsman-gr.gov.ua/ </w:t>
      </w:r>
      <w:r w:rsidRPr="001E5144">
        <w:rPr>
          <w:szCs w:val="24"/>
          <w:lang w:val="uk-UA"/>
        </w:rPr>
        <w:t>у інформаційній мережі Інтернет разом з інформаційними ресурсами, які перебувають у розпорядженні Кіцманської міської ради, та забезпечують доступ юридичних і фізичних осіб до цих інформаційних ресурсів.</w:t>
      </w:r>
    </w:p>
    <w:p w:rsidR="00505838" w:rsidRPr="001E5144" w:rsidRDefault="00505838" w:rsidP="00097A78">
      <w:pPr>
        <w:pStyle w:val="NormalWeb"/>
        <w:shd w:val="clear" w:color="auto" w:fill="FFFFFF"/>
        <w:spacing w:before="0" w:beforeAutospacing="0" w:after="0" w:afterAutospacing="0"/>
        <w:ind w:firstLine="709"/>
        <w:jc w:val="both"/>
        <w:textAlignment w:val="baseline"/>
        <w:rPr>
          <w:szCs w:val="24"/>
          <w:lang w:val="uk-UA"/>
        </w:rPr>
      </w:pPr>
    </w:p>
    <w:p w:rsidR="00505838" w:rsidRPr="001E5144" w:rsidRDefault="00505838" w:rsidP="00DF2D43">
      <w:pPr>
        <w:pStyle w:val="NormalWeb"/>
        <w:ind w:firstLine="709"/>
        <w:textAlignment w:val="baseline"/>
        <w:rPr>
          <w:szCs w:val="24"/>
          <w:lang w:val="uk-UA"/>
        </w:rPr>
      </w:pPr>
      <w:r w:rsidRPr="001E5144">
        <w:rPr>
          <w:szCs w:val="24"/>
          <w:lang w:val="uk-UA"/>
        </w:rPr>
        <w:t>2.2. Офіційний веб-сайт Кіцманської міської ради є основним ресурсом для розміщення офіційної інформації та документів у випадках, передбачених законодавством України.</w:t>
      </w:r>
    </w:p>
    <w:p w:rsidR="00505838" w:rsidRPr="001E5144" w:rsidRDefault="00505838" w:rsidP="00DF2D43">
      <w:pPr>
        <w:pStyle w:val="NormalWeb"/>
        <w:ind w:firstLine="709"/>
        <w:textAlignment w:val="baseline"/>
        <w:rPr>
          <w:szCs w:val="24"/>
          <w:lang w:val="uk-UA"/>
        </w:rPr>
      </w:pPr>
      <w:r w:rsidRPr="001E5144">
        <w:rPr>
          <w:szCs w:val="24"/>
          <w:lang w:val="uk-UA"/>
        </w:rPr>
        <w:t>2.3. Офіційні сторінки/канали міської ради у соціальних мережах є офіційними ресурсами міської ради та використовуються як додатковий канал комунікації для оперативного інформування та поширення посилань на матеріали, розміщені на офіційному веб-сайті, з урахуванням технічних можливостей відповідних платформ.</w:t>
      </w:r>
    </w:p>
    <w:p w:rsidR="00505838" w:rsidRPr="001E5144" w:rsidRDefault="00505838" w:rsidP="00DF2D43">
      <w:pPr>
        <w:pStyle w:val="NormalWeb"/>
        <w:ind w:firstLine="709"/>
        <w:textAlignment w:val="baseline"/>
        <w:rPr>
          <w:szCs w:val="24"/>
          <w:lang w:val="uk-UA"/>
        </w:rPr>
      </w:pPr>
      <w:r w:rsidRPr="001E5144">
        <w:rPr>
          <w:szCs w:val="24"/>
          <w:lang w:val="uk-UA"/>
        </w:rPr>
        <w:t>2.4. Адміністрування офіційного веб-сайту міської ради та офіційних сторінок/каналів міської ради у соціальних мережах здійснюється Управлінням стратегічного розвитку, економіки та цифровізації виконавчого комітету Кіцманської міської ради.</w:t>
      </w:r>
    </w:p>
    <w:p w:rsidR="00505838" w:rsidRPr="001E5144" w:rsidRDefault="00505838" w:rsidP="00DF2D43">
      <w:pPr>
        <w:pStyle w:val="NormalWeb"/>
        <w:ind w:firstLine="709"/>
        <w:textAlignment w:val="baseline"/>
        <w:rPr>
          <w:szCs w:val="24"/>
          <w:lang w:val="uk-UA"/>
        </w:rPr>
      </w:pPr>
      <w:r w:rsidRPr="001E5144">
        <w:rPr>
          <w:b/>
          <w:bCs/>
          <w:szCs w:val="24"/>
          <w:lang w:val="uk-UA"/>
        </w:rPr>
        <w:t>3. Функціонування офіційного веб-сайту міської ради</w:t>
      </w:r>
    </w:p>
    <w:p w:rsidR="00505838" w:rsidRPr="001E5144" w:rsidRDefault="00505838" w:rsidP="00DF2D43">
      <w:pPr>
        <w:pStyle w:val="NormalWeb"/>
        <w:ind w:firstLine="709"/>
        <w:textAlignment w:val="baseline"/>
        <w:rPr>
          <w:szCs w:val="24"/>
          <w:lang w:val="uk-UA"/>
        </w:rPr>
      </w:pPr>
      <w:r w:rsidRPr="001E5144">
        <w:rPr>
          <w:b/>
          <w:bCs/>
          <w:szCs w:val="24"/>
          <w:lang w:val="uk-UA"/>
        </w:rPr>
        <w:t>3.1. Загальні засади функціонування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3.1.1. Офіційний веб-сайт Кіцманської міської ради є офіційним електронним інформаційним ресурсом міської ради, що використовується для оприлюднення публічної інформації, офіційних повідомлень, нормативно-правових актів, актів індивідуальної дії, проєктів актів, інформації про діяльність міської ради, її виконавчих органів, структурних підрозділів, комунальних підприємств, установ та організацій у межах їх повноважень.</w:t>
      </w:r>
    </w:p>
    <w:p w:rsidR="00505838" w:rsidRPr="001E5144" w:rsidRDefault="00505838" w:rsidP="00DF2D43">
      <w:pPr>
        <w:pStyle w:val="NormalWeb"/>
        <w:ind w:firstLine="709"/>
        <w:textAlignment w:val="baseline"/>
        <w:rPr>
          <w:szCs w:val="24"/>
          <w:lang w:val="uk-UA"/>
        </w:rPr>
      </w:pPr>
      <w:r w:rsidRPr="001E5144">
        <w:rPr>
          <w:szCs w:val="24"/>
          <w:lang w:val="uk-UA"/>
        </w:rPr>
        <w:t>3.1.2. Функціонування офіційного веб-сайту забезпечується з дотриманням вимог законодавства України щодо доступу до публічної інформації, захисту персональних даних, захисту інформації в інформаційно-комунікаційних системах, кібербезпеки, електронного документообігу, авторського права, державної мови та інших вимог, визначених законодавством України і цим Положенням.</w:t>
      </w:r>
    </w:p>
    <w:p w:rsidR="00505838" w:rsidRPr="001E5144" w:rsidRDefault="00505838" w:rsidP="00DF2D43">
      <w:pPr>
        <w:pStyle w:val="NormalWeb"/>
        <w:ind w:firstLine="709"/>
        <w:textAlignment w:val="baseline"/>
        <w:rPr>
          <w:szCs w:val="24"/>
          <w:lang w:val="uk-UA"/>
        </w:rPr>
      </w:pPr>
      <w:r w:rsidRPr="001E5144">
        <w:rPr>
          <w:szCs w:val="24"/>
          <w:lang w:val="uk-UA"/>
        </w:rPr>
        <w:t>3.1.3. Офіційний веб-сайт використовується виключно для інформування громадськості про виконання повноважень міської ради та її виконавчих органів, забезпечення доступу до публічної інформації, а також для:</w:t>
      </w:r>
    </w:p>
    <w:p w:rsidR="00505838" w:rsidRPr="001E5144" w:rsidRDefault="00505838" w:rsidP="00DF2D43">
      <w:pPr>
        <w:pStyle w:val="NormalWeb"/>
        <w:ind w:firstLine="709"/>
        <w:textAlignment w:val="baseline"/>
        <w:rPr>
          <w:szCs w:val="24"/>
          <w:lang w:val="uk-UA"/>
        </w:rPr>
      </w:pPr>
      <w:r w:rsidRPr="001E5144">
        <w:rPr>
          <w:szCs w:val="24"/>
          <w:lang w:val="uk-UA"/>
        </w:rPr>
        <w:t>1. оприлюднення офіційної інформації про діяльність Кіцманської міської ради, її виконавчих органів, структурних підрозділів, комунальних підприємств, установ та організацій;</w:t>
      </w:r>
    </w:p>
    <w:p w:rsidR="00505838" w:rsidRPr="001E5144" w:rsidRDefault="00505838" w:rsidP="00DF2D43">
      <w:pPr>
        <w:pStyle w:val="NormalWeb"/>
        <w:ind w:firstLine="709"/>
        <w:textAlignment w:val="baseline"/>
        <w:rPr>
          <w:szCs w:val="24"/>
          <w:lang w:val="uk-UA"/>
        </w:rPr>
      </w:pPr>
      <w:r w:rsidRPr="001E5144">
        <w:rPr>
          <w:szCs w:val="24"/>
          <w:lang w:val="uk-UA"/>
        </w:rPr>
        <w:t>2. оприлюднення нормативно-правових актів, актів індивідуальної дії, проєктів актів та інших документів у випадках, визначених законодавством України;</w:t>
      </w:r>
    </w:p>
    <w:p w:rsidR="00505838" w:rsidRPr="001E5144" w:rsidRDefault="00505838" w:rsidP="00DF2D43">
      <w:pPr>
        <w:pStyle w:val="NormalWeb"/>
        <w:ind w:firstLine="709"/>
        <w:textAlignment w:val="baseline"/>
        <w:rPr>
          <w:szCs w:val="24"/>
          <w:lang w:val="uk-UA"/>
        </w:rPr>
      </w:pPr>
      <w:r w:rsidRPr="001E5144">
        <w:rPr>
          <w:szCs w:val="24"/>
          <w:lang w:val="uk-UA"/>
        </w:rPr>
        <w:t>3. розміщення інформаційних матеріалів, повідомлень, анонсів, роз’яснень, оголошень та іншої інформації, що має суспільне значення для територіальної громади;</w:t>
      </w:r>
    </w:p>
    <w:p w:rsidR="00505838" w:rsidRPr="001E5144" w:rsidRDefault="00505838" w:rsidP="00DF2D43">
      <w:pPr>
        <w:pStyle w:val="NormalWeb"/>
        <w:ind w:firstLine="709"/>
        <w:textAlignment w:val="baseline"/>
        <w:rPr>
          <w:szCs w:val="24"/>
          <w:lang w:val="uk-UA"/>
        </w:rPr>
      </w:pPr>
      <w:r w:rsidRPr="001E5144">
        <w:rPr>
          <w:szCs w:val="24"/>
          <w:lang w:val="uk-UA"/>
        </w:rPr>
        <w:t>4. забезпечення доступу громадськості до публічної інформації;</w:t>
      </w:r>
    </w:p>
    <w:p w:rsidR="00505838" w:rsidRPr="001E5144" w:rsidRDefault="00505838" w:rsidP="00DF2D43">
      <w:pPr>
        <w:pStyle w:val="NormalWeb"/>
        <w:ind w:firstLine="709"/>
        <w:textAlignment w:val="baseline"/>
        <w:rPr>
          <w:szCs w:val="24"/>
          <w:lang w:val="uk-UA"/>
        </w:rPr>
      </w:pPr>
      <w:r w:rsidRPr="001E5144">
        <w:rPr>
          <w:szCs w:val="24"/>
          <w:lang w:val="uk-UA"/>
        </w:rPr>
        <w:t>5. інформування населення про надзвичайні ситуації, аварії, відключення, перекриття, зміни режиму роботи установ, об’єктів, послуг та інші події, що потребують оперативного повідомлення;</w:t>
      </w:r>
    </w:p>
    <w:p w:rsidR="00505838" w:rsidRPr="001E5144" w:rsidRDefault="00505838" w:rsidP="00DF2D43">
      <w:pPr>
        <w:pStyle w:val="NormalWeb"/>
        <w:ind w:firstLine="709"/>
        <w:textAlignment w:val="baseline"/>
        <w:rPr>
          <w:szCs w:val="24"/>
          <w:lang w:val="uk-UA"/>
        </w:rPr>
      </w:pPr>
      <w:r w:rsidRPr="001E5144">
        <w:rPr>
          <w:szCs w:val="24"/>
          <w:lang w:val="uk-UA"/>
        </w:rPr>
        <w:t>6. розміщення посилань на офіційні електронні сервіси, реєстри, набори відкритих даних, форми звернень, адміністративні послуги та інші ресурси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3.1.4. На офіційному веб-сайті не допускається розміщення інформації, оприлюднення якої заборонено законом, зокрема:</w:t>
      </w:r>
    </w:p>
    <w:p w:rsidR="00505838" w:rsidRPr="001E5144" w:rsidRDefault="00505838" w:rsidP="00DF2D43">
      <w:pPr>
        <w:pStyle w:val="NormalWeb"/>
        <w:ind w:firstLine="709"/>
        <w:textAlignment w:val="baseline"/>
        <w:rPr>
          <w:szCs w:val="24"/>
          <w:lang w:val="uk-UA"/>
        </w:rPr>
      </w:pPr>
      <w:r w:rsidRPr="001E5144">
        <w:rPr>
          <w:szCs w:val="24"/>
          <w:lang w:val="uk-UA"/>
        </w:rPr>
        <w:t>1. інформації, поширення якої заборонено законом, у тому числі такої, що містить пропаганду війни, насильства, жорстокості, заклики до насильницької зміни конституційного ладу, порушення суверенітету і територіальної цілісності України, вчинення терористичних актів, посягання на права і свободи людини;</w:t>
      </w:r>
    </w:p>
    <w:p w:rsidR="00505838" w:rsidRPr="001E5144" w:rsidRDefault="00505838" w:rsidP="00DF2D43">
      <w:pPr>
        <w:pStyle w:val="NormalWeb"/>
        <w:ind w:firstLine="709"/>
        <w:textAlignment w:val="baseline"/>
        <w:rPr>
          <w:szCs w:val="24"/>
          <w:lang w:val="uk-UA"/>
        </w:rPr>
      </w:pPr>
      <w:r w:rsidRPr="001E5144">
        <w:rPr>
          <w:szCs w:val="24"/>
          <w:lang w:val="uk-UA"/>
        </w:rPr>
        <w:t>2. інформації, спрямованої на розпалювання національної, расової чи релігійної ворожнечі та ненависті, приниження національної честі та гідності або інші дії, що посягають на рівноправність громадян;</w:t>
      </w:r>
    </w:p>
    <w:p w:rsidR="00505838" w:rsidRPr="001E5144" w:rsidRDefault="00505838" w:rsidP="00DF2D43">
      <w:pPr>
        <w:pStyle w:val="NormalWeb"/>
        <w:ind w:firstLine="709"/>
        <w:textAlignment w:val="baseline"/>
        <w:rPr>
          <w:szCs w:val="24"/>
          <w:lang w:val="uk-UA"/>
        </w:rPr>
      </w:pPr>
      <w:r w:rsidRPr="001E5144">
        <w:rPr>
          <w:szCs w:val="24"/>
          <w:lang w:val="uk-UA"/>
        </w:rPr>
        <w:t>3. матеріалів, що мають ознаки дискримінації, підбурювання до дискримінації або утиску за будь-якими ознаками;</w:t>
      </w:r>
    </w:p>
    <w:p w:rsidR="00505838" w:rsidRPr="001E5144" w:rsidRDefault="00505838" w:rsidP="00DF2D43">
      <w:pPr>
        <w:pStyle w:val="NormalWeb"/>
        <w:ind w:firstLine="709"/>
        <w:textAlignment w:val="baseline"/>
        <w:rPr>
          <w:szCs w:val="24"/>
          <w:lang w:val="uk-UA"/>
        </w:rPr>
      </w:pPr>
      <w:r w:rsidRPr="001E5144">
        <w:rPr>
          <w:szCs w:val="24"/>
          <w:lang w:val="uk-UA"/>
        </w:rPr>
        <w:t>4. матеріалів із ознаками передвиборної агітації, прихованої передвиборної агітації, політичної реклами або політичного просування, крім офіційних нейтральних повідомлень про виконання повноважень міської ради, її виконавчих органів та посадових осіб без агітаційних закликів, політичних оцінок, рейтингування або протиставлення іншим політичним суб’єктам;</w:t>
      </w:r>
    </w:p>
    <w:p w:rsidR="00505838" w:rsidRPr="001E5144" w:rsidRDefault="00505838" w:rsidP="00DF2D43">
      <w:pPr>
        <w:pStyle w:val="NormalWeb"/>
        <w:ind w:firstLine="709"/>
        <w:textAlignment w:val="baseline"/>
        <w:rPr>
          <w:szCs w:val="24"/>
          <w:lang w:val="uk-UA"/>
        </w:rPr>
      </w:pPr>
      <w:r w:rsidRPr="001E5144">
        <w:rPr>
          <w:szCs w:val="24"/>
          <w:lang w:val="uk-UA"/>
        </w:rPr>
        <w:t>5. матеріалів із ознаками реклами, прихованої реклами, рекламно-комерційного просування або спонсорського повідомлення, не пов’язаного з виконанням повноважень міської ради, її виконавчих органів та підпорядкованих установ/підприємств;</w:t>
      </w:r>
    </w:p>
    <w:p w:rsidR="00505838" w:rsidRPr="001E5144" w:rsidRDefault="00505838" w:rsidP="00DF2D43">
      <w:pPr>
        <w:pStyle w:val="NormalWeb"/>
        <w:ind w:firstLine="709"/>
        <w:textAlignment w:val="baseline"/>
        <w:rPr>
          <w:szCs w:val="24"/>
          <w:lang w:val="uk-UA"/>
        </w:rPr>
      </w:pPr>
      <w:r w:rsidRPr="001E5144">
        <w:rPr>
          <w:szCs w:val="24"/>
          <w:lang w:val="uk-UA"/>
        </w:rPr>
        <w:t>6. інформації з обмеженим доступом, крім випадків, прямо передбачених законом;</w:t>
      </w:r>
    </w:p>
    <w:p w:rsidR="00505838" w:rsidRPr="001E5144" w:rsidRDefault="00505838" w:rsidP="00DF2D43">
      <w:pPr>
        <w:pStyle w:val="NormalWeb"/>
        <w:ind w:firstLine="709"/>
        <w:textAlignment w:val="baseline"/>
        <w:rPr>
          <w:szCs w:val="24"/>
          <w:lang w:val="uk-UA"/>
        </w:rPr>
      </w:pPr>
      <w:r w:rsidRPr="001E5144">
        <w:rPr>
          <w:szCs w:val="24"/>
          <w:lang w:val="uk-UA"/>
        </w:rPr>
        <w:t>7. персональних даних без належної правової підстави або з порушенням установленого порядку;</w:t>
      </w:r>
    </w:p>
    <w:p w:rsidR="00505838" w:rsidRPr="001E5144" w:rsidRDefault="00505838" w:rsidP="00DF2D43">
      <w:pPr>
        <w:pStyle w:val="NormalWeb"/>
        <w:ind w:firstLine="709"/>
        <w:textAlignment w:val="baseline"/>
        <w:rPr>
          <w:szCs w:val="24"/>
          <w:lang w:val="uk-UA"/>
        </w:rPr>
      </w:pPr>
      <w:r w:rsidRPr="001E5144">
        <w:rPr>
          <w:szCs w:val="24"/>
          <w:lang w:val="uk-UA"/>
        </w:rPr>
        <w:t>8. матеріалів, що порушують права інтелектуальної власності (авторські та суміжні права), а також інші права та законні інтереси фізичних і юридичних осіб;</w:t>
      </w:r>
    </w:p>
    <w:p w:rsidR="00505838" w:rsidRPr="001E5144" w:rsidRDefault="00505838" w:rsidP="00DF2D43">
      <w:pPr>
        <w:pStyle w:val="NormalWeb"/>
        <w:ind w:firstLine="709"/>
        <w:textAlignment w:val="baseline"/>
        <w:rPr>
          <w:szCs w:val="24"/>
          <w:lang w:val="uk-UA"/>
        </w:rPr>
      </w:pPr>
      <w:r w:rsidRPr="001E5144">
        <w:rPr>
          <w:szCs w:val="24"/>
          <w:lang w:val="uk-UA"/>
        </w:rPr>
        <w:t>9. недостовірної, неперевіреної або маніпулятивної інформації;</w:t>
      </w:r>
    </w:p>
    <w:p w:rsidR="00505838" w:rsidRPr="001E5144" w:rsidRDefault="00505838" w:rsidP="00DF2D43">
      <w:pPr>
        <w:pStyle w:val="NormalWeb"/>
        <w:ind w:firstLine="709"/>
        <w:textAlignment w:val="baseline"/>
        <w:rPr>
          <w:szCs w:val="24"/>
          <w:lang w:val="uk-UA"/>
        </w:rPr>
      </w:pPr>
      <w:r w:rsidRPr="001E5144">
        <w:rPr>
          <w:szCs w:val="24"/>
          <w:lang w:val="uk-UA"/>
        </w:rPr>
        <w:t>10. інформації, що не належить до повноважень міської ради, її виконавчих органів, структурних підрозділів, комунальних підприємств, установ та організацій, крім суспільно важливої інформації, отриманої з офіційних джерел, оприлюднення якої необхідне для своєчасного інформування територіальної громади.</w:t>
      </w:r>
    </w:p>
    <w:p w:rsidR="00505838" w:rsidRPr="001E5144" w:rsidRDefault="00505838" w:rsidP="00DF2D43">
      <w:pPr>
        <w:pStyle w:val="NormalWeb"/>
        <w:ind w:firstLine="709"/>
        <w:textAlignment w:val="baseline"/>
        <w:rPr>
          <w:szCs w:val="24"/>
          <w:lang w:val="uk-UA"/>
        </w:rPr>
      </w:pPr>
      <w:r w:rsidRPr="001E5144">
        <w:rPr>
          <w:szCs w:val="24"/>
          <w:lang w:val="uk-UA"/>
        </w:rPr>
        <w:t>3.1.5. У разі виникнення сумніву щодо правомірності оприлюднення матеріалу Інформаційний адміністратор офіційного веб-сайту ініціює його додаткове погодження із суб’єктом подання, юридичним підрозділом, відповідальною особою з питань захисту персональних даних або іншим компетентним структурним підрозділом.</w:t>
      </w:r>
    </w:p>
    <w:p w:rsidR="00505838" w:rsidRPr="001E5144" w:rsidRDefault="00505838" w:rsidP="00DF2D43">
      <w:pPr>
        <w:pStyle w:val="NormalWeb"/>
        <w:ind w:firstLine="709"/>
        <w:textAlignment w:val="baseline"/>
        <w:rPr>
          <w:szCs w:val="24"/>
          <w:lang w:val="uk-UA"/>
        </w:rPr>
      </w:pPr>
      <w:r w:rsidRPr="001E5144">
        <w:rPr>
          <w:b/>
          <w:bCs/>
          <w:szCs w:val="24"/>
          <w:lang w:val="uk-UA"/>
        </w:rPr>
        <w:t>3.2. Адміністрування офіційного веб-сайту</w:t>
      </w:r>
    </w:p>
    <w:p w:rsidR="00505838" w:rsidRPr="001E5144" w:rsidRDefault="00505838" w:rsidP="004C45B2">
      <w:pPr>
        <w:pStyle w:val="NormalWeb"/>
        <w:ind w:firstLine="709"/>
        <w:textAlignment w:val="baseline"/>
        <w:rPr>
          <w:szCs w:val="24"/>
          <w:lang w:val="uk-UA"/>
        </w:rPr>
      </w:pPr>
      <w:r w:rsidRPr="001E5144">
        <w:rPr>
          <w:szCs w:val="24"/>
          <w:lang w:val="uk-UA"/>
        </w:rPr>
        <w:t>3.2.1. Адміністрування офіційного веб-сайту Кіцманської міської ради здійснюється начальником відділу з питань цифрового розвитку Управління стратегічного розвитку, економіки та цифровізації виконавчого комітету Кіцманської міської ради, до посадових обов’язків якого належить технічне адміністрування офіційного вебсайту, управління технічними налаштуваннями, структурою веб-сайту, користувацькими доступами та заходами захисту веб-сайту та інформаційне адміністрування офіційного веб-сайту, координація розміщення інформаційних матеріалів, контроль дотримання вимог до їх оформлення та реагування на помилки в публікаціях.</w:t>
      </w:r>
    </w:p>
    <w:p w:rsidR="00505838" w:rsidRPr="001E5144" w:rsidRDefault="00505838" w:rsidP="00DF2D43">
      <w:pPr>
        <w:pStyle w:val="NormalWeb"/>
        <w:ind w:firstLine="709"/>
        <w:textAlignment w:val="baseline"/>
        <w:rPr>
          <w:szCs w:val="24"/>
          <w:lang w:val="uk-UA"/>
        </w:rPr>
      </w:pPr>
      <w:r w:rsidRPr="001E5144">
        <w:rPr>
          <w:szCs w:val="24"/>
          <w:lang w:val="uk-UA"/>
        </w:rPr>
        <w:t>3.2.2. Начальник відділу з питань цифрового розвитку Управління стратегічного розвитку, економіки та цифровізації виконавчого комітету Кіцманської міської ради забезпечує:</w:t>
      </w:r>
    </w:p>
    <w:p w:rsidR="00505838" w:rsidRPr="001E5144" w:rsidRDefault="00505838" w:rsidP="00DF2D43">
      <w:pPr>
        <w:pStyle w:val="NormalWeb"/>
        <w:ind w:firstLine="709"/>
        <w:textAlignment w:val="baseline"/>
        <w:rPr>
          <w:szCs w:val="24"/>
          <w:lang w:val="uk-UA"/>
        </w:rPr>
      </w:pPr>
      <w:r w:rsidRPr="001E5144">
        <w:rPr>
          <w:szCs w:val="24"/>
          <w:lang w:val="uk-UA"/>
        </w:rPr>
        <w:t>1. організацію технічного функціонування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адміністрування структури веб-сайту, його розділів, сторінок, категорій та користувацьких ролей;</w:t>
      </w:r>
    </w:p>
    <w:p w:rsidR="00505838" w:rsidRPr="001E5144" w:rsidRDefault="00505838" w:rsidP="00DF2D43">
      <w:pPr>
        <w:pStyle w:val="NormalWeb"/>
        <w:ind w:firstLine="709"/>
        <w:textAlignment w:val="baseline"/>
        <w:rPr>
          <w:szCs w:val="24"/>
          <w:lang w:val="uk-UA"/>
        </w:rPr>
      </w:pPr>
      <w:r w:rsidRPr="001E5144">
        <w:rPr>
          <w:szCs w:val="24"/>
          <w:lang w:val="uk-UA"/>
        </w:rPr>
        <w:t>2. надання, зміну, блокування та скасування доступів користувачів до системи управління вмістом веб-сайту;</w:t>
      </w:r>
    </w:p>
    <w:p w:rsidR="00505838" w:rsidRPr="001E5144" w:rsidRDefault="00505838" w:rsidP="00DF2D43">
      <w:pPr>
        <w:pStyle w:val="NormalWeb"/>
        <w:ind w:firstLine="709"/>
        <w:textAlignment w:val="baseline"/>
        <w:rPr>
          <w:szCs w:val="24"/>
          <w:lang w:val="uk-UA"/>
        </w:rPr>
      </w:pPr>
      <w:r w:rsidRPr="001E5144">
        <w:rPr>
          <w:szCs w:val="24"/>
          <w:lang w:val="uk-UA"/>
        </w:rPr>
        <w:t>3. технічну та організаційну взаємодію із суб’єктами подання і користувачами офіційного веб-сайту з питань доступу, функціонування веб-сайту та технічного розміщення інформації;</w:t>
      </w:r>
    </w:p>
    <w:p w:rsidR="00505838" w:rsidRPr="001E5144" w:rsidRDefault="00505838" w:rsidP="00DF2D43">
      <w:pPr>
        <w:pStyle w:val="NormalWeb"/>
        <w:ind w:firstLine="709"/>
        <w:textAlignment w:val="baseline"/>
        <w:rPr>
          <w:szCs w:val="24"/>
          <w:lang w:val="uk-UA"/>
        </w:rPr>
      </w:pPr>
      <w:r w:rsidRPr="001E5144">
        <w:rPr>
          <w:szCs w:val="24"/>
          <w:lang w:val="uk-UA"/>
        </w:rPr>
        <w:t>4. вжиття заходів щодо захисту доступів до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ведення переліку користувачів, яким надано доступ до системи управління вмістом веб-сайту;</w:t>
      </w:r>
    </w:p>
    <w:p w:rsidR="00505838" w:rsidRPr="001E5144" w:rsidRDefault="00505838" w:rsidP="00DF2D43">
      <w:pPr>
        <w:pStyle w:val="NormalWeb"/>
        <w:ind w:firstLine="709"/>
        <w:textAlignment w:val="baseline"/>
        <w:rPr>
          <w:szCs w:val="24"/>
          <w:lang w:val="uk-UA"/>
        </w:rPr>
      </w:pPr>
      <w:r w:rsidRPr="001E5144">
        <w:rPr>
          <w:szCs w:val="24"/>
          <w:lang w:val="uk-UA"/>
        </w:rPr>
        <w:t>5. ініціювання скасування або обмеження доступів у випадках, передбачених цим Положенням;</w:t>
      </w:r>
    </w:p>
    <w:p w:rsidR="00505838" w:rsidRPr="001E5144" w:rsidRDefault="00505838" w:rsidP="004C45B2">
      <w:pPr>
        <w:pStyle w:val="NormalWeb"/>
        <w:ind w:firstLine="709"/>
        <w:textAlignment w:val="baseline"/>
        <w:rPr>
          <w:szCs w:val="24"/>
          <w:lang w:val="uk-UA"/>
        </w:rPr>
      </w:pPr>
      <w:r w:rsidRPr="001E5144">
        <w:rPr>
          <w:szCs w:val="24"/>
          <w:lang w:val="uk-UA"/>
        </w:rPr>
        <w:t>6. організацію реагування на технічні збої, підозри на несанкціонований доступ, несанкціоновані зміни інформації, втрату доступності веб-сайту або інші технічні інциденти, пов’язані з функціонуванням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7. координацію розміщення інформаційних матеріалів на офіційному веб-сайті;</w:t>
      </w:r>
    </w:p>
    <w:p w:rsidR="00505838" w:rsidRPr="001E5144" w:rsidRDefault="00505838" w:rsidP="00DF2D43">
      <w:pPr>
        <w:pStyle w:val="NormalWeb"/>
        <w:ind w:firstLine="709"/>
        <w:textAlignment w:val="baseline"/>
        <w:rPr>
          <w:szCs w:val="24"/>
          <w:lang w:val="uk-UA"/>
        </w:rPr>
      </w:pPr>
      <w:r w:rsidRPr="001E5144">
        <w:rPr>
          <w:szCs w:val="24"/>
          <w:lang w:val="uk-UA"/>
        </w:rPr>
        <w:t>8. контроль дотримання єдиних вимог до структури, оформлення, мови, стилю та технічної придатності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9.перевірку повноти основної інформації, необхідної для оприлюднення матеріалу;</w:t>
      </w:r>
    </w:p>
    <w:p w:rsidR="00505838" w:rsidRPr="001E5144" w:rsidRDefault="00505838" w:rsidP="00DF2D43">
      <w:pPr>
        <w:pStyle w:val="NormalWeb"/>
        <w:ind w:firstLine="709"/>
        <w:textAlignment w:val="baseline"/>
        <w:rPr>
          <w:szCs w:val="24"/>
          <w:lang w:val="uk-UA"/>
        </w:rPr>
      </w:pPr>
      <w:r w:rsidRPr="001E5144">
        <w:rPr>
          <w:szCs w:val="24"/>
          <w:lang w:val="uk-UA"/>
        </w:rPr>
        <w:t>10. редакційне опрацювання інформаційних матеріалів у межах, визначених цим Положенням;</w:t>
      </w:r>
    </w:p>
    <w:p w:rsidR="00505838" w:rsidRPr="001E5144" w:rsidRDefault="00505838" w:rsidP="00DF2D43">
      <w:pPr>
        <w:pStyle w:val="NormalWeb"/>
        <w:ind w:firstLine="709"/>
        <w:textAlignment w:val="baseline"/>
        <w:rPr>
          <w:szCs w:val="24"/>
          <w:lang w:val="uk-UA"/>
        </w:rPr>
      </w:pPr>
      <w:r w:rsidRPr="001E5144">
        <w:rPr>
          <w:szCs w:val="24"/>
          <w:lang w:val="uk-UA"/>
        </w:rPr>
        <w:t>11. взаємодію із суб’єктами подання щодо уточнення, виправлення, оновлення або доопрацювання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 xml:space="preserve">12. організацію реагування на помилки в публікаціях, зокрема ініціювання </w:t>
      </w:r>
    </w:p>
    <w:p w:rsidR="00505838" w:rsidRPr="001E5144" w:rsidRDefault="00505838" w:rsidP="00DF2D43">
      <w:pPr>
        <w:pStyle w:val="NormalWeb"/>
        <w:ind w:firstLine="709"/>
        <w:textAlignment w:val="baseline"/>
        <w:rPr>
          <w:szCs w:val="24"/>
          <w:lang w:val="uk-UA"/>
        </w:rPr>
      </w:pPr>
      <w:r w:rsidRPr="001E5144">
        <w:rPr>
          <w:szCs w:val="24"/>
          <w:lang w:val="uk-UA"/>
        </w:rPr>
        <w:t>13. уточнень, виправлень, оновлень, спростувань або зняття матеріалу з оприлюднення у випадках, передбачених цим Положенням;</w:t>
      </w:r>
    </w:p>
    <w:p w:rsidR="00505838" w:rsidRPr="001E5144" w:rsidRDefault="00505838" w:rsidP="00DF2D43">
      <w:pPr>
        <w:pStyle w:val="NormalWeb"/>
        <w:ind w:firstLine="709"/>
        <w:textAlignment w:val="baseline"/>
        <w:rPr>
          <w:szCs w:val="24"/>
          <w:lang w:val="uk-UA"/>
        </w:rPr>
      </w:pPr>
      <w:r w:rsidRPr="001E5144">
        <w:rPr>
          <w:szCs w:val="24"/>
          <w:lang w:val="uk-UA"/>
        </w:rPr>
        <w:t>14.підготовку пропозицій щодо вдосконалення структури, змістового наповнення та зручності використання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3.2.4. Управління стратегічного розвитку, економіки та цифровізації виконавчого комітету Кіцманської міської ради має право відмовити в оприлюдненні або повернути інформаційний матеріал суб’єкту подання на доопрацювання у разі:</w:t>
      </w:r>
    </w:p>
    <w:p w:rsidR="00505838" w:rsidRPr="001E5144" w:rsidRDefault="00505838" w:rsidP="00DF2D43">
      <w:pPr>
        <w:pStyle w:val="NormalWeb"/>
        <w:ind w:firstLine="709"/>
        <w:textAlignment w:val="baseline"/>
        <w:rPr>
          <w:szCs w:val="24"/>
          <w:lang w:val="uk-UA"/>
        </w:rPr>
      </w:pPr>
      <w:r w:rsidRPr="001E5144">
        <w:rPr>
          <w:szCs w:val="24"/>
          <w:lang w:val="uk-UA"/>
        </w:rPr>
        <w:t>1. відсутності обов’язкової інформації, необхідної для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2. відсутності контактної особи для уточнення змісту матеріалу;</w:t>
      </w:r>
    </w:p>
    <w:p w:rsidR="00505838" w:rsidRPr="001E5144" w:rsidRDefault="00505838" w:rsidP="00DF2D43">
      <w:pPr>
        <w:pStyle w:val="NormalWeb"/>
        <w:ind w:firstLine="709"/>
        <w:textAlignment w:val="baseline"/>
        <w:rPr>
          <w:szCs w:val="24"/>
          <w:lang w:val="uk-UA"/>
        </w:rPr>
      </w:pPr>
      <w:r w:rsidRPr="001E5144">
        <w:rPr>
          <w:szCs w:val="24"/>
          <w:lang w:val="uk-UA"/>
        </w:rPr>
        <w:t>3. наявності фактичних помилок, суперечностей або неповних відомостей;</w:t>
      </w:r>
    </w:p>
    <w:p w:rsidR="00505838" w:rsidRPr="001E5144" w:rsidRDefault="00505838" w:rsidP="00DF2D43">
      <w:pPr>
        <w:pStyle w:val="NormalWeb"/>
        <w:ind w:firstLine="709"/>
        <w:textAlignment w:val="baseline"/>
        <w:rPr>
          <w:szCs w:val="24"/>
          <w:lang w:val="uk-UA"/>
        </w:rPr>
      </w:pPr>
      <w:r w:rsidRPr="001E5144">
        <w:rPr>
          <w:szCs w:val="24"/>
          <w:lang w:val="uk-UA"/>
        </w:rPr>
        <w:t>4. наявності ознак порушення законодавства України або вимог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5. наявності персональних даних без підтвердження правових підстав для їх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6. наявності інформації з обмеженим доступом;</w:t>
      </w:r>
    </w:p>
    <w:p w:rsidR="00505838" w:rsidRPr="001E5144" w:rsidRDefault="00505838" w:rsidP="00DF2D43">
      <w:pPr>
        <w:pStyle w:val="NormalWeb"/>
        <w:ind w:firstLine="709"/>
        <w:textAlignment w:val="baseline"/>
        <w:rPr>
          <w:szCs w:val="24"/>
          <w:lang w:val="uk-UA"/>
        </w:rPr>
      </w:pPr>
      <w:r w:rsidRPr="001E5144">
        <w:rPr>
          <w:szCs w:val="24"/>
          <w:lang w:val="uk-UA"/>
        </w:rPr>
        <w:t>7. наявності ознак реклами, прихованої реклами, рекламно-комерційного просування, передвиборної агітації, прихованої агітації, політичної реклами або політичного просування;</w:t>
      </w:r>
    </w:p>
    <w:p w:rsidR="00505838" w:rsidRPr="001E5144" w:rsidRDefault="00505838" w:rsidP="00DF2D43">
      <w:pPr>
        <w:pStyle w:val="NormalWeb"/>
        <w:ind w:firstLine="709"/>
        <w:textAlignment w:val="baseline"/>
        <w:rPr>
          <w:szCs w:val="24"/>
          <w:lang w:val="uk-UA"/>
        </w:rPr>
      </w:pPr>
      <w:r w:rsidRPr="001E5144">
        <w:rPr>
          <w:szCs w:val="24"/>
          <w:lang w:val="uk-UA"/>
        </w:rPr>
        <w:t>8. наявності матеріалів, що можуть порушувати авторські чи суміжні права;</w:t>
      </w:r>
    </w:p>
    <w:p w:rsidR="00505838" w:rsidRPr="001E5144" w:rsidRDefault="00505838" w:rsidP="00DF2D43">
      <w:pPr>
        <w:pStyle w:val="NormalWeb"/>
        <w:ind w:firstLine="709"/>
        <w:textAlignment w:val="baseline"/>
        <w:rPr>
          <w:szCs w:val="24"/>
          <w:lang w:val="uk-UA"/>
        </w:rPr>
      </w:pPr>
      <w:r w:rsidRPr="001E5144">
        <w:rPr>
          <w:szCs w:val="24"/>
          <w:lang w:val="uk-UA"/>
        </w:rPr>
        <w:t>9. невідповідності матеріалу офіційно-діловому стилю, вимогам державної мови або формату відповідного розділу веб-сайту;</w:t>
      </w:r>
    </w:p>
    <w:p w:rsidR="00505838" w:rsidRPr="001E5144" w:rsidRDefault="00505838" w:rsidP="00DF2D43">
      <w:pPr>
        <w:pStyle w:val="NormalWeb"/>
        <w:ind w:firstLine="709"/>
        <w:textAlignment w:val="baseline"/>
        <w:rPr>
          <w:szCs w:val="24"/>
          <w:lang w:val="uk-UA"/>
        </w:rPr>
      </w:pPr>
      <w:r w:rsidRPr="001E5144">
        <w:rPr>
          <w:szCs w:val="24"/>
          <w:lang w:val="uk-UA"/>
        </w:rPr>
        <w:t>10. технічної непридатності текстових, фото-, відео-, аудіо- або інших матеріалів для розміщення на офіційному веб-сайті.</w:t>
      </w:r>
    </w:p>
    <w:p w:rsidR="00505838" w:rsidRPr="001E5144" w:rsidRDefault="00505838" w:rsidP="00DF2D43">
      <w:pPr>
        <w:pStyle w:val="NormalWeb"/>
        <w:ind w:firstLine="709"/>
        <w:textAlignment w:val="baseline"/>
        <w:rPr>
          <w:szCs w:val="24"/>
          <w:lang w:val="uk-UA"/>
        </w:rPr>
      </w:pPr>
      <w:r w:rsidRPr="001E5144">
        <w:rPr>
          <w:szCs w:val="24"/>
          <w:lang w:val="uk-UA"/>
        </w:rPr>
        <w:t>3.2.5. Начальник відділу з питань цифрового розвитку Управління стратегічного розвитку, економіки та цифровізації виконавчого комітету Кіцманської міської ради, як адміністратор офіційного веб-сайту несе відповідальність у межах визначених цим Положенням повноважень за належне виконання покладених на відділ функцій, своєчасне реагування на виявлені порушення, помилки та інциденти.</w:t>
      </w:r>
    </w:p>
    <w:p w:rsidR="00505838" w:rsidRPr="001E5144" w:rsidRDefault="00505838" w:rsidP="00DF2D43">
      <w:pPr>
        <w:pStyle w:val="NormalWeb"/>
        <w:ind w:firstLine="709"/>
        <w:textAlignment w:val="baseline"/>
        <w:rPr>
          <w:szCs w:val="24"/>
          <w:lang w:val="uk-UA"/>
        </w:rPr>
      </w:pPr>
      <w:r w:rsidRPr="001E5144">
        <w:rPr>
          <w:szCs w:val="24"/>
          <w:lang w:val="uk-UA"/>
        </w:rPr>
        <w:t>3.2.6. Відповідальність за достовірність, повноту, актуальність і правомірність змісту інформаційного матеріалу несе суб’єкт подання та його керівник у межах компетенції.</w:t>
      </w:r>
    </w:p>
    <w:p w:rsidR="00505838" w:rsidRPr="001E5144" w:rsidRDefault="00505838" w:rsidP="00DF2D43">
      <w:pPr>
        <w:pStyle w:val="NormalWeb"/>
        <w:ind w:firstLine="709"/>
        <w:textAlignment w:val="baseline"/>
        <w:rPr>
          <w:szCs w:val="24"/>
          <w:lang w:val="uk-UA"/>
        </w:rPr>
      </w:pPr>
      <w:r w:rsidRPr="001E5144">
        <w:rPr>
          <w:szCs w:val="24"/>
          <w:lang w:val="uk-UA"/>
        </w:rPr>
        <w:t>3.2.7. Начальник відділу з питань цифрового розвитку Управління стратегічного розвитку, економіки та цифровізації виконавчого комітету Кіцманської міської ради, як адміністратор офіційного веб-сайту не відповідає за фактичний зміст матеріалу, поданого суб’єктом подання, якщо вони не вносили до нього змістових змін без погодження. Це не звільняє їх від обов’язку реагувати на очевидні ознаки порушення законодавства або вимог цього Положення.</w:t>
      </w:r>
    </w:p>
    <w:p w:rsidR="00505838" w:rsidRPr="001E5144" w:rsidRDefault="00505838" w:rsidP="00DF2D43">
      <w:pPr>
        <w:pStyle w:val="NormalWeb"/>
        <w:ind w:firstLine="709"/>
        <w:textAlignment w:val="baseline"/>
        <w:rPr>
          <w:szCs w:val="24"/>
          <w:lang w:val="uk-UA"/>
        </w:rPr>
      </w:pPr>
      <w:r w:rsidRPr="001E5144">
        <w:rPr>
          <w:b/>
          <w:bCs/>
          <w:szCs w:val="24"/>
          <w:lang w:val="uk-UA"/>
        </w:rPr>
        <w:t>3.3. Порядок оприлюднення інформації на офіційному веб-сайті</w:t>
      </w:r>
    </w:p>
    <w:p w:rsidR="00505838" w:rsidRPr="001E5144" w:rsidRDefault="00505838" w:rsidP="00DF2D43">
      <w:pPr>
        <w:pStyle w:val="NormalWeb"/>
        <w:ind w:firstLine="709"/>
        <w:textAlignment w:val="baseline"/>
        <w:rPr>
          <w:szCs w:val="24"/>
          <w:lang w:val="uk-UA"/>
        </w:rPr>
      </w:pPr>
      <w:r w:rsidRPr="001E5144">
        <w:rPr>
          <w:szCs w:val="24"/>
          <w:lang w:val="uk-UA"/>
        </w:rPr>
        <w:t>3.3.1. Оприлюднення інформації на офіційному веб-сайті здійснюється відділом з питань цифрового розвитку Управління стратегічного розвитку, економіки та цифровізації виконавчого комітету Кіцманської міської ради, як адміністратором офіційного веб-сайту у межах службових повноважень та вимог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3.3.2. Відділ, як адміністратор офіційного веб-сайту забезпечує технічну можливість оприлюднення інформації на офіційному веб-сайті, належне функціонування системи управління вмістом веб-сайту, технічну придатність засобів розміщення інформації та реагування на технічні збої або інциденти, що можуть впливати на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3.3.3. Відділ, як адміністратор офіційного веб-сайту забезпечує організацію та координацію опрацювання інформаційних матеріалів, що подаються для оприлюднення, контроль їх відповідності вимогам цього Положення щодо повноти, структури, мови, стилю, правомірності та змістової придатності до розміщення.</w:t>
      </w:r>
    </w:p>
    <w:p w:rsidR="00505838" w:rsidRPr="001E5144" w:rsidRDefault="00505838" w:rsidP="00DF2D43">
      <w:pPr>
        <w:pStyle w:val="NormalWeb"/>
        <w:ind w:firstLine="709"/>
        <w:textAlignment w:val="baseline"/>
        <w:rPr>
          <w:szCs w:val="24"/>
          <w:lang w:val="uk-UA"/>
        </w:rPr>
      </w:pPr>
      <w:r w:rsidRPr="001E5144">
        <w:rPr>
          <w:szCs w:val="24"/>
          <w:lang w:val="uk-UA"/>
        </w:rPr>
        <w:t>3.3.4. Інформаційні матеріали для оприлюднення подаються суб’єктами подання через офіційно визначені канали відповідно до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3.3.5. Матеріали, що подаються для оприлюднення, мають містити основну інформацію, необхідну для оприлюднення відповідно до пункту 3.3.6 цього Положення, бути підготовлені державною мовою та не містити інформації і матеріалів, розміщення яких не допускається відповідно до пункту 3.1.4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3.3.6. Перед оприлюдненням матеріалу адміністратор офіційного веб-сайту перевіряє:</w:t>
      </w:r>
    </w:p>
    <w:p w:rsidR="00505838" w:rsidRPr="001E5144" w:rsidRDefault="00505838" w:rsidP="00DF2D43">
      <w:pPr>
        <w:pStyle w:val="NormalWeb"/>
        <w:ind w:firstLine="709"/>
        <w:textAlignment w:val="baseline"/>
        <w:rPr>
          <w:szCs w:val="24"/>
          <w:lang w:val="uk-UA"/>
        </w:rPr>
      </w:pPr>
      <w:r w:rsidRPr="001E5144">
        <w:rPr>
          <w:szCs w:val="24"/>
          <w:lang w:val="uk-UA"/>
        </w:rPr>
        <w:t>1. повноту основної інформації, необхідної для оприлюднення та відповідність матеріалу тематиці відповідного розділу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2. наявність погодження керівника суб’єкта подання або уповноваженої особи, якщо таке погодження передбачене цим Положенням;</w:t>
      </w:r>
    </w:p>
    <w:p w:rsidR="00505838" w:rsidRPr="001E5144" w:rsidRDefault="00505838" w:rsidP="00DF2D43">
      <w:pPr>
        <w:pStyle w:val="NormalWeb"/>
        <w:ind w:firstLine="709"/>
        <w:textAlignment w:val="baseline"/>
        <w:rPr>
          <w:szCs w:val="24"/>
          <w:lang w:val="uk-UA"/>
        </w:rPr>
      </w:pPr>
      <w:r w:rsidRPr="001E5144">
        <w:rPr>
          <w:szCs w:val="24"/>
          <w:lang w:val="uk-UA"/>
        </w:rPr>
        <w:t>3. відповідність матеріалу вимогам державної мови, офіційно-ділового стилю та єдиним вимогам до оформлення публікацій;</w:t>
      </w:r>
    </w:p>
    <w:p w:rsidR="00505838" w:rsidRPr="001E5144" w:rsidRDefault="00505838" w:rsidP="00DF2D43">
      <w:pPr>
        <w:pStyle w:val="NormalWeb"/>
        <w:ind w:firstLine="709"/>
        <w:textAlignment w:val="baseline"/>
        <w:rPr>
          <w:szCs w:val="24"/>
          <w:lang w:val="uk-UA"/>
        </w:rPr>
      </w:pPr>
      <w:r w:rsidRPr="001E5144">
        <w:rPr>
          <w:szCs w:val="24"/>
          <w:lang w:val="uk-UA"/>
        </w:rPr>
        <w:t>4. відсутність очевидних ознак порушення законодавства України або вимог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5. відсутність ознак інформації з обмеженим доступом, персональних даних без правових підстав, прихованої реклами, передвиборної агітації, політичної реклами або порушення авторських чи суміжних прав;</w:t>
      </w:r>
    </w:p>
    <w:p w:rsidR="00505838" w:rsidRPr="001E5144" w:rsidRDefault="00505838" w:rsidP="00DF2D43">
      <w:pPr>
        <w:pStyle w:val="NormalWeb"/>
        <w:ind w:firstLine="709"/>
        <w:textAlignment w:val="baseline"/>
        <w:rPr>
          <w:szCs w:val="24"/>
          <w:lang w:val="uk-UA"/>
        </w:rPr>
      </w:pPr>
      <w:r w:rsidRPr="001E5144">
        <w:rPr>
          <w:szCs w:val="24"/>
          <w:lang w:val="uk-UA"/>
        </w:rPr>
        <w:t>6. актуальність і зрозумілість інформації для цільової аудиторії.</w:t>
      </w:r>
    </w:p>
    <w:p w:rsidR="00505838" w:rsidRPr="001E5144" w:rsidRDefault="00505838" w:rsidP="00DF2D43">
      <w:pPr>
        <w:pStyle w:val="NormalWeb"/>
        <w:ind w:firstLine="709"/>
        <w:textAlignment w:val="baseline"/>
        <w:rPr>
          <w:szCs w:val="24"/>
          <w:lang w:val="uk-UA"/>
        </w:rPr>
      </w:pPr>
      <w:r w:rsidRPr="001E5144">
        <w:rPr>
          <w:szCs w:val="24"/>
          <w:lang w:val="uk-UA"/>
        </w:rPr>
        <w:t>3.3.7. Перед технічним розміщенням або у разі виникнення технічних питань адміністратор офіційного веб-сайту перевіряє або забезпечує перевірку:</w:t>
      </w:r>
    </w:p>
    <w:p w:rsidR="00505838" w:rsidRPr="001E5144" w:rsidRDefault="00505838" w:rsidP="00DF2D43">
      <w:pPr>
        <w:pStyle w:val="NormalWeb"/>
        <w:ind w:firstLine="709"/>
        <w:textAlignment w:val="baseline"/>
        <w:rPr>
          <w:szCs w:val="24"/>
          <w:lang w:val="uk-UA"/>
        </w:rPr>
      </w:pPr>
      <w:r w:rsidRPr="001E5144">
        <w:rPr>
          <w:szCs w:val="24"/>
          <w:lang w:val="uk-UA"/>
        </w:rPr>
        <w:t>1. технічної можливості розміщення матеріалу у відповідному розділі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2. працездатності відповідного розділу, сторінки, форми або функціонального модуля веб-сайту;</w:t>
      </w:r>
    </w:p>
    <w:p w:rsidR="00505838" w:rsidRPr="001E5144" w:rsidRDefault="00505838" w:rsidP="00DF2D43">
      <w:pPr>
        <w:pStyle w:val="NormalWeb"/>
        <w:ind w:firstLine="709"/>
        <w:textAlignment w:val="baseline"/>
        <w:rPr>
          <w:szCs w:val="24"/>
          <w:lang w:val="uk-UA"/>
        </w:rPr>
      </w:pPr>
      <w:r w:rsidRPr="001E5144">
        <w:rPr>
          <w:szCs w:val="24"/>
          <w:lang w:val="uk-UA"/>
        </w:rPr>
        <w:t>3. технічної придатності файлів, зображень, відео, документів або інших матеріалів до розміщення;</w:t>
      </w:r>
    </w:p>
    <w:p w:rsidR="00505838" w:rsidRPr="001E5144" w:rsidRDefault="00505838" w:rsidP="00DF2D43">
      <w:pPr>
        <w:pStyle w:val="NormalWeb"/>
        <w:ind w:firstLine="709"/>
        <w:textAlignment w:val="baseline"/>
        <w:rPr>
          <w:szCs w:val="24"/>
          <w:lang w:val="uk-UA"/>
        </w:rPr>
      </w:pPr>
      <w:r w:rsidRPr="001E5144">
        <w:rPr>
          <w:szCs w:val="24"/>
          <w:lang w:val="uk-UA"/>
        </w:rPr>
        <w:t>4. коректності технічного відображення матеріалу на офіційному веб-сайті;</w:t>
      </w:r>
    </w:p>
    <w:p w:rsidR="00505838" w:rsidRPr="001E5144" w:rsidRDefault="00505838" w:rsidP="00DF2D43">
      <w:pPr>
        <w:pStyle w:val="NormalWeb"/>
        <w:ind w:firstLine="709"/>
        <w:textAlignment w:val="baseline"/>
        <w:rPr>
          <w:szCs w:val="24"/>
          <w:lang w:val="uk-UA"/>
        </w:rPr>
      </w:pPr>
      <w:r w:rsidRPr="001E5144">
        <w:rPr>
          <w:szCs w:val="24"/>
          <w:lang w:val="uk-UA"/>
        </w:rPr>
        <w:t>5. відсутності ознак шкідливого вмісту, технічних помилок, пошкоджених файлів або інших ризиків для функціонування веб-сайту;</w:t>
      </w:r>
    </w:p>
    <w:p w:rsidR="00505838" w:rsidRPr="001E5144" w:rsidRDefault="00505838" w:rsidP="00DF2D43">
      <w:pPr>
        <w:pStyle w:val="NormalWeb"/>
        <w:ind w:firstLine="709"/>
        <w:textAlignment w:val="baseline"/>
        <w:rPr>
          <w:szCs w:val="24"/>
          <w:lang w:val="uk-UA"/>
        </w:rPr>
      </w:pPr>
      <w:r w:rsidRPr="001E5144">
        <w:rPr>
          <w:szCs w:val="24"/>
          <w:lang w:val="uk-UA"/>
        </w:rPr>
        <w:t>6. коректності посилань, вкладень та технічних параметрів публікації, якщо це належить до його функціональних обов’язків.</w:t>
      </w:r>
    </w:p>
    <w:p w:rsidR="00505838" w:rsidRPr="001E5144" w:rsidRDefault="00505838" w:rsidP="00DF2D43">
      <w:pPr>
        <w:pStyle w:val="NormalWeb"/>
        <w:ind w:firstLine="709"/>
        <w:textAlignment w:val="baseline"/>
        <w:rPr>
          <w:szCs w:val="24"/>
          <w:lang w:val="uk-UA"/>
        </w:rPr>
      </w:pPr>
      <w:r w:rsidRPr="001E5144">
        <w:rPr>
          <w:szCs w:val="24"/>
          <w:lang w:val="uk-UA"/>
        </w:rPr>
        <w:t>3.3.8. Редакційне опрацювання інформаційних матеріалів здійснюється - адміністратором офіційного веб-сайту в частині мовної, стилістичної, структурної, технічної та форматної адаптації без зміни змісту, фактичних даних, правових формулювань, числових показників або суті повідомлення.</w:t>
      </w:r>
    </w:p>
    <w:p w:rsidR="00505838" w:rsidRPr="001E5144" w:rsidRDefault="00505838" w:rsidP="00DF2D43">
      <w:pPr>
        <w:pStyle w:val="NormalWeb"/>
        <w:ind w:firstLine="709"/>
        <w:textAlignment w:val="baseline"/>
        <w:rPr>
          <w:szCs w:val="24"/>
          <w:lang w:val="uk-UA"/>
        </w:rPr>
      </w:pPr>
      <w:r w:rsidRPr="001E5144">
        <w:rPr>
          <w:szCs w:val="24"/>
          <w:lang w:val="uk-UA"/>
        </w:rPr>
        <w:t>3.3.9. Зміни, що впливають на зміст інформаційного матеріалу, фактичні дані, правові формулювання, числові показники або суттєві обставини повідомлення, вносяться лише після погодження із суб’єктом подання.</w:t>
      </w:r>
    </w:p>
    <w:p w:rsidR="00505838" w:rsidRPr="001E5144" w:rsidRDefault="00505838" w:rsidP="00DF2D43">
      <w:pPr>
        <w:pStyle w:val="NormalWeb"/>
        <w:ind w:firstLine="709"/>
        <w:textAlignment w:val="baseline"/>
        <w:rPr>
          <w:szCs w:val="24"/>
          <w:lang w:val="uk-UA"/>
        </w:rPr>
      </w:pPr>
      <w:r w:rsidRPr="001E5144">
        <w:rPr>
          <w:szCs w:val="24"/>
          <w:lang w:val="uk-UA"/>
        </w:rPr>
        <w:t>3.3.10. Адміністратор офіційного веб-сайту має право виконувати технічну адаптацію матеріалу, необхідну для його коректного відображення на офіційному веб-сайті, за умови що така адаптація не змінює зміст матеріалу.</w:t>
      </w:r>
    </w:p>
    <w:p w:rsidR="00505838" w:rsidRPr="001E5144" w:rsidRDefault="00505838" w:rsidP="00DF2D43">
      <w:pPr>
        <w:pStyle w:val="NormalWeb"/>
        <w:ind w:firstLine="709"/>
        <w:textAlignment w:val="baseline"/>
        <w:rPr>
          <w:szCs w:val="24"/>
          <w:lang w:val="uk-UA"/>
        </w:rPr>
      </w:pPr>
      <w:r w:rsidRPr="001E5144">
        <w:rPr>
          <w:szCs w:val="24"/>
          <w:lang w:val="uk-UA"/>
        </w:rPr>
        <w:t>3.3.11. Адміністратор офіційного веб-сайту має право відмовити в оприлюдненні або повернути інформаційний матеріал суб’єкту подання на доопрацювання з підстав, визначених пунктом 3.2.4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3.3.12. Адміністратор офіційного веб-сайту має право відмовити у технічному розміщенні матеріалу або тимчасово призупинити його розміщення у разі:</w:t>
      </w:r>
    </w:p>
    <w:p w:rsidR="00505838" w:rsidRPr="001E5144" w:rsidRDefault="00505838" w:rsidP="00DF2D43">
      <w:pPr>
        <w:pStyle w:val="NormalWeb"/>
        <w:ind w:firstLine="709"/>
        <w:textAlignment w:val="baseline"/>
        <w:rPr>
          <w:szCs w:val="24"/>
          <w:lang w:val="uk-UA"/>
        </w:rPr>
      </w:pPr>
      <w:r w:rsidRPr="001E5144">
        <w:rPr>
          <w:szCs w:val="24"/>
          <w:lang w:val="uk-UA"/>
        </w:rPr>
        <w:t>- технічної непридатності файлів, вкладень, зображень, відео або інших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 виявлення ознак шкідливого вмісту, пошкоджених файлів або ризику для функціонування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 неможливості коректного відображення матеріалу на офіційному веб-сайті без додаткового технічного опрацювання;</w:t>
      </w:r>
    </w:p>
    <w:p w:rsidR="00505838" w:rsidRPr="001E5144" w:rsidRDefault="00505838" w:rsidP="00DF2D43">
      <w:pPr>
        <w:pStyle w:val="NormalWeb"/>
        <w:ind w:firstLine="709"/>
        <w:textAlignment w:val="baseline"/>
        <w:rPr>
          <w:szCs w:val="24"/>
          <w:lang w:val="uk-UA"/>
        </w:rPr>
      </w:pPr>
      <w:r w:rsidRPr="001E5144">
        <w:rPr>
          <w:szCs w:val="24"/>
          <w:lang w:val="uk-UA"/>
        </w:rPr>
        <w:t>- виявлення технічного збою, помилки системи управління вмістом або іншої обставини, що унеможливлює безпечне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 підозри на несанкціоновані дії, компрометацію облікового запису або інший інцидент інформаційної безпеки.</w:t>
      </w:r>
    </w:p>
    <w:p w:rsidR="00505838" w:rsidRPr="001E5144" w:rsidRDefault="00505838" w:rsidP="00DF2D43">
      <w:pPr>
        <w:pStyle w:val="NormalWeb"/>
        <w:ind w:firstLine="709"/>
        <w:textAlignment w:val="baseline"/>
        <w:rPr>
          <w:szCs w:val="24"/>
          <w:lang w:val="uk-UA"/>
        </w:rPr>
      </w:pPr>
      <w:r w:rsidRPr="001E5144">
        <w:rPr>
          <w:szCs w:val="24"/>
          <w:lang w:val="uk-UA"/>
        </w:rPr>
        <w:t>3.3.13. У разі відмови в оприлюдненні інформаційного матеріалу або повернення матеріалу на доопрацювання адміністратор офіційного веб-сайту зазначає причини такого рішення та перелік відомостей, що потребують уточнення, виправлення або доповнення.</w:t>
      </w:r>
    </w:p>
    <w:p w:rsidR="00505838" w:rsidRPr="001E5144" w:rsidRDefault="00505838" w:rsidP="00DF2D43">
      <w:pPr>
        <w:pStyle w:val="NormalWeb"/>
        <w:ind w:firstLine="709"/>
        <w:textAlignment w:val="baseline"/>
        <w:rPr>
          <w:szCs w:val="24"/>
          <w:lang w:val="uk-UA"/>
        </w:rPr>
      </w:pPr>
      <w:r w:rsidRPr="001E5144">
        <w:rPr>
          <w:szCs w:val="24"/>
          <w:lang w:val="uk-UA"/>
        </w:rPr>
        <w:t>3.3.14. У разі відмови або призупинення технічного розміщення адміністратор офіційного веб-сайту повідомляє керівника Управління стратегічного розвитку, економіки та цифровізації, та/або відповідного суб’єкта подання про технічні причини, що перешкоджають розміщенню матеріалу.</w:t>
      </w:r>
    </w:p>
    <w:p w:rsidR="00505838" w:rsidRPr="001E5144" w:rsidRDefault="00505838" w:rsidP="00DF2D43">
      <w:pPr>
        <w:pStyle w:val="NormalWeb"/>
        <w:ind w:firstLine="709"/>
        <w:textAlignment w:val="baseline"/>
        <w:rPr>
          <w:szCs w:val="24"/>
          <w:lang w:val="uk-UA"/>
        </w:rPr>
      </w:pPr>
      <w:r w:rsidRPr="001E5144">
        <w:rPr>
          <w:szCs w:val="24"/>
          <w:lang w:val="uk-UA"/>
        </w:rPr>
        <w:t>3.3.15. Якщо під час оприлюднення або після оприлюднення матеріалу виявлено помилку в публікації, адміністратор офіційного веб-сайту організовує уточнення, виправлення, оновлення, спростування або зняття матеріалу з оприлюднення відповідно до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3.3.16. Якщо помилка в публікації пов’язана з технічним збоєм, некоректним відображенням, порушенням структури веб-сторінки, помилкою вкладення, посилання, файлу або іншим технічним чинником,  адміністратор офіційного веб-сайту забезпечує технічне усунення такої помилки.</w:t>
      </w:r>
    </w:p>
    <w:p w:rsidR="00505838" w:rsidRPr="001E5144" w:rsidRDefault="00505838" w:rsidP="00DF2D43">
      <w:pPr>
        <w:pStyle w:val="NormalWeb"/>
        <w:ind w:firstLine="709"/>
        <w:textAlignment w:val="baseline"/>
        <w:rPr>
          <w:szCs w:val="24"/>
          <w:lang w:val="uk-UA"/>
        </w:rPr>
      </w:pPr>
      <w:r w:rsidRPr="001E5144">
        <w:rPr>
          <w:b/>
          <w:bCs/>
          <w:szCs w:val="24"/>
          <w:lang w:val="uk-UA"/>
        </w:rPr>
        <w:t>3.4. Виправлення, оновлення та зняття інформації з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3.4.1. У разі виявлення помилки, неточності або необхідності оновлення інформації суб’єкт подання невідкладно повідомляє адміністратора офіційного веб-сайту та подає уточнені відомості через офіційно визначений канал.</w:t>
      </w:r>
    </w:p>
    <w:p w:rsidR="00505838" w:rsidRPr="001E5144" w:rsidRDefault="00505838" w:rsidP="00DF2D43">
      <w:pPr>
        <w:pStyle w:val="NormalWeb"/>
        <w:ind w:firstLine="709"/>
        <w:textAlignment w:val="baseline"/>
        <w:rPr>
          <w:szCs w:val="24"/>
          <w:lang w:val="uk-UA"/>
        </w:rPr>
      </w:pPr>
      <w:r w:rsidRPr="001E5144">
        <w:rPr>
          <w:szCs w:val="24"/>
          <w:lang w:val="uk-UA"/>
        </w:rPr>
        <w:t>3.4.2. Виправлення або оновлення інформаційних матеріалів здійснюється із зазначенням дати оновлення, якщо це має значення для правильного розуміння змісту повідомлення.</w:t>
      </w:r>
    </w:p>
    <w:p w:rsidR="00505838" w:rsidRPr="001E5144" w:rsidRDefault="00505838" w:rsidP="00DF2D43">
      <w:pPr>
        <w:pStyle w:val="NormalWeb"/>
        <w:ind w:firstLine="709"/>
        <w:textAlignment w:val="baseline"/>
        <w:rPr>
          <w:szCs w:val="24"/>
          <w:lang w:val="uk-UA"/>
        </w:rPr>
      </w:pPr>
      <w:r w:rsidRPr="001E5144">
        <w:rPr>
          <w:szCs w:val="24"/>
          <w:lang w:val="uk-UA"/>
        </w:rPr>
        <w:t>3.4.3. Зняття інформації з оприлюднення, приховування, заміна або видалення матеріалу здійснюється за рішенням адміністратора офіційного веб-сайту, за поданням суб’єкта подання або на підставі відповідного службового документа, якщо:</w:t>
      </w:r>
    </w:p>
    <w:p w:rsidR="00505838" w:rsidRPr="001E5144" w:rsidRDefault="00505838" w:rsidP="00DF2D43">
      <w:pPr>
        <w:pStyle w:val="NormalWeb"/>
        <w:ind w:firstLine="709"/>
        <w:textAlignment w:val="baseline"/>
        <w:rPr>
          <w:szCs w:val="24"/>
          <w:lang w:val="uk-UA"/>
        </w:rPr>
      </w:pPr>
      <w:r w:rsidRPr="001E5144">
        <w:rPr>
          <w:szCs w:val="24"/>
          <w:lang w:val="uk-UA"/>
        </w:rPr>
        <w:t>1. матеріал втратив актуальність;</w:t>
      </w:r>
    </w:p>
    <w:p w:rsidR="00505838" w:rsidRPr="001E5144" w:rsidRDefault="00505838" w:rsidP="00DF2D43">
      <w:pPr>
        <w:pStyle w:val="NormalWeb"/>
        <w:ind w:firstLine="709"/>
        <w:textAlignment w:val="baseline"/>
        <w:rPr>
          <w:szCs w:val="24"/>
          <w:lang w:val="uk-UA"/>
        </w:rPr>
      </w:pPr>
      <w:r w:rsidRPr="001E5144">
        <w:rPr>
          <w:szCs w:val="24"/>
          <w:lang w:val="uk-UA"/>
        </w:rPr>
        <w:t>2. матеріал був оприлюднений помилково;</w:t>
      </w:r>
    </w:p>
    <w:p w:rsidR="00505838" w:rsidRPr="001E5144" w:rsidRDefault="00505838" w:rsidP="00DF2D43">
      <w:pPr>
        <w:pStyle w:val="NormalWeb"/>
        <w:ind w:firstLine="709"/>
        <w:textAlignment w:val="baseline"/>
        <w:rPr>
          <w:szCs w:val="24"/>
          <w:lang w:val="uk-UA"/>
        </w:rPr>
      </w:pPr>
      <w:r w:rsidRPr="001E5144">
        <w:rPr>
          <w:szCs w:val="24"/>
          <w:lang w:val="uk-UA"/>
        </w:rPr>
        <w:t>3. виявлено порушення законодавства або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4. документ скасовано, замінено, змінено або визнано таким, що втратив чинність;</w:t>
      </w:r>
    </w:p>
    <w:p w:rsidR="00505838" w:rsidRPr="001E5144" w:rsidRDefault="00505838" w:rsidP="00DF2D43">
      <w:pPr>
        <w:pStyle w:val="NormalWeb"/>
        <w:ind w:firstLine="709"/>
        <w:textAlignment w:val="baseline"/>
        <w:rPr>
          <w:szCs w:val="24"/>
          <w:lang w:val="uk-UA"/>
        </w:rPr>
      </w:pPr>
      <w:r w:rsidRPr="001E5144">
        <w:rPr>
          <w:szCs w:val="24"/>
          <w:lang w:val="uk-UA"/>
        </w:rPr>
        <w:t>5. надійшла обґрунтована вимога щодо обмеження доступу до інформації;</w:t>
      </w:r>
    </w:p>
    <w:p w:rsidR="00505838" w:rsidRPr="001E5144" w:rsidRDefault="00505838" w:rsidP="00DF2D43">
      <w:pPr>
        <w:pStyle w:val="NormalWeb"/>
        <w:ind w:firstLine="709"/>
        <w:textAlignment w:val="baseline"/>
        <w:rPr>
          <w:szCs w:val="24"/>
          <w:lang w:val="uk-UA"/>
        </w:rPr>
      </w:pPr>
      <w:r w:rsidRPr="001E5144">
        <w:rPr>
          <w:szCs w:val="24"/>
          <w:lang w:val="uk-UA"/>
        </w:rPr>
        <w:t>6. існує ризик порушення прав фізичних чи юридичних осіб.</w:t>
      </w:r>
    </w:p>
    <w:p w:rsidR="00505838" w:rsidRPr="001E5144" w:rsidRDefault="00505838" w:rsidP="00DF2D43">
      <w:pPr>
        <w:pStyle w:val="NormalWeb"/>
        <w:ind w:firstLine="709"/>
        <w:textAlignment w:val="baseline"/>
        <w:rPr>
          <w:szCs w:val="24"/>
          <w:lang w:val="uk-UA"/>
        </w:rPr>
      </w:pPr>
      <w:r w:rsidRPr="001E5144">
        <w:rPr>
          <w:szCs w:val="24"/>
          <w:lang w:val="uk-UA"/>
        </w:rPr>
        <w:t>3.4.4. Зняття з оприлюднення або заміна нормативно-правових актів, актів індивідуальної дії, проєктів актів та інших офіційних документів здійснюється лише на підставі належного службового повідомлення або завдання.</w:t>
      </w:r>
    </w:p>
    <w:p w:rsidR="00505838" w:rsidRPr="001E5144" w:rsidRDefault="00505838" w:rsidP="00DF2D43">
      <w:pPr>
        <w:pStyle w:val="NormalWeb"/>
        <w:ind w:firstLine="709"/>
        <w:textAlignment w:val="baseline"/>
        <w:rPr>
          <w:szCs w:val="24"/>
          <w:lang w:val="uk-UA"/>
        </w:rPr>
      </w:pPr>
      <w:r w:rsidRPr="001E5144">
        <w:rPr>
          <w:b/>
          <w:bCs/>
          <w:szCs w:val="24"/>
          <w:lang w:val="uk-UA"/>
        </w:rPr>
        <w:t>3.5. Порядок оприлюднення нормативно-правових актів, актів індивідуальної дії та інших офіційних документів</w:t>
      </w:r>
    </w:p>
    <w:p w:rsidR="00505838" w:rsidRPr="001E5144" w:rsidRDefault="00505838" w:rsidP="00DF2D43">
      <w:pPr>
        <w:pStyle w:val="NormalWeb"/>
        <w:ind w:firstLine="709"/>
        <w:textAlignment w:val="baseline"/>
        <w:rPr>
          <w:szCs w:val="24"/>
          <w:lang w:val="uk-UA"/>
        </w:rPr>
      </w:pPr>
      <w:r w:rsidRPr="001E5144">
        <w:rPr>
          <w:szCs w:val="24"/>
          <w:lang w:val="uk-UA"/>
        </w:rPr>
        <w:t>3.5.1. Оприлюднення на офіційному веб-сайті нормативно-правових актів, актів індивідуальної дії та інших офіційних документів Кіцманської міської ради, її виконавчого комітету, міського голови та виконавчих органів здійснюється відповідно до законодавства України, цього Положення та внутрішніх правил документування управлінської діяльності й електронного документообігу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3.5.2. Оприлюднення нормативно-правових актів, актів індивідуальної дії та інших офіційних документів, прийнятих Кіцманською міською радою, її виконавчим комітетом, міським головою або виконавчими органами, здійснюється у порядку, визначеному внутрішніми організаційно-розпорядчими документами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3.5.3.Адміністратор офіційного веб-сайту забезпечує технічне функціонування відповідної інтеграції, доступність підсистеми оприлюднення та реагування на технічні збої, але не здійснює змістове опрацювання або самостійне оприлюднення таких документів.</w:t>
      </w:r>
    </w:p>
    <w:p w:rsidR="00505838" w:rsidRPr="001E5144" w:rsidRDefault="00505838" w:rsidP="00BE6F1C">
      <w:pPr>
        <w:pStyle w:val="NormalWeb"/>
        <w:ind w:firstLine="709"/>
        <w:textAlignment w:val="baseline"/>
        <w:rPr>
          <w:szCs w:val="24"/>
          <w:lang w:val="uk-UA"/>
        </w:rPr>
      </w:pPr>
      <w:r w:rsidRPr="001E5144">
        <w:rPr>
          <w:szCs w:val="24"/>
          <w:lang w:val="uk-UA"/>
        </w:rPr>
        <w:t>3.5.4. Підставою для оприлюднення нормативно-правового акта, акта індивідуальної дії або іншого офіційного документа на офіційному веб-сайті є його реєстрація у встановленому порядку.</w:t>
      </w:r>
    </w:p>
    <w:p w:rsidR="00505838" w:rsidRPr="001E5144" w:rsidRDefault="00505838" w:rsidP="00DF2D43">
      <w:pPr>
        <w:pStyle w:val="NormalWeb"/>
        <w:ind w:firstLine="709"/>
        <w:textAlignment w:val="baseline"/>
        <w:rPr>
          <w:szCs w:val="24"/>
          <w:lang w:val="uk-UA"/>
        </w:rPr>
      </w:pPr>
      <w:r w:rsidRPr="001E5144">
        <w:rPr>
          <w:szCs w:val="24"/>
          <w:lang w:val="uk-UA"/>
        </w:rPr>
        <w:t>3.5.5. Відповідальність за правильність оформлення, достовірність, повноту, актуальність і правомірність змісту документа, наявність усіх додатків, а також відсутність у ньому інформації, що не підлягає оприлюдненню, несе структурний підрозділ - розробник документа та його керівник у межах повноважень.</w:t>
      </w:r>
    </w:p>
    <w:p w:rsidR="00505838" w:rsidRPr="001E5144" w:rsidRDefault="00505838" w:rsidP="00DF2D43">
      <w:pPr>
        <w:pStyle w:val="NormalWeb"/>
        <w:ind w:firstLine="709"/>
        <w:textAlignment w:val="baseline"/>
        <w:rPr>
          <w:szCs w:val="24"/>
          <w:lang w:val="uk-UA"/>
        </w:rPr>
      </w:pPr>
      <w:r w:rsidRPr="001E5144">
        <w:rPr>
          <w:szCs w:val="24"/>
          <w:lang w:val="uk-UA"/>
        </w:rPr>
        <w:t>3.5.6. Документ публікується на офіційному веб-сайті технічними засобами системи, реєстраторами відповідних нормативно-правових актів, актів індивідуальної дії та інших офіційних документів.</w:t>
      </w:r>
    </w:p>
    <w:p w:rsidR="00505838" w:rsidRPr="001E5144" w:rsidRDefault="00505838" w:rsidP="00DF2D43">
      <w:pPr>
        <w:pStyle w:val="NormalWeb"/>
        <w:ind w:firstLine="709"/>
        <w:textAlignment w:val="baseline"/>
        <w:rPr>
          <w:szCs w:val="24"/>
          <w:lang w:val="uk-UA"/>
        </w:rPr>
      </w:pPr>
      <w:r w:rsidRPr="001E5144">
        <w:rPr>
          <w:szCs w:val="24"/>
          <w:lang w:val="uk-UA"/>
        </w:rPr>
        <w:t>3.5.7. Оприлюднення нормативно-правових актів, актів індивідуальної дії та інших офіційних документів здійснюється у строки, визначені законодавством України.</w:t>
      </w:r>
    </w:p>
    <w:p w:rsidR="00505838" w:rsidRPr="001E5144" w:rsidRDefault="00505838" w:rsidP="00DF2D43">
      <w:pPr>
        <w:pStyle w:val="NormalWeb"/>
        <w:ind w:firstLine="709"/>
        <w:textAlignment w:val="baseline"/>
        <w:rPr>
          <w:szCs w:val="24"/>
          <w:lang w:val="uk-UA"/>
        </w:rPr>
      </w:pPr>
      <w:r w:rsidRPr="001E5144">
        <w:rPr>
          <w:szCs w:val="24"/>
          <w:lang w:val="uk-UA"/>
        </w:rPr>
        <w:t>Якщо окремий строк оприлюднення документа законодавством не визначено, документ оприлюднюється у найкоротший можливий строк після його реєстрації.</w:t>
      </w:r>
    </w:p>
    <w:p w:rsidR="00505838" w:rsidRPr="001E5144" w:rsidRDefault="00505838" w:rsidP="00DF2D43">
      <w:pPr>
        <w:pStyle w:val="NormalWeb"/>
        <w:ind w:firstLine="709"/>
        <w:textAlignment w:val="baseline"/>
        <w:rPr>
          <w:szCs w:val="24"/>
          <w:lang w:val="uk-UA"/>
        </w:rPr>
      </w:pPr>
      <w:r w:rsidRPr="001E5144">
        <w:rPr>
          <w:szCs w:val="24"/>
          <w:lang w:val="uk-UA"/>
        </w:rPr>
        <w:t>3.5.8. Після оприлюднення документа адміністратором не допускається редагування його тексту, реквізитів або додатків без оформлення та реєстрації відповідних змін.</w:t>
      </w:r>
    </w:p>
    <w:p w:rsidR="00505838" w:rsidRPr="001E5144" w:rsidRDefault="00505838" w:rsidP="00DF2D43">
      <w:pPr>
        <w:pStyle w:val="NormalWeb"/>
        <w:ind w:firstLine="709"/>
        <w:textAlignment w:val="baseline"/>
        <w:rPr>
          <w:szCs w:val="24"/>
          <w:lang w:val="uk-UA"/>
        </w:rPr>
      </w:pPr>
      <w:r w:rsidRPr="001E5144">
        <w:rPr>
          <w:szCs w:val="24"/>
          <w:lang w:val="uk-UA"/>
        </w:rPr>
        <w:t>У разі необхідності виправлення документа його уточнена, виправлена або нова редакція підлягає оформленню, погодженню, підписанню та реєстрації у встановленому порядку.</w:t>
      </w:r>
    </w:p>
    <w:p w:rsidR="00505838" w:rsidRPr="001E5144" w:rsidRDefault="00505838" w:rsidP="00DF2D43">
      <w:pPr>
        <w:pStyle w:val="NormalWeb"/>
        <w:ind w:firstLine="709"/>
        <w:textAlignment w:val="baseline"/>
        <w:rPr>
          <w:szCs w:val="24"/>
          <w:lang w:val="uk-UA"/>
        </w:rPr>
      </w:pPr>
      <w:r w:rsidRPr="001E5144">
        <w:rPr>
          <w:szCs w:val="24"/>
          <w:lang w:val="uk-UA"/>
        </w:rPr>
        <w:t>3.5.9. У разі виявлення технічної помилки, невідповідності файлу, відсутності додатка або іншої помилки у вже оприлюдненому документі адміністратор невідкладно повідомляє розробника документа.</w:t>
      </w:r>
    </w:p>
    <w:p w:rsidR="00505838" w:rsidRPr="001E5144" w:rsidRDefault="00505838" w:rsidP="00DF2D43">
      <w:pPr>
        <w:pStyle w:val="NormalWeb"/>
        <w:ind w:firstLine="709"/>
        <w:textAlignment w:val="baseline"/>
        <w:rPr>
          <w:szCs w:val="24"/>
          <w:lang w:val="uk-UA"/>
        </w:rPr>
      </w:pPr>
      <w:r w:rsidRPr="001E5144">
        <w:rPr>
          <w:szCs w:val="24"/>
          <w:lang w:val="uk-UA"/>
        </w:rPr>
        <w:t>Виправлення, заміна або зняття документа з оприлюднення здійснюється на підставі належно оформленого та зареєстрованого документа або службового завдання.</w:t>
      </w:r>
    </w:p>
    <w:p w:rsidR="00505838" w:rsidRPr="001E5144" w:rsidRDefault="00505838" w:rsidP="00DF2D43">
      <w:pPr>
        <w:pStyle w:val="NormalWeb"/>
        <w:ind w:firstLine="709"/>
        <w:textAlignment w:val="baseline"/>
        <w:rPr>
          <w:szCs w:val="24"/>
          <w:lang w:val="uk-UA"/>
        </w:rPr>
      </w:pPr>
      <w:r w:rsidRPr="001E5144">
        <w:rPr>
          <w:szCs w:val="24"/>
          <w:lang w:val="uk-UA"/>
        </w:rPr>
        <w:t>3.5.10. Якщо оприлюднений документ змінено, скасовано, визнано таким, що втратив чинність, або замінено іншим документом, розробник документа забезпечує оформлення та передавання адміністратору інформації, необхідної для оновлення статусу такого документа на офіційному веб-сайті.</w:t>
      </w:r>
    </w:p>
    <w:p w:rsidR="00505838" w:rsidRPr="001E5144" w:rsidRDefault="00505838" w:rsidP="00DF2D43">
      <w:pPr>
        <w:pStyle w:val="NormalWeb"/>
        <w:ind w:firstLine="709"/>
        <w:textAlignment w:val="baseline"/>
        <w:rPr>
          <w:szCs w:val="24"/>
          <w:lang w:val="uk-UA"/>
        </w:rPr>
      </w:pPr>
      <w:r w:rsidRPr="001E5144">
        <w:rPr>
          <w:b/>
          <w:bCs/>
          <w:szCs w:val="24"/>
          <w:lang w:val="uk-UA"/>
        </w:rPr>
        <w:t>3.6. Порядок оприлюднення проєктів актів</w:t>
      </w:r>
    </w:p>
    <w:p w:rsidR="00505838" w:rsidRPr="001E5144" w:rsidRDefault="00505838" w:rsidP="00DF2D43">
      <w:pPr>
        <w:pStyle w:val="NormalWeb"/>
        <w:ind w:firstLine="709"/>
        <w:textAlignment w:val="baseline"/>
        <w:rPr>
          <w:szCs w:val="24"/>
          <w:lang w:val="uk-UA"/>
        </w:rPr>
      </w:pPr>
      <w:r w:rsidRPr="001E5144">
        <w:rPr>
          <w:szCs w:val="24"/>
          <w:lang w:val="uk-UA"/>
        </w:rPr>
        <w:t>3.6.1. Проєкти актів Кіццманської міської ради, її виконавчого комітету та інших органів і посадових осіб, які відповідно до законодавства України підлягають оприлюдненню, розміщуються на офіційному веб-сайті у порядку та строки, визначені законодавством України.</w:t>
      </w:r>
    </w:p>
    <w:p w:rsidR="00505838" w:rsidRPr="001E5144" w:rsidRDefault="00505838" w:rsidP="00DF2D43">
      <w:pPr>
        <w:pStyle w:val="NormalWeb"/>
        <w:ind w:firstLine="709"/>
        <w:textAlignment w:val="baseline"/>
        <w:rPr>
          <w:szCs w:val="24"/>
          <w:lang w:val="uk-UA"/>
        </w:rPr>
      </w:pPr>
      <w:r w:rsidRPr="001E5144">
        <w:rPr>
          <w:szCs w:val="24"/>
          <w:lang w:val="uk-UA"/>
        </w:rPr>
        <w:t>3.6.2. Проєкти актів розміщуються на офіційному веб-сайті посадовими особами або працівниками міської ради, її виконавчих органів чи структурних підрозділів, у посадових інструкціях яких передбачено обов’язок щодо оприлюднення відповідних проєктів актів.</w:t>
      </w:r>
    </w:p>
    <w:p w:rsidR="00505838" w:rsidRPr="001E5144" w:rsidRDefault="00505838" w:rsidP="00DF2D43">
      <w:pPr>
        <w:pStyle w:val="NormalWeb"/>
        <w:ind w:firstLine="709"/>
        <w:textAlignment w:val="baseline"/>
        <w:rPr>
          <w:szCs w:val="24"/>
          <w:lang w:val="uk-UA"/>
        </w:rPr>
      </w:pPr>
      <w:r w:rsidRPr="001E5144">
        <w:rPr>
          <w:szCs w:val="24"/>
          <w:lang w:val="uk-UA"/>
        </w:rPr>
        <w:t>3.6.3. Структурний підрозділ - розробник проєкту акта забезпечує та несе відповідальність за правильність його оформлення, повноту, актуальність, наявність усіх додатків, дотримання встановленого строку оприлюднення та відсутність у проєкті інформації, що відповідно до законодавства не підлягає оприлюдненню.</w:t>
      </w:r>
    </w:p>
    <w:p w:rsidR="00505838" w:rsidRPr="001E5144" w:rsidRDefault="00505838" w:rsidP="00DF2D43">
      <w:pPr>
        <w:pStyle w:val="NormalWeb"/>
        <w:ind w:firstLine="709"/>
        <w:textAlignment w:val="baseline"/>
        <w:rPr>
          <w:szCs w:val="24"/>
          <w:lang w:val="uk-UA"/>
        </w:rPr>
      </w:pPr>
      <w:r w:rsidRPr="001E5144">
        <w:rPr>
          <w:b/>
          <w:bCs/>
          <w:szCs w:val="24"/>
          <w:lang w:val="uk-UA"/>
        </w:rPr>
        <w:t>3.7. Технічне функціонування, резервне копіювання та відновлення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3.7.1. Адміністратор офіційного веб-сайту організовує та забезпечує технічне функціонування офіційного веб-сайту самостійно або із залученням технічних фахівців, надавачів послуг чи підрядників відповідно до укладених договорів та інших правових підстав.</w:t>
      </w:r>
    </w:p>
    <w:p w:rsidR="00505838" w:rsidRPr="001E5144" w:rsidRDefault="00505838" w:rsidP="00DF2D43">
      <w:pPr>
        <w:pStyle w:val="NormalWeb"/>
        <w:ind w:firstLine="709"/>
        <w:textAlignment w:val="baseline"/>
        <w:rPr>
          <w:szCs w:val="24"/>
          <w:lang w:val="uk-UA"/>
        </w:rPr>
      </w:pPr>
      <w:r w:rsidRPr="001E5144">
        <w:rPr>
          <w:szCs w:val="24"/>
          <w:lang w:val="uk-UA"/>
        </w:rPr>
        <w:t>Залучення технічних фахівців, надавачів послуг або підрядників не звільняє адміністратора офіційного веб-сайту від обов’язку контролювати виконання робіт і дотримання вимог інформаційної безпеки.</w:t>
      </w:r>
    </w:p>
    <w:p w:rsidR="00505838" w:rsidRPr="001E5144" w:rsidRDefault="00505838" w:rsidP="00DF2D43">
      <w:pPr>
        <w:pStyle w:val="NormalWeb"/>
        <w:ind w:firstLine="709"/>
        <w:textAlignment w:val="baseline"/>
        <w:rPr>
          <w:szCs w:val="24"/>
          <w:lang w:val="uk-UA"/>
        </w:rPr>
      </w:pPr>
      <w:r w:rsidRPr="001E5144">
        <w:rPr>
          <w:szCs w:val="24"/>
          <w:lang w:val="uk-UA"/>
        </w:rPr>
        <w:t>3.7.2. На виконання повноважень, визначених пунктом 3.2.2 цього Положення, адміністратор офіційного веб-сайту у частині технічного функціонування, резервного копіювання та відновлення забезпечує:</w:t>
      </w:r>
    </w:p>
    <w:p w:rsidR="00505838" w:rsidRPr="001E5144" w:rsidRDefault="00505838" w:rsidP="00DF2D43">
      <w:pPr>
        <w:pStyle w:val="NormalWeb"/>
        <w:ind w:firstLine="709"/>
        <w:textAlignment w:val="baseline"/>
        <w:rPr>
          <w:szCs w:val="24"/>
          <w:lang w:val="uk-UA"/>
        </w:rPr>
      </w:pPr>
      <w:r w:rsidRPr="001E5144">
        <w:rPr>
          <w:szCs w:val="24"/>
          <w:lang w:val="uk-UA"/>
        </w:rPr>
        <w:t>1. встановлення оновлень програмного забезпечення та компонентів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2. резервне копіювання інформації, баз даних, конфігурацій та інших компонентів, необхідних для відновлення роботи веб-сайту;</w:t>
      </w:r>
    </w:p>
    <w:p w:rsidR="00505838" w:rsidRPr="001E5144" w:rsidRDefault="00505838" w:rsidP="00DF2D43">
      <w:pPr>
        <w:pStyle w:val="NormalWeb"/>
        <w:ind w:firstLine="709"/>
        <w:textAlignment w:val="baseline"/>
        <w:rPr>
          <w:szCs w:val="24"/>
          <w:lang w:val="uk-UA"/>
        </w:rPr>
      </w:pPr>
      <w:r w:rsidRPr="001E5144">
        <w:rPr>
          <w:szCs w:val="24"/>
          <w:lang w:val="uk-UA"/>
        </w:rPr>
        <w:t>3. перевірку можливості відновлення інформації з резервних копій;</w:t>
      </w:r>
    </w:p>
    <w:p w:rsidR="00505838" w:rsidRPr="001E5144" w:rsidRDefault="00505838" w:rsidP="00DF2D43">
      <w:pPr>
        <w:pStyle w:val="NormalWeb"/>
        <w:ind w:firstLine="709"/>
        <w:textAlignment w:val="baseline"/>
        <w:rPr>
          <w:szCs w:val="24"/>
          <w:lang w:val="uk-UA"/>
        </w:rPr>
      </w:pPr>
      <w:r w:rsidRPr="001E5144">
        <w:rPr>
          <w:szCs w:val="24"/>
          <w:lang w:val="uk-UA"/>
        </w:rPr>
        <w:t>4. відновлення роботи офіційного веб-сайту після технічних збоїв, пошкодження або втрати інформації;</w:t>
      </w:r>
    </w:p>
    <w:p w:rsidR="00505838" w:rsidRPr="001E5144" w:rsidRDefault="00505838" w:rsidP="00DF2D43">
      <w:pPr>
        <w:pStyle w:val="NormalWeb"/>
        <w:ind w:firstLine="709"/>
        <w:textAlignment w:val="baseline"/>
        <w:rPr>
          <w:szCs w:val="24"/>
          <w:lang w:val="uk-UA"/>
        </w:rPr>
      </w:pPr>
      <w:r w:rsidRPr="001E5144">
        <w:rPr>
          <w:szCs w:val="24"/>
          <w:lang w:val="uk-UA"/>
        </w:rPr>
        <w:t>5. моніторинг технічних помилок, несанкціонованих змін, підозрілої активності та інших ознак інцидентів інформаційної безпеки;</w:t>
      </w:r>
    </w:p>
    <w:p w:rsidR="00505838" w:rsidRPr="001E5144" w:rsidRDefault="00505838" w:rsidP="00DF2D43">
      <w:pPr>
        <w:pStyle w:val="NormalWeb"/>
        <w:ind w:firstLine="709"/>
        <w:textAlignment w:val="baseline"/>
        <w:rPr>
          <w:szCs w:val="24"/>
          <w:lang w:val="uk-UA"/>
        </w:rPr>
      </w:pPr>
      <w:r w:rsidRPr="001E5144">
        <w:rPr>
          <w:szCs w:val="24"/>
          <w:lang w:val="uk-UA"/>
        </w:rPr>
        <w:t>6. вжиття заходів щодо захисту офіційного веб-сайту від несанкціонованого доступу, зміни, знищення, блокування або втрати інформації;</w:t>
      </w:r>
    </w:p>
    <w:p w:rsidR="00505838" w:rsidRPr="001E5144" w:rsidRDefault="00505838" w:rsidP="00DF2D43">
      <w:pPr>
        <w:pStyle w:val="NormalWeb"/>
        <w:ind w:firstLine="709"/>
        <w:textAlignment w:val="baseline"/>
        <w:rPr>
          <w:szCs w:val="24"/>
          <w:lang w:val="uk-UA"/>
        </w:rPr>
      </w:pPr>
      <w:r w:rsidRPr="001E5144">
        <w:rPr>
          <w:szCs w:val="24"/>
          <w:lang w:val="uk-UA"/>
        </w:rPr>
        <w:t>7. технічне усунення некоректного відображення інформації, помилок вкладень, посилань, файлів або інших технічних складових публікацій.</w:t>
      </w:r>
    </w:p>
    <w:p w:rsidR="00505838" w:rsidRPr="001E5144" w:rsidRDefault="00505838" w:rsidP="00DF2D43">
      <w:pPr>
        <w:pStyle w:val="NormalWeb"/>
        <w:ind w:firstLine="709"/>
        <w:textAlignment w:val="baseline"/>
        <w:rPr>
          <w:szCs w:val="24"/>
          <w:lang w:val="uk-UA"/>
        </w:rPr>
      </w:pPr>
      <w:r w:rsidRPr="001E5144">
        <w:rPr>
          <w:szCs w:val="24"/>
          <w:lang w:val="uk-UA"/>
        </w:rPr>
        <w:t>3.7.3. Порядок, періодичність, обсяг і строки зберігання резервних копій визначаються та організовуються адміністратором офіційного веб-сайту з урахуванням технічної архітектури веб-сайту, критичності інформації, установлених вимог інформаційної безпеки та умов договорів із надавачами відповідних технічних послуг.</w:t>
      </w:r>
    </w:p>
    <w:p w:rsidR="00505838" w:rsidRPr="001E5144" w:rsidRDefault="00505838" w:rsidP="00DF2D43">
      <w:pPr>
        <w:pStyle w:val="NormalWeb"/>
        <w:ind w:firstLine="709"/>
        <w:textAlignment w:val="baseline"/>
        <w:rPr>
          <w:szCs w:val="24"/>
          <w:lang w:val="uk-UA"/>
        </w:rPr>
      </w:pPr>
      <w:r w:rsidRPr="001E5144">
        <w:rPr>
          <w:szCs w:val="24"/>
          <w:lang w:val="uk-UA"/>
        </w:rPr>
        <w:t>3.7.4. Резервні копії мають зберігатися у спосіб, що забезпечує їх захист від несанкціонованого доступу, пошкодження, знищення та одночасної втрати разом з основними даними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3.7.5. У разі технічного збою, втрати доступності офіційного веб-сайту, несанкціонованої зміни інформації, пошкодження даних або іншого технічного інциденту адміністратор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1. фіксує обставини та час виявлення інциденту;</w:t>
      </w:r>
    </w:p>
    <w:p w:rsidR="00505838" w:rsidRPr="001E5144" w:rsidRDefault="00505838" w:rsidP="00DF2D43">
      <w:pPr>
        <w:pStyle w:val="NormalWeb"/>
        <w:ind w:firstLine="709"/>
        <w:textAlignment w:val="baseline"/>
        <w:rPr>
          <w:szCs w:val="24"/>
          <w:lang w:val="uk-UA"/>
        </w:rPr>
      </w:pPr>
      <w:r w:rsidRPr="001E5144">
        <w:rPr>
          <w:szCs w:val="24"/>
          <w:lang w:val="uk-UA"/>
        </w:rPr>
        <w:t>2. вживає заходів для обмеження його наслідків;</w:t>
      </w:r>
    </w:p>
    <w:p w:rsidR="00505838" w:rsidRPr="001E5144" w:rsidRDefault="00505838" w:rsidP="00DF2D43">
      <w:pPr>
        <w:pStyle w:val="NormalWeb"/>
        <w:ind w:firstLine="709"/>
        <w:textAlignment w:val="baseline"/>
        <w:rPr>
          <w:szCs w:val="24"/>
          <w:lang w:val="uk-UA"/>
        </w:rPr>
      </w:pPr>
      <w:r w:rsidRPr="001E5144">
        <w:rPr>
          <w:szCs w:val="24"/>
          <w:lang w:val="uk-UA"/>
        </w:rPr>
        <w:t>за потреби тимчасово обмежує доступ до офіційного веб-сайту або його окремих функцій;</w:t>
      </w:r>
    </w:p>
    <w:p w:rsidR="00505838" w:rsidRPr="001E5144" w:rsidRDefault="00505838" w:rsidP="00DF2D43">
      <w:pPr>
        <w:pStyle w:val="NormalWeb"/>
        <w:ind w:firstLine="709"/>
        <w:textAlignment w:val="baseline"/>
        <w:rPr>
          <w:szCs w:val="24"/>
          <w:lang w:val="uk-UA"/>
        </w:rPr>
      </w:pPr>
      <w:r w:rsidRPr="001E5144">
        <w:rPr>
          <w:szCs w:val="24"/>
          <w:lang w:val="uk-UA"/>
        </w:rPr>
        <w:t>3. організовує усунення причин інциденту та відновлення роботи офіційного веб--сайту;</w:t>
      </w:r>
    </w:p>
    <w:p w:rsidR="00505838" w:rsidRPr="001E5144" w:rsidRDefault="00505838" w:rsidP="00DF2D43">
      <w:pPr>
        <w:pStyle w:val="NormalWeb"/>
        <w:ind w:firstLine="709"/>
        <w:textAlignment w:val="baseline"/>
        <w:rPr>
          <w:szCs w:val="24"/>
          <w:lang w:val="uk-UA"/>
        </w:rPr>
      </w:pPr>
      <w:r w:rsidRPr="001E5144">
        <w:rPr>
          <w:szCs w:val="24"/>
          <w:lang w:val="uk-UA"/>
        </w:rPr>
        <w:t>4. перевіряє цілісність і працездатність технічних компонентів після відновлення;</w:t>
      </w:r>
    </w:p>
    <w:p w:rsidR="00505838" w:rsidRPr="001E5144" w:rsidRDefault="00505838" w:rsidP="00DF2D43">
      <w:pPr>
        <w:pStyle w:val="NormalWeb"/>
        <w:ind w:firstLine="709"/>
        <w:textAlignment w:val="baseline"/>
        <w:rPr>
          <w:szCs w:val="24"/>
          <w:lang w:val="uk-UA"/>
        </w:rPr>
      </w:pPr>
      <w:r w:rsidRPr="001E5144">
        <w:rPr>
          <w:szCs w:val="24"/>
          <w:lang w:val="uk-UA"/>
        </w:rPr>
        <w:t>5. повідомляє керівника Управління стратегічного розвитку, економіки та цифровізації виконавчого комітету Кіцманської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3.7.6. Після відновлення роботи офіційного веб-сайту адміністратор офіційного веб-сайту, за потреби, здійснює перевірку повноти, актуальності та коректності відображення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3.7.7. Відомості про технічні збої, відновлення роботи, несанкціоновані зміни та інші суттєві технічні інциденти фіксуються адміністратором офіційного веб-сайту у службовому журналі або в іншій визначеній формі обліку технічних інцидентів.</w:t>
      </w:r>
    </w:p>
    <w:p w:rsidR="00505838" w:rsidRPr="001E5144" w:rsidRDefault="00505838" w:rsidP="00DF2D43">
      <w:pPr>
        <w:pStyle w:val="NormalWeb"/>
        <w:ind w:firstLine="709"/>
        <w:textAlignment w:val="baseline"/>
        <w:rPr>
          <w:szCs w:val="24"/>
          <w:lang w:val="uk-UA"/>
        </w:rPr>
      </w:pPr>
      <w:r w:rsidRPr="001E5144">
        <w:rPr>
          <w:b/>
          <w:bCs/>
          <w:szCs w:val="24"/>
          <w:lang w:val="uk-UA"/>
        </w:rPr>
        <w:t>4. Суб’єкти подання інформації на офіційний веб-сайт</w:t>
      </w:r>
    </w:p>
    <w:p w:rsidR="00505838" w:rsidRPr="001E5144" w:rsidRDefault="00505838" w:rsidP="00DF2D43">
      <w:pPr>
        <w:pStyle w:val="NormalWeb"/>
        <w:ind w:firstLine="709"/>
        <w:textAlignment w:val="baseline"/>
        <w:rPr>
          <w:szCs w:val="24"/>
          <w:lang w:val="uk-UA"/>
        </w:rPr>
      </w:pPr>
      <w:r w:rsidRPr="001E5144">
        <w:rPr>
          <w:szCs w:val="24"/>
          <w:lang w:val="uk-UA"/>
        </w:rPr>
        <w:t>4.1. Суб’єктами подання є структурні підрозділи міської ради, її виконавчі органи, комунальні підприємства, установи та організації, що готують і подають інформаційні матеріали для оприлюднення на офіційному веб-сайті та/або на офіційних сторінках/каналах міської ради у соціальних мережах.</w:t>
      </w:r>
    </w:p>
    <w:p w:rsidR="00505838" w:rsidRPr="001E5144" w:rsidRDefault="00505838" w:rsidP="00DF2D43">
      <w:pPr>
        <w:pStyle w:val="NormalWeb"/>
        <w:ind w:firstLine="709"/>
        <w:textAlignment w:val="baseline"/>
        <w:rPr>
          <w:szCs w:val="24"/>
          <w:lang w:val="uk-UA"/>
        </w:rPr>
      </w:pPr>
      <w:r w:rsidRPr="001E5144">
        <w:rPr>
          <w:szCs w:val="24"/>
          <w:lang w:val="uk-UA"/>
        </w:rPr>
        <w:t>4.2. Відповідальний підрозділ - Управління стратегічного розвитку, економіки та цифровізації виконавчого комітету Кіцманської міської ради (далі — Відповідальний підрозділ):</w:t>
      </w:r>
    </w:p>
    <w:p w:rsidR="00505838" w:rsidRPr="001E5144" w:rsidRDefault="00505838" w:rsidP="00DF2D43">
      <w:pPr>
        <w:pStyle w:val="NormalWeb"/>
        <w:ind w:firstLine="709"/>
        <w:textAlignment w:val="baseline"/>
        <w:rPr>
          <w:szCs w:val="24"/>
          <w:lang w:val="uk-UA"/>
        </w:rPr>
      </w:pPr>
      <w:r w:rsidRPr="001E5144">
        <w:rPr>
          <w:szCs w:val="24"/>
          <w:lang w:val="uk-UA"/>
        </w:rPr>
        <w:t>4.2.1. організовує приймання та опрацювання інформаційних матеріалів і забезпечує їх оприлюднення на офіційному веб-сайті та/або на офіційних сторінках/каналах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4.2.2. забезпечує єдині вимоги до оформлення та стилю офіційних публікацій;</w:t>
      </w:r>
    </w:p>
    <w:p w:rsidR="00505838" w:rsidRPr="001E5144" w:rsidRDefault="00505838" w:rsidP="00DF2D43">
      <w:pPr>
        <w:pStyle w:val="NormalWeb"/>
        <w:ind w:firstLine="709"/>
        <w:textAlignment w:val="baseline"/>
        <w:rPr>
          <w:szCs w:val="24"/>
          <w:lang w:val="uk-UA"/>
        </w:rPr>
      </w:pPr>
      <w:r w:rsidRPr="001E5144">
        <w:rPr>
          <w:szCs w:val="24"/>
          <w:lang w:val="uk-UA"/>
        </w:rPr>
        <w:t>4.2.3. організовує планування публікацій на офіційних ресурсах з урахуванням категорій суб’єктів подання та актуальності інформації;</w:t>
      </w:r>
    </w:p>
    <w:p w:rsidR="00505838" w:rsidRPr="001E5144" w:rsidRDefault="00505838" w:rsidP="00DF2D43">
      <w:pPr>
        <w:pStyle w:val="NormalWeb"/>
        <w:ind w:firstLine="709"/>
        <w:textAlignment w:val="baseline"/>
        <w:rPr>
          <w:szCs w:val="24"/>
          <w:lang w:val="uk-UA"/>
        </w:rPr>
      </w:pPr>
      <w:r w:rsidRPr="001E5144">
        <w:rPr>
          <w:szCs w:val="24"/>
          <w:lang w:val="uk-UA"/>
        </w:rPr>
        <w:t>4.2.4. має право ініціювати проведення навчань/інструктажів для відповідальних осіб суб’єктів подання щодо стандартів підготовки матеріалів, вимог законодавства та практики офіційних публікацій.</w:t>
      </w:r>
    </w:p>
    <w:p w:rsidR="00505838" w:rsidRPr="001E5144" w:rsidRDefault="00505838" w:rsidP="00DF2D43">
      <w:pPr>
        <w:pStyle w:val="NormalWeb"/>
        <w:ind w:firstLine="709"/>
        <w:textAlignment w:val="baseline"/>
        <w:rPr>
          <w:szCs w:val="24"/>
          <w:lang w:val="uk-UA"/>
        </w:rPr>
      </w:pPr>
      <w:r w:rsidRPr="001E5144">
        <w:rPr>
          <w:szCs w:val="24"/>
          <w:lang w:val="uk-UA"/>
        </w:rPr>
        <w:t>4.3. Керівник суб’єкта подання:</w:t>
      </w:r>
    </w:p>
    <w:p w:rsidR="00505838" w:rsidRPr="001E5144" w:rsidRDefault="00505838" w:rsidP="00DF2D43">
      <w:pPr>
        <w:pStyle w:val="NormalWeb"/>
        <w:ind w:firstLine="709"/>
        <w:textAlignment w:val="baseline"/>
        <w:rPr>
          <w:szCs w:val="24"/>
          <w:lang w:val="uk-UA"/>
        </w:rPr>
      </w:pPr>
      <w:r w:rsidRPr="001E5144">
        <w:rPr>
          <w:szCs w:val="24"/>
          <w:lang w:val="uk-UA"/>
        </w:rPr>
        <w:t>4.3.1. забезпечує організацію підготовки та своєчасного подання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4.3.2. несе відповідальність за достовірність, повноту, актуальність і правомірність інформації, що подається, у межах повноважень суб’єкта подання;</w:t>
      </w:r>
    </w:p>
    <w:p w:rsidR="00505838" w:rsidRPr="001E5144" w:rsidRDefault="00505838" w:rsidP="00DF2D43">
      <w:pPr>
        <w:pStyle w:val="NormalWeb"/>
        <w:ind w:firstLine="709"/>
        <w:textAlignment w:val="baseline"/>
        <w:rPr>
          <w:szCs w:val="24"/>
          <w:lang w:val="uk-UA"/>
        </w:rPr>
      </w:pPr>
      <w:r w:rsidRPr="001E5144">
        <w:rPr>
          <w:szCs w:val="24"/>
          <w:lang w:val="uk-UA"/>
        </w:rPr>
        <w:t>4.3.3. визначає відповідальну особу для взаємодії з Відповідальним підрозділом; обов’язки щодо підготовки та подання матеріалів для оприлюднення передбачаються у посадовій інструкції (посадових обов’язках) відповідної особи.</w:t>
      </w:r>
    </w:p>
    <w:p w:rsidR="00505838" w:rsidRPr="001E5144" w:rsidRDefault="00505838" w:rsidP="00DF2D43">
      <w:pPr>
        <w:pStyle w:val="NormalWeb"/>
        <w:ind w:firstLine="709"/>
        <w:textAlignment w:val="baseline"/>
        <w:rPr>
          <w:szCs w:val="24"/>
          <w:lang w:val="uk-UA"/>
        </w:rPr>
      </w:pPr>
      <w:r w:rsidRPr="001E5144">
        <w:rPr>
          <w:szCs w:val="24"/>
          <w:lang w:val="uk-UA"/>
        </w:rPr>
        <w:t>4.4. Відповідальна особа суб’єкта подання:</w:t>
      </w:r>
    </w:p>
    <w:p w:rsidR="00505838" w:rsidRPr="001E5144" w:rsidRDefault="00505838" w:rsidP="00DF2D43">
      <w:pPr>
        <w:pStyle w:val="NormalWeb"/>
        <w:ind w:firstLine="709"/>
        <w:textAlignment w:val="baseline"/>
        <w:rPr>
          <w:szCs w:val="24"/>
          <w:lang w:val="uk-UA"/>
        </w:rPr>
      </w:pPr>
      <w:r w:rsidRPr="001E5144">
        <w:rPr>
          <w:szCs w:val="24"/>
          <w:lang w:val="uk-UA"/>
        </w:rPr>
        <w:t>4.4.1. готує інформаційні матеріали та забезпечує подання основної інформації відповідно до розділів 5–6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4.4.2. забезпечує внутрішнє погодження матеріалів у суб’єкті подання;</w:t>
      </w:r>
    </w:p>
    <w:p w:rsidR="00505838" w:rsidRPr="001E5144" w:rsidRDefault="00505838" w:rsidP="00DF2D43">
      <w:pPr>
        <w:pStyle w:val="NormalWeb"/>
        <w:ind w:firstLine="709"/>
        <w:textAlignment w:val="baseline"/>
        <w:rPr>
          <w:szCs w:val="24"/>
          <w:lang w:val="uk-UA"/>
        </w:rPr>
      </w:pPr>
      <w:r w:rsidRPr="001E5144">
        <w:rPr>
          <w:szCs w:val="24"/>
          <w:lang w:val="uk-UA"/>
        </w:rPr>
        <w:t>4.4.3. надає уточнення та додаткові відомості на запит Відповідального підрозділу;</w:t>
      </w:r>
    </w:p>
    <w:p w:rsidR="00505838" w:rsidRPr="001E5144" w:rsidRDefault="00505838" w:rsidP="00DF2D43">
      <w:pPr>
        <w:pStyle w:val="NormalWeb"/>
        <w:ind w:firstLine="709"/>
        <w:textAlignment w:val="baseline"/>
        <w:rPr>
          <w:szCs w:val="24"/>
          <w:lang w:val="uk-UA"/>
        </w:rPr>
      </w:pPr>
      <w:r w:rsidRPr="001E5144">
        <w:rPr>
          <w:szCs w:val="24"/>
          <w:lang w:val="uk-UA"/>
        </w:rPr>
        <w:t>4.4.4. забезпечує оперативну комунікацію щодо уточнень/виправлень/оновлень.</w:t>
      </w:r>
    </w:p>
    <w:p w:rsidR="00505838" w:rsidRPr="001E5144" w:rsidRDefault="00505838" w:rsidP="00DF2D43">
      <w:pPr>
        <w:pStyle w:val="NormalWeb"/>
        <w:ind w:firstLine="709"/>
        <w:textAlignment w:val="baseline"/>
        <w:rPr>
          <w:szCs w:val="24"/>
          <w:lang w:val="uk-UA"/>
        </w:rPr>
      </w:pPr>
      <w:r w:rsidRPr="001E5144">
        <w:rPr>
          <w:szCs w:val="24"/>
          <w:lang w:val="uk-UA"/>
        </w:rPr>
        <w:t>4.5. Вимоги до організації подання інформації:</w:t>
      </w:r>
    </w:p>
    <w:p w:rsidR="00505838" w:rsidRPr="001E5144" w:rsidRDefault="00505838" w:rsidP="00DF2D43">
      <w:pPr>
        <w:pStyle w:val="NormalWeb"/>
        <w:ind w:firstLine="709"/>
        <w:textAlignment w:val="baseline"/>
        <w:rPr>
          <w:szCs w:val="24"/>
          <w:lang w:val="uk-UA"/>
        </w:rPr>
      </w:pPr>
      <w:r w:rsidRPr="001E5144">
        <w:rPr>
          <w:szCs w:val="24"/>
          <w:lang w:val="uk-UA"/>
        </w:rPr>
        <w:t>4.5.1. кожен суб’єкт подання забезпечує можливість оперативного внутрішнього погодження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4.5.2. фото- та/або відеоматеріали подаються за необхідності та за умови дотримання вимог законодавства щодо захисту персональних даних та прав інтелектуальної власності.</w:t>
      </w:r>
    </w:p>
    <w:p w:rsidR="00505838" w:rsidRPr="001E5144" w:rsidRDefault="00505838" w:rsidP="00DF2D43">
      <w:pPr>
        <w:pStyle w:val="NormalWeb"/>
        <w:ind w:firstLine="709"/>
        <w:textAlignment w:val="baseline"/>
        <w:rPr>
          <w:szCs w:val="24"/>
          <w:lang w:val="uk-UA"/>
        </w:rPr>
      </w:pPr>
      <w:r w:rsidRPr="001E5144">
        <w:rPr>
          <w:b/>
          <w:bCs/>
          <w:szCs w:val="24"/>
          <w:lang w:val="uk-UA"/>
        </w:rPr>
        <w:t>5. Порядок подання та опрацювання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5.1. Подання, опрацювання та оприлюднення інформаційних матеріалів здійснюється Відповідальним підрозділом та суб’єктами подання у порядку, визначеному цим Положенням.</w:t>
      </w:r>
    </w:p>
    <w:p w:rsidR="00505838" w:rsidRPr="001E5144" w:rsidRDefault="00505838" w:rsidP="00DF2D43">
      <w:pPr>
        <w:pStyle w:val="NormalWeb"/>
        <w:ind w:firstLine="709"/>
        <w:textAlignment w:val="baseline"/>
        <w:rPr>
          <w:szCs w:val="24"/>
          <w:lang w:val="uk-UA"/>
        </w:rPr>
      </w:pPr>
      <w:r w:rsidRPr="001E5144">
        <w:rPr>
          <w:b/>
          <w:bCs/>
          <w:szCs w:val="24"/>
          <w:lang w:val="uk-UA"/>
        </w:rPr>
        <w:t>5.2. Ініціювання подання інформації.</w:t>
      </w:r>
    </w:p>
    <w:p w:rsidR="00505838" w:rsidRPr="001E5144" w:rsidRDefault="00505838" w:rsidP="00DF2D43">
      <w:pPr>
        <w:pStyle w:val="NormalWeb"/>
        <w:ind w:firstLine="709"/>
        <w:textAlignment w:val="baseline"/>
        <w:rPr>
          <w:szCs w:val="24"/>
          <w:lang w:val="uk-UA"/>
        </w:rPr>
      </w:pPr>
      <w:r w:rsidRPr="001E5144">
        <w:rPr>
          <w:szCs w:val="24"/>
          <w:lang w:val="uk-UA"/>
        </w:rPr>
        <w:t>5.2.1. Суб’єкт подання, визначений розділом 4 цього Положення, у межах своєї компетенції готує інформаційні матеріали про події, заходи, роботи, рішення, плани, оголошення та інші факти діяльності, що підлягають оприлюдненню на офіційних ресурсах.</w:t>
      </w:r>
    </w:p>
    <w:p w:rsidR="00505838" w:rsidRPr="001E5144" w:rsidRDefault="00505838" w:rsidP="00DF2D43">
      <w:pPr>
        <w:pStyle w:val="NormalWeb"/>
        <w:ind w:firstLine="709"/>
        <w:textAlignment w:val="baseline"/>
        <w:rPr>
          <w:szCs w:val="24"/>
          <w:lang w:val="uk-UA"/>
        </w:rPr>
      </w:pPr>
      <w:r w:rsidRPr="001E5144">
        <w:rPr>
          <w:szCs w:val="24"/>
          <w:lang w:val="uk-UA"/>
        </w:rPr>
        <w:t>5.2.2. У разі настання події, що потребує невідкладного інформування населення (аварії, відключення, перекриття руху, надзвичайні ситуації, зміни режиму роботи тощо), суб’єкт подання забезпечує невідкладне передавання Відповідальному підрозділу основної інформації для оприлюднення.</w:t>
      </w:r>
    </w:p>
    <w:p w:rsidR="00505838" w:rsidRPr="001E5144" w:rsidRDefault="00505838" w:rsidP="00DF2D43">
      <w:pPr>
        <w:pStyle w:val="NormalWeb"/>
        <w:ind w:firstLine="709"/>
        <w:textAlignment w:val="baseline"/>
        <w:rPr>
          <w:szCs w:val="24"/>
          <w:lang w:val="uk-UA"/>
        </w:rPr>
      </w:pPr>
      <w:r w:rsidRPr="001E5144">
        <w:rPr>
          <w:b/>
          <w:bCs/>
          <w:szCs w:val="24"/>
          <w:lang w:val="uk-UA"/>
        </w:rPr>
        <w:t>5.3. Підготовка та внутрішнє погодження.</w:t>
      </w:r>
    </w:p>
    <w:p w:rsidR="00505838" w:rsidRPr="001E5144" w:rsidRDefault="00505838" w:rsidP="00DF2D43">
      <w:pPr>
        <w:pStyle w:val="NormalWeb"/>
        <w:ind w:firstLine="709"/>
        <w:textAlignment w:val="baseline"/>
        <w:rPr>
          <w:szCs w:val="24"/>
          <w:lang w:val="uk-UA"/>
        </w:rPr>
      </w:pPr>
      <w:r w:rsidRPr="001E5144">
        <w:rPr>
          <w:szCs w:val="24"/>
          <w:lang w:val="uk-UA"/>
        </w:rPr>
        <w:t>5.3.1. Інформаційний матеріал готується відповідальною особою суб’єкта подання та підлягає внутрішньому погодженню керівником суб’єкта подання або уповноваженою особою.</w:t>
      </w:r>
    </w:p>
    <w:p w:rsidR="00505838" w:rsidRPr="001E5144" w:rsidRDefault="00505838" w:rsidP="00DF2D43">
      <w:pPr>
        <w:pStyle w:val="NormalWeb"/>
        <w:ind w:firstLine="709"/>
        <w:textAlignment w:val="baseline"/>
        <w:rPr>
          <w:szCs w:val="24"/>
          <w:lang w:val="uk-UA"/>
        </w:rPr>
      </w:pPr>
      <w:r w:rsidRPr="001E5144">
        <w:rPr>
          <w:szCs w:val="24"/>
          <w:lang w:val="uk-UA"/>
        </w:rPr>
        <w:t>5.3.2. Суб’єкт подання забезпечує достовірність, точність та правомірність відомостей і відповідність матеріалу вимогам цього Положення.</w:t>
      </w:r>
    </w:p>
    <w:p w:rsidR="00505838" w:rsidRPr="001E5144" w:rsidRDefault="00505838" w:rsidP="00DF2D43">
      <w:pPr>
        <w:pStyle w:val="NormalWeb"/>
        <w:ind w:firstLine="709"/>
        <w:textAlignment w:val="baseline"/>
        <w:rPr>
          <w:szCs w:val="24"/>
          <w:lang w:val="uk-UA"/>
        </w:rPr>
      </w:pPr>
      <w:r w:rsidRPr="001E5144">
        <w:rPr>
          <w:b/>
          <w:bCs/>
          <w:szCs w:val="24"/>
          <w:lang w:val="uk-UA"/>
        </w:rPr>
        <w:t>5.4. Подання матеріалів Відповідальному підрозділу.</w:t>
      </w:r>
    </w:p>
    <w:p w:rsidR="00505838" w:rsidRPr="001E5144" w:rsidRDefault="00505838" w:rsidP="00DF2D43">
      <w:pPr>
        <w:pStyle w:val="NormalWeb"/>
        <w:ind w:firstLine="709"/>
        <w:textAlignment w:val="baseline"/>
        <w:rPr>
          <w:szCs w:val="24"/>
          <w:lang w:val="uk-UA"/>
        </w:rPr>
      </w:pPr>
      <w:r w:rsidRPr="001E5144">
        <w:rPr>
          <w:szCs w:val="24"/>
          <w:lang w:val="uk-UA"/>
        </w:rPr>
        <w:t>5.4.1. Подання матеріалів здійснюється через офіційно визначені канали (службова електронна пошта, система електронного документообігу або інший офіційний канал).</w:t>
      </w:r>
    </w:p>
    <w:p w:rsidR="00505838" w:rsidRPr="001E5144" w:rsidRDefault="00505838" w:rsidP="00DF2D43">
      <w:pPr>
        <w:pStyle w:val="NormalWeb"/>
        <w:ind w:firstLine="709"/>
        <w:textAlignment w:val="baseline"/>
        <w:rPr>
          <w:szCs w:val="24"/>
          <w:lang w:val="uk-UA"/>
        </w:rPr>
      </w:pPr>
      <w:r w:rsidRPr="001E5144">
        <w:rPr>
          <w:szCs w:val="24"/>
          <w:lang w:val="uk-UA"/>
        </w:rPr>
        <w:t>5.4.2. Подання через месенджери допускається лише для термінових повідомлень як оперативне дублювання, за умови обов’язкового подальшого подання матеріалів через офіційний канал.</w:t>
      </w:r>
    </w:p>
    <w:p w:rsidR="00505838" w:rsidRPr="001E5144" w:rsidRDefault="00505838" w:rsidP="00DF2D43">
      <w:pPr>
        <w:pStyle w:val="NormalWeb"/>
        <w:ind w:firstLine="709"/>
        <w:textAlignment w:val="baseline"/>
        <w:rPr>
          <w:szCs w:val="24"/>
          <w:lang w:val="uk-UA"/>
        </w:rPr>
      </w:pPr>
      <w:r w:rsidRPr="001E5144">
        <w:rPr>
          <w:b/>
          <w:bCs/>
          <w:szCs w:val="24"/>
          <w:lang w:val="uk-UA"/>
        </w:rPr>
        <w:t>5.5. Основна інформація, що подається для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5.5.1. Для кожного інформаційного матеріалу суб’єкт подання подає основну інформацію, що включає:</w:t>
      </w:r>
    </w:p>
    <w:p w:rsidR="00505838" w:rsidRPr="001E5144" w:rsidRDefault="00505838" w:rsidP="00DF2D43">
      <w:pPr>
        <w:pStyle w:val="NormalWeb"/>
        <w:ind w:firstLine="709"/>
        <w:textAlignment w:val="baseline"/>
        <w:rPr>
          <w:szCs w:val="24"/>
          <w:lang w:val="uk-UA"/>
        </w:rPr>
      </w:pPr>
      <w:r w:rsidRPr="001E5144">
        <w:rPr>
          <w:szCs w:val="24"/>
          <w:lang w:val="uk-UA"/>
        </w:rPr>
        <w:t>1. назву (тему) повідомлення;</w:t>
      </w:r>
    </w:p>
    <w:p w:rsidR="00505838" w:rsidRPr="001E5144" w:rsidRDefault="00505838" w:rsidP="00DF2D43">
      <w:pPr>
        <w:pStyle w:val="NormalWeb"/>
        <w:ind w:firstLine="709"/>
        <w:textAlignment w:val="baseline"/>
        <w:rPr>
          <w:szCs w:val="24"/>
          <w:lang w:val="uk-UA"/>
        </w:rPr>
      </w:pPr>
      <w:r w:rsidRPr="001E5144">
        <w:rPr>
          <w:szCs w:val="24"/>
          <w:lang w:val="uk-UA"/>
        </w:rPr>
        <w:t>2. дату і час;</w:t>
      </w:r>
    </w:p>
    <w:p w:rsidR="00505838" w:rsidRPr="001E5144" w:rsidRDefault="00505838" w:rsidP="00DF2D43">
      <w:pPr>
        <w:pStyle w:val="NormalWeb"/>
        <w:ind w:firstLine="709"/>
        <w:textAlignment w:val="baseline"/>
        <w:rPr>
          <w:szCs w:val="24"/>
          <w:lang w:val="uk-UA"/>
        </w:rPr>
      </w:pPr>
      <w:r w:rsidRPr="001E5144">
        <w:rPr>
          <w:szCs w:val="24"/>
          <w:lang w:val="uk-UA"/>
        </w:rPr>
        <w:t>3. місце (за наявності);</w:t>
      </w:r>
    </w:p>
    <w:p w:rsidR="00505838" w:rsidRPr="001E5144" w:rsidRDefault="00505838" w:rsidP="00DF2D43">
      <w:pPr>
        <w:pStyle w:val="NormalWeb"/>
        <w:ind w:firstLine="709"/>
        <w:textAlignment w:val="baseline"/>
        <w:rPr>
          <w:szCs w:val="24"/>
          <w:lang w:val="uk-UA"/>
        </w:rPr>
      </w:pPr>
      <w:r w:rsidRPr="001E5144">
        <w:rPr>
          <w:szCs w:val="24"/>
          <w:lang w:val="uk-UA"/>
        </w:rPr>
        <w:t>4. короткий зміст (що сталося/відбудеться; ключові обставини);</w:t>
      </w:r>
    </w:p>
    <w:p w:rsidR="00505838" w:rsidRPr="001E5144" w:rsidRDefault="00505838" w:rsidP="00DF2D43">
      <w:pPr>
        <w:pStyle w:val="NormalWeb"/>
        <w:ind w:firstLine="709"/>
        <w:textAlignment w:val="baseline"/>
        <w:rPr>
          <w:szCs w:val="24"/>
          <w:lang w:val="uk-UA"/>
        </w:rPr>
      </w:pPr>
      <w:r w:rsidRPr="001E5144">
        <w:rPr>
          <w:szCs w:val="24"/>
          <w:lang w:val="uk-UA"/>
        </w:rPr>
        <w:t>5. відповідальних осіб (організатор/виконавець/контакт для уточнень — ПІБ, посада, службовий телефон);</w:t>
      </w:r>
    </w:p>
    <w:p w:rsidR="00505838" w:rsidRPr="001E5144" w:rsidRDefault="00505838" w:rsidP="00DF2D43">
      <w:pPr>
        <w:pStyle w:val="NormalWeb"/>
        <w:ind w:firstLine="709"/>
        <w:textAlignment w:val="baseline"/>
        <w:rPr>
          <w:szCs w:val="24"/>
          <w:lang w:val="uk-UA"/>
        </w:rPr>
      </w:pPr>
      <w:r w:rsidRPr="001E5144">
        <w:rPr>
          <w:szCs w:val="24"/>
          <w:lang w:val="uk-UA"/>
        </w:rPr>
        <w:t>6. результат (для повідомлень про виконані роботи/проведені заходи) або наступні кроки (для планів/оголошень);</w:t>
      </w:r>
    </w:p>
    <w:p w:rsidR="00505838" w:rsidRPr="001E5144" w:rsidRDefault="00505838" w:rsidP="00DF2D43">
      <w:pPr>
        <w:pStyle w:val="NormalWeb"/>
        <w:ind w:firstLine="709"/>
        <w:textAlignment w:val="baseline"/>
        <w:rPr>
          <w:szCs w:val="24"/>
          <w:lang w:val="uk-UA"/>
        </w:rPr>
      </w:pPr>
      <w:r w:rsidRPr="001E5144">
        <w:rPr>
          <w:szCs w:val="24"/>
          <w:lang w:val="uk-UA"/>
        </w:rPr>
        <w:t>7. додаткові відомості, необхідні для розуміння повідомлення (умови участі, реєстрація, обмеження тощо — за потреби).</w:t>
      </w:r>
    </w:p>
    <w:p w:rsidR="00505838" w:rsidRPr="001E5144" w:rsidRDefault="00505838" w:rsidP="00DF2D43">
      <w:pPr>
        <w:pStyle w:val="NormalWeb"/>
        <w:ind w:firstLine="709"/>
        <w:textAlignment w:val="baseline"/>
        <w:rPr>
          <w:szCs w:val="24"/>
          <w:lang w:val="uk-UA"/>
        </w:rPr>
      </w:pPr>
      <w:r w:rsidRPr="001E5144">
        <w:rPr>
          <w:szCs w:val="24"/>
          <w:lang w:val="uk-UA"/>
        </w:rPr>
        <w:t>5.5.2. Якщо матеріал містить персональні дані, суб’єкт подання підтверджує наявність правових підстав для їх оприлюднення та забезпечує мінімізацію обсягу таких даних.</w:t>
      </w:r>
    </w:p>
    <w:p w:rsidR="00505838" w:rsidRPr="001E5144" w:rsidRDefault="00505838" w:rsidP="00DF2D43">
      <w:pPr>
        <w:pStyle w:val="NormalWeb"/>
        <w:ind w:firstLine="709"/>
        <w:textAlignment w:val="baseline"/>
        <w:rPr>
          <w:szCs w:val="24"/>
          <w:lang w:val="uk-UA"/>
        </w:rPr>
      </w:pPr>
      <w:r w:rsidRPr="001E5144">
        <w:rPr>
          <w:b/>
          <w:bCs/>
          <w:szCs w:val="24"/>
          <w:lang w:val="uk-UA"/>
        </w:rPr>
        <w:t>5.6. Опрацювання матеріалів Відповідальним підрозділом.</w:t>
      </w:r>
    </w:p>
    <w:p w:rsidR="00505838" w:rsidRPr="001E5144" w:rsidRDefault="00505838" w:rsidP="00DF2D43">
      <w:pPr>
        <w:pStyle w:val="NormalWeb"/>
        <w:ind w:firstLine="709"/>
        <w:textAlignment w:val="baseline"/>
        <w:rPr>
          <w:szCs w:val="24"/>
          <w:lang w:val="uk-UA"/>
        </w:rPr>
      </w:pPr>
      <w:r w:rsidRPr="001E5144">
        <w:rPr>
          <w:szCs w:val="24"/>
          <w:lang w:val="uk-UA"/>
        </w:rPr>
        <w:t>5.6.1. Відповідальний підрозділ здійснює перевірку повноти основної інформації та відповідності матеріалу вимогам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5.6.2. Відповідальний підрозділ здійснює редакційне опрацювання матеріалів (мовна/стилістична правка, адаптація формату для відповідного каналу) без зміни змісту та без спотворення фактичних даних.</w:t>
      </w:r>
    </w:p>
    <w:p w:rsidR="00505838" w:rsidRPr="001E5144" w:rsidRDefault="00505838" w:rsidP="00DF2D43">
      <w:pPr>
        <w:pStyle w:val="NormalWeb"/>
        <w:ind w:firstLine="709"/>
        <w:textAlignment w:val="baseline"/>
        <w:rPr>
          <w:szCs w:val="24"/>
          <w:lang w:val="uk-UA"/>
        </w:rPr>
      </w:pPr>
      <w:r w:rsidRPr="001E5144">
        <w:rPr>
          <w:szCs w:val="24"/>
          <w:lang w:val="uk-UA"/>
        </w:rPr>
        <w:t>5.6.3. Зміни, що впливають на зміст (факти, цифри, правові формулювання, суттєві уточнення), вносяться лише після погодження із суб’єктом подання.</w:t>
      </w:r>
    </w:p>
    <w:p w:rsidR="00505838" w:rsidRPr="001E5144" w:rsidRDefault="00505838" w:rsidP="00DF2D43">
      <w:pPr>
        <w:pStyle w:val="NormalWeb"/>
        <w:ind w:firstLine="709"/>
        <w:textAlignment w:val="baseline"/>
        <w:rPr>
          <w:szCs w:val="24"/>
          <w:lang w:val="uk-UA"/>
        </w:rPr>
      </w:pPr>
      <w:r w:rsidRPr="001E5144">
        <w:rPr>
          <w:b/>
          <w:bCs/>
          <w:szCs w:val="24"/>
          <w:lang w:val="uk-UA"/>
        </w:rPr>
        <w:t>5.7. Оприлюднення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5.7.1. Оприлюднення інформаційних матеріалів здійснюється Відповідальним підрозділом на офіційному веб-сайті та/або на офіційних сторінках/каналах міської ради у соціальних мережах відповідно до розділів 2 та 6 цього Положення.</w:t>
      </w:r>
    </w:p>
    <w:p w:rsidR="00505838" w:rsidRPr="001E5144" w:rsidRDefault="00505838" w:rsidP="00DF2D43">
      <w:pPr>
        <w:pStyle w:val="NormalWeb"/>
        <w:ind w:firstLine="709"/>
        <w:textAlignment w:val="baseline"/>
        <w:rPr>
          <w:szCs w:val="24"/>
          <w:lang w:val="uk-UA"/>
        </w:rPr>
      </w:pPr>
      <w:r w:rsidRPr="001E5144">
        <w:rPr>
          <w:b/>
          <w:bCs/>
          <w:szCs w:val="24"/>
          <w:lang w:val="uk-UA"/>
        </w:rPr>
        <w:t>5.8. Повернення матеріалів на доопрацювання.</w:t>
      </w:r>
    </w:p>
    <w:p w:rsidR="00505838" w:rsidRPr="001E5144" w:rsidRDefault="00505838" w:rsidP="00DF2D43">
      <w:pPr>
        <w:pStyle w:val="NormalWeb"/>
        <w:ind w:firstLine="709"/>
        <w:textAlignment w:val="baseline"/>
        <w:rPr>
          <w:szCs w:val="24"/>
          <w:lang w:val="uk-UA"/>
        </w:rPr>
      </w:pPr>
      <w:r w:rsidRPr="001E5144">
        <w:rPr>
          <w:szCs w:val="24"/>
          <w:lang w:val="uk-UA"/>
        </w:rPr>
        <w:t>5.8.1. Відповідальний підрозділ повертає матеріал на доопрацювання у разі:</w:t>
      </w:r>
    </w:p>
    <w:p w:rsidR="00505838" w:rsidRPr="001E5144" w:rsidRDefault="00505838" w:rsidP="00DF2D43">
      <w:pPr>
        <w:pStyle w:val="NormalWeb"/>
        <w:ind w:firstLine="709"/>
        <w:textAlignment w:val="baseline"/>
        <w:rPr>
          <w:szCs w:val="24"/>
          <w:lang w:val="uk-UA"/>
        </w:rPr>
      </w:pPr>
      <w:r w:rsidRPr="001E5144">
        <w:rPr>
          <w:szCs w:val="24"/>
          <w:lang w:val="uk-UA"/>
        </w:rPr>
        <w:t>1. відсутності основної інформації або контактної особи;</w:t>
      </w:r>
    </w:p>
    <w:p w:rsidR="00505838" w:rsidRPr="001E5144" w:rsidRDefault="00505838" w:rsidP="00DF2D43">
      <w:pPr>
        <w:pStyle w:val="NormalWeb"/>
        <w:ind w:firstLine="709"/>
        <w:textAlignment w:val="baseline"/>
        <w:rPr>
          <w:szCs w:val="24"/>
          <w:lang w:val="uk-UA"/>
        </w:rPr>
      </w:pPr>
      <w:r w:rsidRPr="001E5144">
        <w:rPr>
          <w:szCs w:val="24"/>
          <w:lang w:val="uk-UA"/>
        </w:rPr>
        <w:t>2. виявлення фактичних помилок або суперечностей, що потребують уточнення;</w:t>
      </w:r>
    </w:p>
    <w:p w:rsidR="00505838" w:rsidRPr="001E5144" w:rsidRDefault="00505838" w:rsidP="00DF2D43">
      <w:pPr>
        <w:pStyle w:val="NormalWeb"/>
        <w:ind w:firstLine="709"/>
        <w:textAlignment w:val="baseline"/>
        <w:rPr>
          <w:szCs w:val="24"/>
          <w:lang w:val="uk-UA"/>
        </w:rPr>
      </w:pPr>
      <w:r w:rsidRPr="001E5144">
        <w:rPr>
          <w:szCs w:val="24"/>
          <w:lang w:val="uk-UA"/>
        </w:rPr>
        <w:t>3. наявності ознак порушення вимог законодавства або цього Положення (персональні дані без підстав, прихована реклама, ознаки передвиборної агітації, дискримінаційні висловлювання, розпалювання ворожнечі тощо);</w:t>
      </w:r>
    </w:p>
    <w:p w:rsidR="00505838" w:rsidRPr="001E5144" w:rsidRDefault="00505838" w:rsidP="00DF2D43">
      <w:pPr>
        <w:pStyle w:val="NormalWeb"/>
        <w:ind w:firstLine="709"/>
        <w:textAlignment w:val="baseline"/>
        <w:rPr>
          <w:szCs w:val="24"/>
          <w:lang w:val="uk-UA"/>
        </w:rPr>
      </w:pPr>
      <w:r w:rsidRPr="001E5144">
        <w:rPr>
          <w:szCs w:val="24"/>
          <w:lang w:val="uk-UA"/>
        </w:rPr>
        <w:t>4. наявності інформації з обмеженим доступом;</w:t>
      </w:r>
    </w:p>
    <w:p w:rsidR="00505838" w:rsidRPr="001E5144" w:rsidRDefault="00505838" w:rsidP="00DF2D43">
      <w:pPr>
        <w:pStyle w:val="NormalWeb"/>
        <w:ind w:firstLine="709"/>
        <w:textAlignment w:val="baseline"/>
        <w:rPr>
          <w:szCs w:val="24"/>
          <w:lang w:val="uk-UA"/>
        </w:rPr>
      </w:pPr>
      <w:r w:rsidRPr="001E5144">
        <w:rPr>
          <w:szCs w:val="24"/>
          <w:lang w:val="uk-UA"/>
        </w:rPr>
        <w:t>5. відсутності підтвердження правомірності використання матеріалів, що охороняються авторським правом.</w:t>
      </w:r>
    </w:p>
    <w:p w:rsidR="00505838" w:rsidRPr="001E5144" w:rsidRDefault="00505838" w:rsidP="00DF2D43">
      <w:pPr>
        <w:pStyle w:val="NormalWeb"/>
        <w:ind w:firstLine="709"/>
        <w:textAlignment w:val="baseline"/>
        <w:rPr>
          <w:szCs w:val="24"/>
          <w:lang w:val="uk-UA"/>
        </w:rPr>
      </w:pPr>
      <w:r w:rsidRPr="001E5144">
        <w:rPr>
          <w:szCs w:val="24"/>
          <w:lang w:val="uk-UA"/>
        </w:rPr>
        <w:t>5.8.2. Повернення на доопрацювання здійснюється із зазначенням причин та переліком даних, що підлягають уточненню/виправленню.</w:t>
      </w:r>
    </w:p>
    <w:p w:rsidR="00505838" w:rsidRPr="001E5144" w:rsidRDefault="00505838" w:rsidP="00DF2D43">
      <w:pPr>
        <w:pStyle w:val="NormalWeb"/>
        <w:ind w:firstLine="709"/>
        <w:textAlignment w:val="baseline"/>
        <w:rPr>
          <w:szCs w:val="24"/>
          <w:lang w:val="uk-UA"/>
        </w:rPr>
      </w:pPr>
      <w:r w:rsidRPr="001E5144">
        <w:rPr>
          <w:b/>
          <w:bCs/>
          <w:szCs w:val="24"/>
          <w:lang w:val="uk-UA"/>
        </w:rPr>
        <w:t>5.9. Уточнення, виправлення та спростування.</w:t>
      </w:r>
    </w:p>
    <w:p w:rsidR="00505838" w:rsidRPr="001E5144" w:rsidRDefault="00505838" w:rsidP="00DF2D43">
      <w:pPr>
        <w:pStyle w:val="NormalWeb"/>
        <w:ind w:firstLine="709"/>
        <w:textAlignment w:val="baseline"/>
        <w:rPr>
          <w:szCs w:val="24"/>
          <w:lang w:val="uk-UA"/>
        </w:rPr>
      </w:pPr>
      <w:r w:rsidRPr="001E5144">
        <w:rPr>
          <w:szCs w:val="24"/>
          <w:lang w:val="uk-UA"/>
        </w:rPr>
        <w:t>5.9.1. У разі виявлення помилки або необхідності уточнення суб’єкт подання невідкладно повідомляє Відповідальний підрозділ та надає коректні відомості.</w:t>
      </w:r>
    </w:p>
    <w:p w:rsidR="00505838" w:rsidRPr="001E5144" w:rsidRDefault="00505838" w:rsidP="00DF2D43">
      <w:pPr>
        <w:pStyle w:val="NormalWeb"/>
        <w:ind w:firstLine="709"/>
        <w:textAlignment w:val="baseline"/>
        <w:rPr>
          <w:szCs w:val="24"/>
          <w:lang w:val="uk-UA"/>
        </w:rPr>
      </w:pPr>
      <w:r w:rsidRPr="001E5144">
        <w:rPr>
          <w:szCs w:val="24"/>
          <w:lang w:val="uk-UA"/>
        </w:rPr>
        <w:t>5.9.2. Відповідальний підрозділ забезпечує внесення уточнень/виправлень у спосіб, прийнятний для відповідного каналу оприлюднення, із зазначенням часу оновлення.</w:t>
      </w:r>
    </w:p>
    <w:p w:rsidR="00505838" w:rsidRPr="001E5144" w:rsidRDefault="00505838" w:rsidP="00DF2D43">
      <w:pPr>
        <w:pStyle w:val="NormalWeb"/>
        <w:ind w:firstLine="709"/>
        <w:textAlignment w:val="baseline"/>
        <w:rPr>
          <w:szCs w:val="24"/>
          <w:lang w:val="uk-UA"/>
        </w:rPr>
      </w:pPr>
      <w:r w:rsidRPr="001E5144">
        <w:rPr>
          <w:szCs w:val="24"/>
          <w:lang w:val="uk-UA"/>
        </w:rPr>
        <w:t>5.9.3. У разі оприлюднення недостовірної інформації, що має суттєве значення для громади, забезпечується підготовка та оприлюднення спростування/роз’яснення у найкоротший строк.</w:t>
      </w:r>
    </w:p>
    <w:p w:rsidR="00505838" w:rsidRPr="001E5144" w:rsidRDefault="00505838" w:rsidP="00DF2D43">
      <w:pPr>
        <w:pStyle w:val="NormalWeb"/>
        <w:ind w:firstLine="709"/>
        <w:textAlignment w:val="baseline"/>
        <w:rPr>
          <w:szCs w:val="24"/>
          <w:lang w:val="uk-UA"/>
        </w:rPr>
      </w:pPr>
      <w:r w:rsidRPr="001E5144">
        <w:rPr>
          <w:b/>
          <w:bCs/>
          <w:szCs w:val="24"/>
          <w:lang w:val="uk-UA"/>
        </w:rPr>
        <w:t>6. Види інформаційних матеріалів, вимоги до оформлення та строки подання</w:t>
      </w:r>
    </w:p>
    <w:p w:rsidR="00505838" w:rsidRPr="001E5144" w:rsidRDefault="00505838" w:rsidP="00DF2D43">
      <w:pPr>
        <w:pStyle w:val="NormalWeb"/>
        <w:ind w:firstLine="709"/>
        <w:textAlignment w:val="baseline"/>
        <w:rPr>
          <w:szCs w:val="24"/>
          <w:lang w:val="uk-UA"/>
        </w:rPr>
      </w:pPr>
      <w:r w:rsidRPr="001E5144">
        <w:rPr>
          <w:b/>
          <w:bCs/>
          <w:szCs w:val="24"/>
          <w:lang w:val="uk-UA"/>
        </w:rPr>
        <w:t>6.1. Види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6.1.1. Для оприлюднення на офіційному веб-сайті та/або на офіційних сторінках/каналах міської ради у соціальних мережах суб’єкти подання готують та подають інформаційні матеріали (повідомлення), зокрема:</w:t>
      </w:r>
    </w:p>
    <w:p w:rsidR="00505838" w:rsidRPr="001E5144" w:rsidRDefault="00505838" w:rsidP="00DF2D43">
      <w:pPr>
        <w:pStyle w:val="NormalWeb"/>
        <w:ind w:firstLine="709"/>
        <w:textAlignment w:val="baseline"/>
        <w:rPr>
          <w:szCs w:val="24"/>
          <w:lang w:val="uk-UA"/>
        </w:rPr>
      </w:pPr>
      <w:r w:rsidRPr="001E5144">
        <w:rPr>
          <w:szCs w:val="24"/>
          <w:lang w:val="uk-UA"/>
        </w:rPr>
        <w:t>1. повідомлення про заплановані події/заходи (анонси);</w:t>
      </w:r>
    </w:p>
    <w:p w:rsidR="00505838" w:rsidRPr="001E5144" w:rsidRDefault="00505838" w:rsidP="00DF2D43">
      <w:pPr>
        <w:pStyle w:val="NormalWeb"/>
        <w:ind w:firstLine="709"/>
        <w:textAlignment w:val="baseline"/>
        <w:rPr>
          <w:szCs w:val="24"/>
          <w:lang w:val="uk-UA"/>
        </w:rPr>
      </w:pPr>
      <w:r w:rsidRPr="001E5144">
        <w:rPr>
          <w:szCs w:val="24"/>
          <w:lang w:val="uk-UA"/>
        </w:rPr>
        <w:t>2. повідомлення про проведені події/заходи та/або виконані роботи (інформація про результати);</w:t>
      </w:r>
    </w:p>
    <w:p w:rsidR="00505838" w:rsidRPr="001E5144" w:rsidRDefault="00505838" w:rsidP="00DF2D43">
      <w:pPr>
        <w:pStyle w:val="NormalWeb"/>
        <w:ind w:firstLine="709"/>
        <w:textAlignment w:val="baseline"/>
        <w:rPr>
          <w:szCs w:val="24"/>
          <w:lang w:val="uk-UA"/>
        </w:rPr>
      </w:pPr>
      <w:r w:rsidRPr="001E5144">
        <w:rPr>
          <w:szCs w:val="24"/>
          <w:lang w:val="uk-UA"/>
        </w:rPr>
        <w:t>3. повідомлення про зміни у роботі об’єктів/установ/послуг (режим роботи, графіки прийому, зміни маршрутів тощо);</w:t>
      </w:r>
    </w:p>
    <w:p w:rsidR="00505838" w:rsidRPr="001E5144" w:rsidRDefault="00505838" w:rsidP="00DF2D43">
      <w:pPr>
        <w:pStyle w:val="NormalWeb"/>
        <w:ind w:firstLine="709"/>
        <w:textAlignment w:val="baseline"/>
        <w:rPr>
          <w:szCs w:val="24"/>
          <w:lang w:val="uk-UA"/>
        </w:rPr>
      </w:pPr>
      <w:r w:rsidRPr="001E5144">
        <w:rPr>
          <w:szCs w:val="24"/>
          <w:lang w:val="uk-UA"/>
        </w:rPr>
        <w:t>4. оперативні повідомлення (аварії, відключення, перекриття, надзвичайні ситуації та інші події, що потребують невідкладного інформування);</w:t>
      </w:r>
    </w:p>
    <w:p w:rsidR="00505838" w:rsidRPr="001E5144" w:rsidRDefault="00505838" w:rsidP="00DF2D43">
      <w:pPr>
        <w:pStyle w:val="NormalWeb"/>
        <w:ind w:firstLine="709"/>
        <w:textAlignment w:val="baseline"/>
        <w:rPr>
          <w:szCs w:val="24"/>
          <w:lang w:val="uk-UA"/>
        </w:rPr>
      </w:pPr>
      <w:r w:rsidRPr="001E5144">
        <w:rPr>
          <w:szCs w:val="24"/>
          <w:lang w:val="uk-UA"/>
        </w:rPr>
        <w:t>5. роз’яснювальні матеріали (порядок отримання послуг, інструкції, повідомлення для цільових груп населення);</w:t>
      </w:r>
    </w:p>
    <w:p w:rsidR="00505838" w:rsidRPr="001E5144" w:rsidRDefault="00505838" w:rsidP="00DF2D43">
      <w:pPr>
        <w:pStyle w:val="NormalWeb"/>
        <w:ind w:firstLine="709"/>
        <w:textAlignment w:val="baseline"/>
        <w:rPr>
          <w:szCs w:val="24"/>
          <w:lang w:val="uk-UA"/>
        </w:rPr>
      </w:pPr>
      <w:r w:rsidRPr="001E5144">
        <w:rPr>
          <w:szCs w:val="24"/>
          <w:lang w:val="uk-UA"/>
        </w:rPr>
        <w:t>6. план заходів/подій на тиждень (перелік запланованих заходів) - у порядку, визначеному пунктом 6.4 та Додатком;</w:t>
      </w:r>
    </w:p>
    <w:p w:rsidR="00505838" w:rsidRPr="001E5144" w:rsidRDefault="00505838" w:rsidP="00DF2D43">
      <w:pPr>
        <w:pStyle w:val="NormalWeb"/>
        <w:ind w:firstLine="709"/>
        <w:textAlignment w:val="baseline"/>
        <w:rPr>
          <w:szCs w:val="24"/>
          <w:lang w:val="uk-UA"/>
        </w:rPr>
      </w:pPr>
      <w:r w:rsidRPr="001E5144">
        <w:rPr>
          <w:szCs w:val="24"/>
          <w:lang w:val="uk-UA"/>
        </w:rPr>
        <w:t>7. інші повідомлення у межах повноважень суб’єкта подання.</w:t>
      </w:r>
    </w:p>
    <w:p w:rsidR="00505838" w:rsidRPr="001E5144" w:rsidRDefault="00505838" w:rsidP="00DF2D43">
      <w:pPr>
        <w:pStyle w:val="NormalWeb"/>
        <w:ind w:firstLine="709"/>
        <w:textAlignment w:val="baseline"/>
        <w:rPr>
          <w:szCs w:val="24"/>
          <w:lang w:val="uk-UA"/>
        </w:rPr>
      </w:pPr>
      <w:r w:rsidRPr="001E5144">
        <w:rPr>
          <w:b/>
          <w:bCs/>
          <w:szCs w:val="24"/>
          <w:lang w:val="uk-UA"/>
        </w:rPr>
        <w:t>6.2. Вимоги до оформлення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6.2.1. Інформаційні матеріали готуються державною мовою та викладаються в офіційно-діловому стилі.</w:t>
      </w:r>
    </w:p>
    <w:p w:rsidR="00505838" w:rsidRPr="001E5144" w:rsidRDefault="00505838" w:rsidP="00DF2D43">
      <w:pPr>
        <w:pStyle w:val="NormalWeb"/>
        <w:ind w:firstLine="709"/>
        <w:textAlignment w:val="baseline"/>
        <w:rPr>
          <w:szCs w:val="24"/>
          <w:lang w:val="uk-UA"/>
        </w:rPr>
      </w:pPr>
      <w:r w:rsidRPr="001E5144">
        <w:rPr>
          <w:szCs w:val="24"/>
          <w:lang w:val="uk-UA"/>
        </w:rPr>
        <w:t>6.2.2. Інформаційний матеріал має містити основну інформацію, визначену пунктом 5.5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6.2.3. Під час підготовки та подання матеріалів забезпечується дотримання вимог законодавства України щодо доступу до публічної інформації та її оприлюднення, захисту персональних даних та інформації з обмеженим доступом, авторського права і суміжних прав, недопущення прихованої реклами та передвиборної агітації.</w:t>
      </w:r>
    </w:p>
    <w:p w:rsidR="00505838" w:rsidRPr="001E5144" w:rsidRDefault="00505838" w:rsidP="00DF2D43">
      <w:pPr>
        <w:pStyle w:val="NormalWeb"/>
        <w:ind w:firstLine="709"/>
        <w:textAlignment w:val="baseline"/>
        <w:rPr>
          <w:szCs w:val="24"/>
          <w:lang w:val="uk-UA"/>
        </w:rPr>
      </w:pPr>
      <w:r w:rsidRPr="001E5144">
        <w:rPr>
          <w:szCs w:val="24"/>
          <w:lang w:val="uk-UA"/>
        </w:rPr>
        <w:t>6.2.4. Фото- та/або відеоматеріали додаються за необхідності, з урахуванням предмета повідомлення та технічних можливостей офіційних ресурсів, за умови правомірного використання та дотримання вимог щодо захисту персональних даних.</w:t>
      </w:r>
    </w:p>
    <w:p w:rsidR="00505838" w:rsidRPr="001E5144" w:rsidRDefault="00505838" w:rsidP="00DF2D43">
      <w:pPr>
        <w:pStyle w:val="NormalWeb"/>
        <w:ind w:firstLine="709"/>
        <w:textAlignment w:val="baseline"/>
        <w:rPr>
          <w:szCs w:val="24"/>
          <w:lang w:val="uk-UA"/>
        </w:rPr>
      </w:pPr>
      <w:r w:rsidRPr="001E5144">
        <w:rPr>
          <w:b/>
          <w:bCs/>
          <w:szCs w:val="24"/>
          <w:lang w:val="uk-UA"/>
        </w:rPr>
        <w:t>6.3. Форма та спосіб подання матеріалів.</w:t>
      </w:r>
    </w:p>
    <w:p w:rsidR="00505838" w:rsidRPr="001E5144" w:rsidRDefault="00505838" w:rsidP="00DF2D43">
      <w:pPr>
        <w:pStyle w:val="NormalWeb"/>
        <w:ind w:firstLine="709"/>
        <w:textAlignment w:val="baseline"/>
        <w:rPr>
          <w:szCs w:val="24"/>
          <w:lang w:val="uk-UA"/>
        </w:rPr>
      </w:pPr>
      <w:r w:rsidRPr="001E5144">
        <w:rPr>
          <w:szCs w:val="24"/>
          <w:lang w:val="uk-UA"/>
        </w:rPr>
        <w:t>6.3.1. Подання інформаційних матеріалів здійснюється через офіційно визначені канали, передбачені пунктом 5.4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6.3.2. Матеріали подаються у придатних для опрацювання форматах:</w:t>
      </w:r>
    </w:p>
    <w:p w:rsidR="00505838" w:rsidRPr="001E5144" w:rsidRDefault="00505838" w:rsidP="00DF2D43">
      <w:pPr>
        <w:pStyle w:val="NormalWeb"/>
        <w:ind w:firstLine="709"/>
        <w:textAlignment w:val="baseline"/>
        <w:rPr>
          <w:szCs w:val="24"/>
          <w:lang w:val="uk-UA"/>
        </w:rPr>
      </w:pPr>
      <w:r w:rsidRPr="001E5144">
        <w:rPr>
          <w:szCs w:val="24"/>
          <w:lang w:val="uk-UA"/>
        </w:rPr>
        <w:t>текстові матеріали (у тілі службового повідомлення або у файлі формату DOCX);</w:t>
      </w:r>
    </w:p>
    <w:p w:rsidR="00505838" w:rsidRPr="001E5144" w:rsidRDefault="00505838" w:rsidP="00DF2D43">
      <w:pPr>
        <w:pStyle w:val="NormalWeb"/>
        <w:ind w:firstLine="709"/>
        <w:textAlignment w:val="baseline"/>
        <w:rPr>
          <w:szCs w:val="24"/>
          <w:lang w:val="uk-UA"/>
        </w:rPr>
      </w:pPr>
      <w:r w:rsidRPr="001E5144">
        <w:rPr>
          <w:szCs w:val="24"/>
          <w:lang w:val="uk-UA"/>
        </w:rPr>
        <w:t>фотоматеріали (JPG/PNG);</w:t>
      </w:r>
    </w:p>
    <w:p w:rsidR="00505838" w:rsidRPr="001E5144" w:rsidRDefault="00505838" w:rsidP="00DF2D43">
      <w:pPr>
        <w:pStyle w:val="NormalWeb"/>
        <w:ind w:firstLine="709"/>
        <w:textAlignment w:val="baseline"/>
        <w:rPr>
          <w:szCs w:val="24"/>
          <w:lang w:val="uk-UA"/>
        </w:rPr>
      </w:pPr>
      <w:r w:rsidRPr="001E5144">
        <w:rPr>
          <w:szCs w:val="24"/>
          <w:lang w:val="uk-UA"/>
        </w:rPr>
        <w:t>відеоматеріали (MP4) - як файл вкладення або як посилання на офіційний ресурс/канал, визначений міською радою;</w:t>
      </w:r>
    </w:p>
    <w:p w:rsidR="00505838" w:rsidRPr="001E5144" w:rsidRDefault="00505838" w:rsidP="00DF2D43">
      <w:pPr>
        <w:pStyle w:val="NormalWeb"/>
        <w:ind w:firstLine="709"/>
        <w:textAlignment w:val="baseline"/>
        <w:rPr>
          <w:szCs w:val="24"/>
          <w:lang w:val="uk-UA"/>
        </w:rPr>
      </w:pPr>
      <w:r w:rsidRPr="001E5144">
        <w:rPr>
          <w:szCs w:val="24"/>
          <w:lang w:val="uk-UA"/>
        </w:rPr>
        <w:t>документи (PDF).</w:t>
      </w:r>
    </w:p>
    <w:p w:rsidR="00505838" w:rsidRPr="001E5144" w:rsidRDefault="00505838" w:rsidP="00DF2D43">
      <w:pPr>
        <w:pStyle w:val="NormalWeb"/>
        <w:ind w:firstLine="709"/>
        <w:textAlignment w:val="baseline"/>
        <w:rPr>
          <w:szCs w:val="24"/>
          <w:lang w:val="uk-UA"/>
        </w:rPr>
      </w:pPr>
      <w:r w:rsidRPr="001E5144">
        <w:rPr>
          <w:b/>
          <w:bCs/>
          <w:szCs w:val="24"/>
          <w:lang w:val="uk-UA"/>
        </w:rPr>
        <w:t>6.4. Подання запланованих подій на тиждень.</w:t>
      </w:r>
    </w:p>
    <w:p w:rsidR="00505838" w:rsidRPr="001E5144" w:rsidRDefault="00505838" w:rsidP="00DF2D43">
      <w:pPr>
        <w:pStyle w:val="NormalWeb"/>
        <w:ind w:firstLine="709"/>
        <w:textAlignment w:val="baseline"/>
        <w:rPr>
          <w:szCs w:val="24"/>
          <w:lang w:val="uk-UA"/>
        </w:rPr>
      </w:pPr>
      <w:r w:rsidRPr="001E5144">
        <w:rPr>
          <w:szCs w:val="24"/>
          <w:lang w:val="uk-UA"/>
        </w:rPr>
        <w:t>6.4.1. Заплановані заходи на тиждень подаються Відповідальному підрозділу через офіційні канали, визначені пунктом 5.4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6.4.2. Заплановані заходи подаються у формі таблиці за структурою, визначеною Додатком до цього Положення.</w:t>
      </w:r>
    </w:p>
    <w:p w:rsidR="00505838" w:rsidRPr="001E5144" w:rsidRDefault="00505838" w:rsidP="00DF2D43">
      <w:pPr>
        <w:pStyle w:val="NormalWeb"/>
        <w:ind w:firstLine="709"/>
        <w:textAlignment w:val="baseline"/>
        <w:rPr>
          <w:szCs w:val="24"/>
          <w:lang w:val="uk-UA"/>
        </w:rPr>
      </w:pPr>
      <w:r w:rsidRPr="001E5144">
        <w:rPr>
          <w:szCs w:val="24"/>
          <w:lang w:val="uk-UA"/>
        </w:rPr>
        <w:t>6.4.3. Суб’єкти подання  подають заплановані заходи щотижня до 12:00 у четвер. За відсутності запланованих заходів на відповідний тиждень подається повідомлення «Заходи/події на тиждень відсутні» у той самий строк.</w:t>
      </w:r>
    </w:p>
    <w:p w:rsidR="00505838" w:rsidRPr="001E5144" w:rsidRDefault="00505838" w:rsidP="00DF2D43">
      <w:pPr>
        <w:pStyle w:val="NormalWeb"/>
        <w:ind w:firstLine="709"/>
        <w:textAlignment w:val="baseline"/>
        <w:rPr>
          <w:szCs w:val="24"/>
          <w:lang w:val="uk-UA"/>
        </w:rPr>
      </w:pPr>
      <w:r w:rsidRPr="001E5144">
        <w:rPr>
          <w:szCs w:val="24"/>
          <w:lang w:val="uk-UA"/>
        </w:rPr>
        <w:t>6.4.4. Суб’єкти подання подають План за наявності запланованих заходів/подій або за запитом Відповідального підрозділу.</w:t>
      </w:r>
    </w:p>
    <w:p w:rsidR="00505838" w:rsidRPr="001E5144" w:rsidRDefault="00505838" w:rsidP="00DF2D43">
      <w:pPr>
        <w:pStyle w:val="NormalWeb"/>
        <w:ind w:firstLine="709"/>
        <w:textAlignment w:val="baseline"/>
        <w:rPr>
          <w:szCs w:val="24"/>
          <w:lang w:val="uk-UA"/>
        </w:rPr>
      </w:pPr>
      <w:r w:rsidRPr="001E5144">
        <w:rPr>
          <w:szCs w:val="24"/>
          <w:lang w:val="uk-UA"/>
        </w:rPr>
        <w:t>6.4.5. У разі змін у Плані (перенесення/скасування/зміна часу чи місця) суб’єкт подання невідкладно повідомляє Відповідальний підрозділ із зазначенням часу оновлення.</w:t>
      </w:r>
    </w:p>
    <w:p w:rsidR="00505838" w:rsidRPr="001E5144" w:rsidRDefault="00505838" w:rsidP="00DF2D43">
      <w:pPr>
        <w:pStyle w:val="NormalWeb"/>
        <w:ind w:firstLine="709"/>
        <w:textAlignment w:val="baseline"/>
        <w:rPr>
          <w:szCs w:val="24"/>
          <w:lang w:val="uk-UA"/>
        </w:rPr>
      </w:pPr>
      <w:r w:rsidRPr="001E5144">
        <w:rPr>
          <w:b/>
          <w:bCs/>
          <w:szCs w:val="24"/>
          <w:lang w:val="uk-UA"/>
        </w:rPr>
        <w:t>6.5. Строки подання інформаційних матеріалів.</w:t>
      </w:r>
    </w:p>
    <w:p w:rsidR="00505838" w:rsidRPr="001E5144" w:rsidRDefault="00505838" w:rsidP="00DF2D43">
      <w:pPr>
        <w:pStyle w:val="NormalWeb"/>
        <w:ind w:firstLine="709"/>
        <w:textAlignment w:val="baseline"/>
        <w:rPr>
          <w:szCs w:val="24"/>
          <w:lang w:val="uk-UA"/>
        </w:rPr>
      </w:pPr>
      <w:r w:rsidRPr="001E5144">
        <w:rPr>
          <w:szCs w:val="24"/>
          <w:lang w:val="uk-UA"/>
        </w:rPr>
        <w:t>6.5.1. Оперативні повідомлення подаються негайно після підтвердження факту події та доповнюються уточненнями у міру надходження інформації.</w:t>
      </w:r>
    </w:p>
    <w:p w:rsidR="00505838" w:rsidRPr="001E5144" w:rsidRDefault="00505838" w:rsidP="00DF2D43">
      <w:pPr>
        <w:pStyle w:val="NormalWeb"/>
        <w:ind w:firstLine="709"/>
        <w:textAlignment w:val="baseline"/>
        <w:rPr>
          <w:szCs w:val="24"/>
          <w:lang w:val="uk-UA"/>
        </w:rPr>
      </w:pPr>
      <w:r w:rsidRPr="001E5144">
        <w:rPr>
          <w:szCs w:val="24"/>
          <w:lang w:val="uk-UA"/>
        </w:rPr>
        <w:t>6.5.2. Повідомлення про заплановані події/заходи (анонси) подаються не пізніше ніж за 2 робочі дні до події. Для заходів, що потребують широкого інформування населення (масові заходи, ярмарки, фестивалі тощо), анонси подаються не пізніше ніж за 7 календарних днів.</w:t>
      </w:r>
    </w:p>
    <w:p w:rsidR="00505838" w:rsidRPr="001E5144" w:rsidRDefault="00505838" w:rsidP="00DF2D43">
      <w:pPr>
        <w:pStyle w:val="NormalWeb"/>
        <w:ind w:firstLine="709"/>
        <w:textAlignment w:val="baseline"/>
        <w:rPr>
          <w:szCs w:val="24"/>
          <w:lang w:val="uk-UA"/>
        </w:rPr>
      </w:pPr>
      <w:r w:rsidRPr="001E5144">
        <w:rPr>
          <w:szCs w:val="24"/>
          <w:lang w:val="uk-UA"/>
        </w:rPr>
        <w:t>6.5.3. Повідомлення про проведені події/заходи та/або виконані роботи (інформація про результати) подаються не пізніше 2 робочих днів після події/виконання робіт.</w:t>
      </w:r>
    </w:p>
    <w:p w:rsidR="00505838" w:rsidRPr="001E5144" w:rsidRDefault="00505838" w:rsidP="00DF2D43">
      <w:pPr>
        <w:pStyle w:val="NormalWeb"/>
        <w:ind w:firstLine="709"/>
        <w:textAlignment w:val="baseline"/>
        <w:rPr>
          <w:szCs w:val="24"/>
          <w:lang w:val="uk-UA"/>
        </w:rPr>
      </w:pPr>
      <w:r w:rsidRPr="001E5144">
        <w:rPr>
          <w:szCs w:val="24"/>
          <w:lang w:val="uk-UA"/>
        </w:rPr>
        <w:t>6.5.4. Повідомлення про зміни режиму роботи установ/об’єктів та інші організаційні повідомлення подаються не пізніше ніж за 1 робочий день до набрання чинності змінами, якщо інше не зумовлено терміновістю.</w:t>
      </w:r>
    </w:p>
    <w:p w:rsidR="00505838" w:rsidRPr="001E5144" w:rsidRDefault="00505838" w:rsidP="00DF2D43">
      <w:pPr>
        <w:pStyle w:val="NormalWeb"/>
        <w:ind w:firstLine="709"/>
        <w:textAlignment w:val="baseline"/>
        <w:rPr>
          <w:szCs w:val="24"/>
          <w:lang w:val="uk-UA"/>
        </w:rPr>
      </w:pPr>
      <w:r w:rsidRPr="001E5144">
        <w:rPr>
          <w:b/>
          <w:bCs/>
          <w:szCs w:val="24"/>
          <w:lang w:val="uk-UA"/>
        </w:rPr>
        <w:t>6.6. Опрацювання та оприлюднення.</w:t>
      </w:r>
    </w:p>
    <w:p w:rsidR="00505838" w:rsidRPr="001E5144" w:rsidRDefault="00505838" w:rsidP="00DF2D43">
      <w:pPr>
        <w:pStyle w:val="NormalWeb"/>
        <w:ind w:firstLine="709"/>
        <w:textAlignment w:val="baseline"/>
        <w:rPr>
          <w:szCs w:val="24"/>
          <w:lang w:val="uk-UA"/>
        </w:rPr>
      </w:pPr>
      <w:r w:rsidRPr="001E5144">
        <w:rPr>
          <w:szCs w:val="24"/>
          <w:lang w:val="uk-UA"/>
        </w:rPr>
        <w:t>6.6.1. За умови отримання повної основної інформації Відповідальний підрозділ забезпечує опрацювання та оприлюднення матеріалів не пізніше наступного робочого дня.</w:t>
      </w:r>
    </w:p>
    <w:p w:rsidR="00505838" w:rsidRPr="001E5144" w:rsidRDefault="00505838" w:rsidP="00DF2D43">
      <w:pPr>
        <w:pStyle w:val="NormalWeb"/>
        <w:ind w:firstLine="709"/>
        <w:textAlignment w:val="baseline"/>
        <w:rPr>
          <w:szCs w:val="24"/>
          <w:lang w:val="uk-UA"/>
        </w:rPr>
      </w:pPr>
      <w:r w:rsidRPr="001E5144">
        <w:rPr>
          <w:szCs w:val="24"/>
          <w:lang w:val="uk-UA"/>
        </w:rPr>
        <w:t>6.6.2. Для оперативних (термінових) повідомлень опрацювання та оприлюднення здійснюється невідкладно.</w:t>
      </w:r>
    </w:p>
    <w:p w:rsidR="00505838" w:rsidRPr="001E5144" w:rsidRDefault="00505838" w:rsidP="00DF2D43">
      <w:pPr>
        <w:pStyle w:val="NormalWeb"/>
        <w:ind w:firstLine="709"/>
        <w:textAlignment w:val="baseline"/>
        <w:rPr>
          <w:szCs w:val="24"/>
          <w:lang w:val="uk-UA"/>
        </w:rPr>
      </w:pPr>
      <w:r w:rsidRPr="001E5144">
        <w:rPr>
          <w:szCs w:val="24"/>
          <w:lang w:val="uk-UA"/>
        </w:rPr>
        <w:t>6.6.3. У разі необхідності змістового уточнення або доопрацювання строк оприлюднення обчислюється з моменту надходження уточнених/виправлених матеріалів.</w:t>
      </w:r>
    </w:p>
    <w:p w:rsidR="00505838" w:rsidRPr="001E5144" w:rsidRDefault="00505838" w:rsidP="00DF2D43">
      <w:pPr>
        <w:pStyle w:val="NormalWeb"/>
        <w:ind w:firstLine="709"/>
        <w:textAlignment w:val="baseline"/>
        <w:rPr>
          <w:szCs w:val="24"/>
          <w:lang w:val="uk-UA"/>
        </w:rPr>
      </w:pPr>
      <w:r w:rsidRPr="001E5144">
        <w:rPr>
          <w:b/>
          <w:bCs/>
          <w:szCs w:val="24"/>
          <w:lang w:val="uk-UA"/>
        </w:rPr>
        <w:t>7. Ведення сторінок/каналів у соціальних мережах Коломийської міської ради та суб’єктів подання</w:t>
      </w:r>
    </w:p>
    <w:p w:rsidR="00505838" w:rsidRPr="001E5144" w:rsidRDefault="00505838" w:rsidP="00DF2D43">
      <w:pPr>
        <w:pStyle w:val="NormalWeb"/>
        <w:ind w:firstLine="709"/>
        <w:textAlignment w:val="baseline"/>
        <w:rPr>
          <w:szCs w:val="24"/>
          <w:lang w:val="uk-UA"/>
        </w:rPr>
      </w:pPr>
      <w:r w:rsidRPr="001E5144">
        <w:rPr>
          <w:szCs w:val="24"/>
          <w:lang w:val="uk-UA"/>
        </w:rPr>
        <w:t>7.1. Цей розділ визначає вимоги до ведення сторінок/каналів у соціальних мережах, що використовуються для інформування мешканців територіальної громади про діяльність міської ради та суб’єктів подання.</w:t>
      </w:r>
    </w:p>
    <w:p w:rsidR="00505838" w:rsidRPr="001E5144" w:rsidRDefault="00505838" w:rsidP="00DF2D43">
      <w:pPr>
        <w:pStyle w:val="NormalWeb"/>
        <w:ind w:firstLine="709"/>
        <w:textAlignment w:val="baseline"/>
        <w:rPr>
          <w:szCs w:val="24"/>
          <w:lang w:val="uk-UA"/>
        </w:rPr>
      </w:pPr>
      <w:r w:rsidRPr="001E5144">
        <w:rPr>
          <w:szCs w:val="24"/>
          <w:lang w:val="uk-UA"/>
        </w:rPr>
        <w:t>7.2. Сторінки/канали у соціальних мережах, що ведуться суб’єктами подання, можуть використовуватися для інформування мешканців лише після надання їм статусу офіційних.</w:t>
      </w:r>
    </w:p>
    <w:p w:rsidR="00505838" w:rsidRPr="001E5144" w:rsidRDefault="00505838" w:rsidP="00DF2D43">
      <w:pPr>
        <w:pStyle w:val="NormalWeb"/>
        <w:ind w:firstLine="709"/>
        <w:textAlignment w:val="baseline"/>
        <w:rPr>
          <w:szCs w:val="24"/>
          <w:lang w:val="uk-UA"/>
        </w:rPr>
      </w:pPr>
      <w:r w:rsidRPr="001E5144">
        <w:rPr>
          <w:szCs w:val="24"/>
          <w:lang w:val="uk-UA"/>
        </w:rPr>
        <w:t>7.3. Надання сторінці/каналу суб’єкта подання статусу офіційної(ого) здійснюється за письмовим поданням керівника суб’єкта подання до Відповідального підрозділу із зазначенням: назви сторінки/каналу, платформи та посилання (URL); мети ведення; переліку адміністраторів/модераторів (ПІБ, посада, контакти); службової електронної адреси для відновлення доступу.</w:t>
      </w:r>
    </w:p>
    <w:p w:rsidR="00505838" w:rsidRPr="001E5144" w:rsidRDefault="00505838" w:rsidP="00DF2D43">
      <w:pPr>
        <w:pStyle w:val="NormalWeb"/>
        <w:ind w:firstLine="709"/>
        <w:textAlignment w:val="baseline"/>
        <w:rPr>
          <w:szCs w:val="24"/>
          <w:lang w:val="uk-UA"/>
        </w:rPr>
      </w:pPr>
      <w:r w:rsidRPr="001E5144">
        <w:rPr>
          <w:szCs w:val="24"/>
          <w:lang w:val="uk-UA"/>
        </w:rPr>
        <w:t>7.4. Адміністрування офіційних сторінок/каналів суб’єктів подання у соціальних мережах здійснюється лише працівниками, уповноваженими цим Положенням (визначеними керівником суб’єкта подання). Використання особистих акаунтів як єдиного власника/адміністратора сторінки не допускається.</w:t>
      </w:r>
    </w:p>
    <w:p w:rsidR="00505838" w:rsidRPr="001E5144" w:rsidRDefault="00505838" w:rsidP="00DF2D43">
      <w:pPr>
        <w:pStyle w:val="NormalWeb"/>
        <w:ind w:firstLine="709"/>
        <w:textAlignment w:val="baseline"/>
        <w:rPr>
          <w:szCs w:val="24"/>
          <w:lang w:val="uk-UA"/>
        </w:rPr>
      </w:pPr>
      <w:r w:rsidRPr="001E5144">
        <w:rPr>
          <w:szCs w:val="24"/>
          <w:lang w:val="uk-UA"/>
        </w:rPr>
        <w:t>7.5. Для офіційних сторінок/каналів суб’єктів подання забезпечується:</w:t>
      </w:r>
    </w:p>
    <w:p w:rsidR="00505838" w:rsidRPr="001E5144" w:rsidRDefault="00505838" w:rsidP="00DF2D43">
      <w:pPr>
        <w:pStyle w:val="NormalWeb"/>
        <w:ind w:firstLine="709"/>
        <w:textAlignment w:val="baseline"/>
        <w:rPr>
          <w:szCs w:val="24"/>
          <w:lang w:val="uk-UA"/>
        </w:rPr>
      </w:pPr>
      <w:r w:rsidRPr="001E5144">
        <w:rPr>
          <w:szCs w:val="24"/>
          <w:lang w:val="uk-UA"/>
        </w:rPr>
        <w:t>1. наявність щонайменше двох адміністраторів (основний та резервний);</w:t>
      </w:r>
    </w:p>
    <w:p w:rsidR="00505838" w:rsidRPr="001E5144" w:rsidRDefault="00505838" w:rsidP="00DF2D43">
      <w:pPr>
        <w:pStyle w:val="NormalWeb"/>
        <w:ind w:firstLine="709"/>
        <w:textAlignment w:val="baseline"/>
        <w:rPr>
          <w:szCs w:val="24"/>
          <w:lang w:val="uk-UA"/>
        </w:rPr>
      </w:pPr>
      <w:r w:rsidRPr="001E5144">
        <w:rPr>
          <w:szCs w:val="24"/>
          <w:lang w:val="uk-UA"/>
        </w:rPr>
        <w:t>2. використання двофакторної автентифікації (2FA) для адміністраторів;</w:t>
      </w:r>
    </w:p>
    <w:p w:rsidR="00505838" w:rsidRPr="001E5144" w:rsidRDefault="00505838" w:rsidP="00DF2D43">
      <w:pPr>
        <w:pStyle w:val="NormalWeb"/>
        <w:ind w:firstLine="709"/>
        <w:textAlignment w:val="baseline"/>
        <w:rPr>
          <w:szCs w:val="24"/>
          <w:lang w:val="uk-UA"/>
        </w:rPr>
      </w:pPr>
      <w:r w:rsidRPr="001E5144">
        <w:rPr>
          <w:szCs w:val="24"/>
          <w:lang w:val="uk-UA"/>
        </w:rPr>
        <w:t>3. невідкладне відкликання доступів у разі звільнення/переведення працівника або зміни його повноважень.</w:t>
      </w:r>
    </w:p>
    <w:p w:rsidR="00505838" w:rsidRPr="001E5144" w:rsidRDefault="00505838" w:rsidP="00DF2D43">
      <w:pPr>
        <w:pStyle w:val="NormalWeb"/>
        <w:ind w:firstLine="709"/>
        <w:textAlignment w:val="baseline"/>
        <w:rPr>
          <w:szCs w:val="24"/>
          <w:lang w:val="uk-UA"/>
        </w:rPr>
      </w:pPr>
      <w:r w:rsidRPr="001E5144">
        <w:rPr>
          <w:szCs w:val="24"/>
          <w:lang w:val="uk-UA"/>
        </w:rPr>
        <w:t>7.6. Контент офіційних сторінок/каналів суб’єктів подання має відповідати офіційно-діловому стилю, принципам та вимогам цього Положення і не суперечити офіційній позиції міської ради.</w:t>
      </w:r>
    </w:p>
    <w:p w:rsidR="00505838" w:rsidRPr="001E5144" w:rsidRDefault="00505838" w:rsidP="00DF2D43">
      <w:pPr>
        <w:pStyle w:val="NormalWeb"/>
        <w:ind w:firstLine="709"/>
        <w:textAlignment w:val="baseline"/>
        <w:rPr>
          <w:szCs w:val="24"/>
          <w:lang w:val="uk-UA"/>
        </w:rPr>
      </w:pPr>
      <w:r w:rsidRPr="001E5144">
        <w:rPr>
          <w:szCs w:val="24"/>
          <w:lang w:val="uk-UA"/>
        </w:rPr>
        <w:t>7.7. Матеріали, що містять управлінські рішення, офіційні цифри/статистику, правові формулювання, інформацію про надзвичайні ситуації, аварії, перекриття/відключення та інші теми, що потребують узгодженості офіційних повідомлень, підлягають попередньому узгодженню з Відповідальним підрозділом до публікації.</w:t>
      </w:r>
    </w:p>
    <w:p w:rsidR="00505838" w:rsidRPr="001E5144" w:rsidRDefault="00505838" w:rsidP="00DF2D43">
      <w:pPr>
        <w:pStyle w:val="NormalWeb"/>
        <w:ind w:firstLine="709"/>
        <w:textAlignment w:val="baseline"/>
        <w:rPr>
          <w:szCs w:val="24"/>
          <w:lang w:val="uk-UA"/>
        </w:rPr>
      </w:pPr>
      <w:r w:rsidRPr="001E5144">
        <w:rPr>
          <w:szCs w:val="24"/>
          <w:lang w:val="uk-UA"/>
        </w:rPr>
        <w:t>7.8. Суб’єкт подання забезпечує модерацію коментарів у межах правил платформи та законодавства України. Видалення/приховування коментарів допускається у випадках наявності образ, спаму, закликів до насильства, матеріалів, спрямованих на розпалювання ворожнечі чи ненависті, розміщення персональних даних третіх осіб або іншого забороненого контенту.</w:t>
      </w:r>
    </w:p>
    <w:p w:rsidR="00505838" w:rsidRPr="001E5144" w:rsidRDefault="00505838" w:rsidP="00DF2D43">
      <w:pPr>
        <w:pStyle w:val="NormalWeb"/>
        <w:ind w:firstLine="709"/>
        <w:textAlignment w:val="baseline"/>
        <w:rPr>
          <w:szCs w:val="24"/>
          <w:lang w:val="uk-UA"/>
        </w:rPr>
      </w:pPr>
      <w:r w:rsidRPr="001E5144">
        <w:rPr>
          <w:szCs w:val="24"/>
          <w:lang w:val="uk-UA"/>
        </w:rPr>
        <w:t>7.9. У разі підозри на компрометацію сторінки/каналу (несанкціоновані публікації, втрата доступу) суб’єкт подання невідкладно повідомляє Відповідальний підрозділ та вживає заходів для відновлення контролю над сторінкою/каналом.</w:t>
      </w:r>
    </w:p>
    <w:p w:rsidR="00505838" w:rsidRPr="001E5144" w:rsidRDefault="00505838" w:rsidP="005309ED">
      <w:pPr>
        <w:pStyle w:val="NormalWeb"/>
        <w:shd w:val="clear" w:color="auto" w:fill="FFFFFF"/>
        <w:spacing w:before="0" w:beforeAutospacing="0" w:after="0" w:afterAutospacing="0"/>
        <w:ind w:firstLine="709"/>
        <w:jc w:val="both"/>
        <w:textAlignment w:val="baseline"/>
        <w:rPr>
          <w:szCs w:val="24"/>
          <w:lang w:val="uk-UA"/>
        </w:rPr>
      </w:pPr>
      <w:r w:rsidRPr="001E5144">
        <w:rPr>
          <w:szCs w:val="24"/>
          <w:lang w:val="uk-UA"/>
        </w:rPr>
        <w:t xml:space="preserve">Веб-сайт є офіційним джерелом інформації, що забезпечує висвітлення діяльності міської ради, її виконавчих органів, інформаційної взаємодії з громадськістю шляхом впровадження та використання сучасних інформаційних технологій для надання інформаційних та інших послуг громадськості. </w:t>
      </w:r>
    </w:p>
    <w:p w:rsidR="00505838" w:rsidRPr="001E5144" w:rsidRDefault="00505838" w:rsidP="005309ED">
      <w:pPr>
        <w:pStyle w:val="NormalWeb"/>
        <w:shd w:val="clear" w:color="auto" w:fill="FFFFFF"/>
        <w:spacing w:before="0" w:beforeAutospacing="0" w:after="0" w:afterAutospacing="0"/>
        <w:ind w:firstLine="709"/>
        <w:jc w:val="both"/>
        <w:textAlignment w:val="baseline"/>
        <w:rPr>
          <w:szCs w:val="24"/>
          <w:lang w:val="uk-UA"/>
        </w:rPr>
      </w:pPr>
    </w:p>
    <w:p w:rsidR="00505838" w:rsidRPr="001E5144" w:rsidRDefault="00505838" w:rsidP="00A35BBF">
      <w:pPr>
        <w:tabs>
          <w:tab w:val="left" w:pos="284"/>
        </w:tabs>
        <w:spacing w:after="0" w:line="240" w:lineRule="auto"/>
        <w:rPr>
          <w:rFonts w:ascii="Times New Roman" w:hAnsi="Times New Roman"/>
          <w:b/>
          <w:sz w:val="24"/>
          <w:szCs w:val="24"/>
          <w:lang w:val="uk-UA"/>
        </w:rPr>
      </w:pPr>
    </w:p>
    <w:p w:rsidR="00505838" w:rsidRPr="001E5144" w:rsidRDefault="00505838" w:rsidP="00A35BBF">
      <w:pPr>
        <w:tabs>
          <w:tab w:val="left" w:pos="284"/>
        </w:tabs>
        <w:spacing w:after="0" w:line="240" w:lineRule="auto"/>
        <w:rPr>
          <w:rFonts w:ascii="Times New Roman" w:hAnsi="Times New Roman"/>
          <w:b/>
          <w:sz w:val="24"/>
          <w:szCs w:val="24"/>
          <w:lang w:val="uk-UA"/>
        </w:rPr>
      </w:pPr>
    </w:p>
    <w:p w:rsidR="00505838" w:rsidRPr="001E5144" w:rsidRDefault="00505838" w:rsidP="00A35BBF">
      <w:pPr>
        <w:tabs>
          <w:tab w:val="left" w:pos="284"/>
        </w:tabs>
        <w:spacing w:after="0" w:line="240" w:lineRule="auto"/>
        <w:rPr>
          <w:rFonts w:ascii="Times New Roman" w:hAnsi="Times New Roman"/>
          <w:b/>
          <w:sz w:val="24"/>
          <w:szCs w:val="24"/>
          <w:lang w:val="uk-UA"/>
        </w:rPr>
      </w:pPr>
      <w:r w:rsidRPr="001E5144">
        <w:rPr>
          <w:rFonts w:ascii="Times New Roman" w:hAnsi="Times New Roman"/>
          <w:b/>
          <w:sz w:val="24"/>
          <w:szCs w:val="24"/>
          <w:lang w:val="uk-UA"/>
        </w:rPr>
        <w:t xml:space="preserve">Керуючий справами (секретар)                    </w:t>
      </w:r>
      <w:r>
        <w:rPr>
          <w:rFonts w:ascii="Times New Roman" w:hAnsi="Times New Roman"/>
          <w:b/>
          <w:sz w:val="24"/>
          <w:szCs w:val="24"/>
          <w:lang w:val="uk-UA"/>
        </w:rPr>
        <w:t xml:space="preserve">                                         </w:t>
      </w:r>
      <w:r w:rsidRPr="001E5144">
        <w:rPr>
          <w:rFonts w:ascii="Times New Roman" w:hAnsi="Times New Roman"/>
          <w:b/>
          <w:sz w:val="24"/>
          <w:szCs w:val="24"/>
          <w:lang w:val="uk-UA"/>
        </w:rPr>
        <w:t>Ярослава РАКОВІЦА</w:t>
      </w:r>
    </w:p>
    <w:p w:rsidR="00505838" w:rsidRPr="001E5144" w:rsidRDefault="00505838" w:rsidP="00A35BBF">
      <w:pPr>
        <w:tabs>
          <w:tab w:val="left" w:pos="284"/>
        </w:tabs>
        <w:spacing w:after="0" w:line="240" w:lineRule="auto"/>
        <w:rPr>
          <w:rFonts w:ascii="Times New Roman" w:hAnsi="Times New Roman"/>
          <w:b/>
          <w:sz w:val="24"/>
          <w:szCs w:val="24"/>
          <w:lang w:val="uk-UA"/>
        </w:rPr>
      </w:pPr>
      <w:r w:rsidRPr="001E5144">
        <w:rPr>
          <w:rFonts w:ascii="Times New Roman" w:hAnsi="Times New Roman"/>
          <w:b/>
          <w:sz w:val="24"/>
          <w:szCs w:val="24"/>
          <w:lang w:val="uk-UA"/>
        </w:rPr>
        <w:t>виконавчого комітету</w:t>
      </w:r>
    </w:p>
    <w:sectPr w:rsidR="00505838" w:rsidRPr="001E5144" w:rsidSect="00BB5012">
      <w:pgSz w:w="11906" w:h="16838"/>
      <w:pgMar w:top="851" w:right="566" w:bottom="851"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65F21"/>
    <w:multiLevelType w:val="multilevel"/>
    <w:tmpl w:val="85A0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9243CF"/>
    <w:multiLevelType w:val="hybridMultilevel"/>
    <w:tmpl w:val="6CFA2284"/>
    <w:lvl w:ilvl="0" w:tplc="9C0AA37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nsid w:val="445234DE"/>
    <w:multiLevelType w:val="multilevel"/>
    <w:tmpl w:val="D180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774AF7"/>
    <w:multiLevelType w:val="multilevel"/>
    <w:tmpl w:val="551A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7200"/>
    <w:rsid w:val="000029AA"/>
    <w:rsid w:val="00013A56"/>
    <w:rsid w:val="00035610"/>
    <w:rsid w:val="000410B1"/>
    <w:rsid w:val="00056E7D"/>
    <w:rsid w:val="00096FFF"/>
    <w:rsid w:val="00097A78"/>
    <w:rsid w:val="000A1453"/>
    <w:rsid w:val="000A4EF6"/>
    <w:rsid w:val="000E08F3"/>
    <w:rsid w:val="000E1458"/>
    <w:rsid w:val="000E2C1C"/>
    <w:rsid w:val="000E693B"/>
    <w:rsid w:val="000F55F8"/>
    <w:rsid w:val="000F6095"/>
    <w:rsid w:val="000F7E78"/>
    <w:rsid w:val="00100D43"/>
    <w:rsid w:val="0011667B"/>
    <w:rsid w:val="00117DEE"/>
    <w:rsid w:val="0013355B"/>
    <w:rsid w:val="00143FFA"/>
    <w:rsid w:val="00157954"/>
    <w:rsid w:val="001662A1"/>
    <w:rsid w:val="00170A22"/>
    <w:rsid w:val="00175AE0"/>
    <w:rsid w:val="00183DEF"/>
    <w:rsid w:val="0019014D"/>
    <w:rsid w:val="001A1DD9"/>
    <w:rsid w:val="001A45CE"/>
    <w:rsid w:val="001A4F53"/>
    <w:rsid w:val="001C198F"/>
    <w:rsid w:val="001D7D0F"/>
    <w:rsid w:val="001E5144"/>
    <w:rsid w:val="002416E0"/>
    <w:rsid w:val="002432F3"/>
    <w:rsid w:val="00254B96"/>
    <w:rsid w:val="00262D6D"/>
    <w:rsid w:val="00264214"/>
    <w:rsid w:val="00270289"/>
    <w:rsid w:val="00271D34"/>
    <w:rsid w:val="00280EF9"/>
    <w:rsid w:val="0028178F"/>
    <w:rsid w:val="002A064D"/>
    <w:rsid w:val="002A0A65"/>
    <w:rsid w:val="002A7693"/>
    <w:rsid w:val="002B05D2"/>
    <w:rsid w:val="002D7E9B"/>
    <w:rsid w:val="002F0EF0"/>
    <w:rsid w:val="003008E2"/>
    <w:rsid w:val="00302F24"/>
    <w:rsid w:val="00305F81"/>
    <w:rsid w:val="0030793B"/>
    <w:rsid w:val="00325FE6"/>
    <w:rsid w:val="00327C31"/>
    <w:rsid w:val="00333539"/>
    <w:rsid w:val="00347260"/>
    <w:rsid w:val="00355CA4"/>
    <w:rsid w:val="0036560C"/>
    <w:rsid w:val="003674F5"/>
    <w:rsid w:val="00374454"/>
    <w:rsid w:val="0037748E"/>
    <w:rsid w:val="00394468"/>
    <w:rsid w:val="003A622A"/>
    <w:rsid w:val="003B6DF9"/>
    <w:rsid w:val="003D0B0B"/>
    <w:rsid w:val="003E719D"/>
    <w:rsid w:val="003F0FB7"/>
    <w:rsid w:val="003F51F1"/>
    <w:rsid w:val="00422BFC"/>
    <w:rsid w:val="00425BE5"/>
    <w:rsid w:val="004277E2"/>
    <w:rsid w:val="004314BF"/>
    <w:rsid w:val="00433D43"/>
    <w:rsid w:val="00434C57"/>
    <w:rsid w:val="004353F9"/>
    <w:rsid w:val="00442C73"/>
    <w:rsid w:val="0045333D"/>
    <w:rsid w:val="004713D4"/>
    <w:rsid w:val="00480B75"/>
    <w:rsid w:val="00482255"/>
    <w:rsid w:val="004824AD"/>
    <w:rsid w:val="004A2C32"/>
    <w:rsid w:val="004B41D0"/>
    <w:rsid w:val="004B4354"/>
    <w:rsid w:val="004C45B2"/>
    <w:rsid w:val="004F5541"/>
    <w:rsid w:val="005014BD"/>
    <w:rsid w:val="00505838"/>
    <w:rsid w:val="00513F3E"/>
    <w:rsid w:val="00522632"/>
    <w:rsid w:val="005309ED"/>
    <w:rsid w:val="00533616"/>
    <w:rsid w:val="00535B86"/>
    <w:rsid w:val="005369F5"/>
    <w:rsid w:val="00543393"/>
    <w:rsid w:val="0056269F"/>
    <w:rsid w:val="00567F6B"/>
    <w:rsid w:val="005850C9"/>
    <w:rsid w:val="00592B53"/>
    <w:rsid w:val="005A779F"/>
    <w:rsid w:val="005B331F"/>
    <w:rsid w:val="005B3F07"/>
    <w:rsid w:val="005D0F3E"/>
    <w:rsid w:val="005D7E89"/>
    <w:rsid w:val="005F1C99"/>
    <w:rsid w:val="00601D52"/>
    <w:rsid w:val="00622F20"/>
    <w:rsid w:val="00624102"/>
    <w:rsid w:val="006435E2"/>
    <w:rsid w:val="00667200"/>
    <w:rsid w:val="006860C0"/>
    <w:rsid w:val="0068714A"/>
    <w:rsid w:val="00695D6B"/>
    <w:rsid w:val="006B3506"/>
    <w:rsid w:val="006B3922"/>
    <w:rsid w:val="006B3D0B"/>
    <w:rsid w:val="006C1A21"/>
    <w:rsid w:val="006C2F82"/>
    <w:rsid w:val="006C456A"/>
    <w:rsid w:val="006E742B"/>
    <w:rsid w:val="006F4C9D"/>
    <w:rsid w:val="00706370"/>
    <w:rsid w:val="00717803"/>
    <w:rsid w:val="007372AD"/>
    <w:rsid w:val="0073771E"/>
    <w:rsid w:val="00743184"/>
    <w:rsid w:val="007439EB"/>
    <w:rsid w:val="00745D11"/>
    <w:rsid w:val="00753E97"/>
    <w:rsid w:val="00756ADD"/>
    <w:rsid w:val="007976B0"/>
    <w:rsid w:val="007A3B44"/>
    <w:rsid w:val="007C29AF"/>
    <w:rsid w:val="007D43B8"/>
    <w:rsid w:val="007E7458"/>
    <w:rsid w:val="008004A2"/>
    <w:rsid w:val="0081102B"/>
    <w:rsid w:val="00822233"/>
    <w:rsid w:val="00822CC8"/>
    <w:rsid w:val="00835463"/>
    <w:rsid w:val="00852B86"/>
    <w:rsid w:val="00875E22"/>
    <w:rsid w:val="00881BC0"/>
    <w:rsid w:val="00883839"/>
    <w:rsid w:val="00885067"/>
    <w:rsid w:val="008B5265"/>
    <w:rsid w:val="008C1FC2"/>
    <w:rsid w:val="008D7AC5"/>
    <w:rsid w:val="008E57B6"/>
    <w:rsid w:val="008F1906"/>
    <w:rsid w:val="00906C83"/>
    <w:rsid w:val="0092749D"/>
    <w:rsid w:val="00942F58"/>
    <w:rsid w:val="00944D97"/>
    <w:rsid w:val="00947169"/>
    <w:rsid w:val="0095063F"/>
    <w:rsid w:val="00987331"/>
    <w:rsid w:val="009904C3"/>
    <w:rsid w:val="00996AC6"/>
    <w:rsid w:val="009A2F84"/>
    <w:rsid w:val="009C34A1"/>
    <w:rsid w:val="009F23F1"/>
    <w:rsid w:val="00A03001"/>
    <w:rsid w:val="00A30C91"/>
    <w:rsid w:val="00A35BBF"/>
    <w:rsid w:val="00A44324"/>
    <w:rsid w:val="00A461C0"/>
    <w:rsid w:val="00A67D07"/>
    <w:rsid w:val="00A76AF6"/>
    <w:rsid w:val="00AA0232"/>
    <w:rsid w:val="00AA3F22"/>
    <w:rsid w:val="00AB3CAE"/>
    <w:rsid w:val="00AC1734"/>
    <w:rsid w:val="00AD700C"/>
    <w:rsid w:val="00AE089F"/>
    <w:rsid w:val="00AF2366"/>
    <w:rsid w:val="00AF542D"/>
    <w:rsid w:val="00B041F2"/>
    <w:rsid w:val="00B04EFD"/>
    <w:rsid w:val="00B14408"/>
    <w:rsid w:val="00B21372"/>
    <w:rsid w:val="00B43D74"/>
    <w:rsid w:val="00B514E4"/>
    <w:rsid w:val="00B6577E"/>
    <w:rsid w:val="00B70023"/>
    <w:rsid w:val="00B74233"/>
    <w:rsid w:val="00B86D49"/>
    <w:rsid w:val="00BA279A"/>
    <w:rsid w:val="00BB5012"/>
    <w:rsid w:val="00BC7B0A"/>
    <w:rsid w:val="00BE040F"/>
    <w:rsid w:val="00BE64B0"/>
    <w:rsid w:val="00BE6F1C"/>
    <w:rsid w:val="00BF706D"/>
    <w:rsid w:val="00C03F42"/>
    <w:rsid w:val="00C25AC6"/>
    <w:rsid w:val="00C70805"/>
    <w:rsid w:val="00C82371"/>
    <w:rsid w:val="00C87017"/>
    <w:rsid w:val="00C936C0"/>
    <w:rsid w:val="00CA5C7C"/>
    <w:rsid w:val="00CB2265"/>
    <w:rsid w:val="00CB295D"/>
    <w:rsid w:val="00CC07DA"/>
    <w:rsid w:val="00CD722A"/>
    <w:rsid w:val="00CE2DA1"/>
    <w:rsid w:val="00CE34FA"/>
    <w:rsid w:val="00CE66CF"/>
    <w:rsid w:val="00CE708C"/>
    <w:rsid w:val="00CF5332"/>
    <w:rsid w:val="00CF6D2C"/>
    <w:rsid w:val="00D00EA0"/>
    <w:rsid w:val="00D01504"/>
    <w:rsid w:val="00D23A2A"/>
    <w:rsid w:val="00D25433"/>
    <w:rsid w:val="00D3246D"/>
    <w:rsid w:val="00D3657B"/>
    <w:rsid w:val="00D44211"/>
    <w:rsid w:val="00D91976"/>
    <w:rsid w:val="00DC55D9"/>
    <w:rsid w:val="00DD4925"/>
    <w:rsid w:val="00DD7B64"/>
    <w:rsid w:val="00DE0715"/>
    <w:rsid w:val="00DE6351"/>
    <w:rsid w:val="00DF2D43"/>
    <w:rsid w:val="00DF7F8F"/>
    <w:rsid w:val="00E01924"/>
    <w:rsid w:val="00E31F63"/>
    <w:rsid w:val="00E37F62"/>
    <w:rsid w:val="00E4778E"/>
    <w:rsid w:val="00E5360E"/>
    <w:rsid w:val="00E61773"/>
    <w:rsid w:val="00E83CD4"/>
    <w:rsid w:val="00E84A6C"/>
    <w:rsid w:val="00EA4A68"/>
    <w:rsid w:val="00EB3416"/>
    <w:rsid w:val="00EB3AE0"/>
    <w:rsid w:val="00EB5DF5"/>
    <w:rsid w:val="00EB7363"/>
    <w:rsid w:val="00ED2691"/>
    <w:rsid w:val="00ED741F"/>
    <w:rsid w:val="00EE0A49"/>
    <w:rsid w:val="00EF0659"/>
    <w:rsid w:val="00EF12FB"/>
    <w:rsid w:val="00EF407C"/>
    <w:rsid w:val="00F0374D"/>
    <w:rsid w:val="00F04132"/>
    <w:rsid w:val="00F1412E"/>
    <w:rsid w:val="00F15820"/>
    <w:rsid w:val="00F4433A"/>
    <w:rsid w:val="00F51414"/>
    <w:rsid w:val="00F60994"/>
    <w:rsid w:val="00F8197A"/>
    <w:rsid w:val="00F90346"/>
    <w:rsid w:val="00F906CB"/>
    <w:rsid w:val="00F97D18"/>
    <w:rsid w:val="00FB5751"/>
    <w:rsid w:val="00FD0C6A"/>
    <w:rsid w:val="00FD7422"/>
    <w:rsid w:val="00FE2BEF"/>
    <w:rsid w:val="00FE57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0B1"/>
    <w:pPr>
      <w:spacing w:after="200" w:line="276" w:lineRule="auto"/>
    </w:pPr>
    <w:rPr>
      <w:lang w:eastAsia="en-US"/>
    </w:rPr>
  </w:style>
  <w:style w:type="paragraph" w:styleId="Heading2">
    <w:name w:val="heading 2"/>
    <w:basedOn w:val="Normal"/>
    <w:next w:val="Normal"/>
    <w:link w:val="Heading2Char"/>
    <w:uiPriority w:val="99"/>
    <w:qFormat/>
    <w:rsid w:val="00706370"/>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06370"/>
    <w:rPr>
      <w:rFonts w:ascii="Calibri Light" w:hAnsi="Calibri Light" w:cs="Times New Roman"/>
      <w:b/>
      <w:bCs/>
      <w:color w:val="5B9BD5"/>
      <w:sz w:val="26"/>
      <w:szCs w:val="26"/>
      <w:lang w:val="ru-RU"/>
    </w:rPr>
  </w:style>
  <w:style w:type="paragraph" w:styleId="BodyText">
    <w:name w:val="Body Text"/>
    <w:basedOn w:val="Normal"/>
    <w:link w:val="BodyTextChar"/>
    <w:uiPriority w:val="99"/>
    <w:rsid w:val="000410B1"/>
    <w:pPr>
      <w:autoSpaceDE w:val="0"/>
      <w:autoSpaceDN w:val="0"/>
      <w:spacing w:after="220" w:line="220" w:lineRule="atLeast"/>
      <w:ind w:left="840" w:right="-360"/>
    </w:pPr>
    <w:rPr>
      <w:rFonts w:ascii="Times New Roman" w:eastAsia="Times New Roman" w:hAnsi="Times New Roman"/>
      <w:sz w:val="20"/>
      <w:szCs w:val="20"/>
      <w:lang w:eastAsia="ru-RU"/>
    </w:rPr>
  </w:style>
  <w:style w:type="character" w:customStyle="1" w:styleId="BodyTextChar">
    <w:name w:val="Body Text Char"/>
    <w:basedOn w:val="DefaultParagraphFont"/>
    <w:link w:val="BodyText"/>
    <w:uiPriority w:val="99"/>
    <w:locked/>
    <w:rsid w:val="000410B1"/>
    <w:rPr>
      <w:rFonts w:ascii="Times New Roman" w:hAnsi="Times New Roman" w:cs="Times New Roman"/>
      <w:sz w:val="20"/>
      <w:szCs w:val="20"/>
      <w:lang w:eastAsia="ru-RU"/>
    </w:rPr>
  </w:style>
  <w:style w:type="paragraph" w:customStyle="1" w:styleId="1">
    <w:name w:val="заголовок 1"/>
    <w:basedOn w:val="Normal"/>
    <w:next w:val="BodyText"/>
    <w:uiPriority w:val="99"/>
    <w:rsid w:val="000410B1"/>
    <w:pPr>
      <w:keepNext/>
      <w:keepLines/>
      <w:autoSpaceDE w:val="0"/>
      <w:autoSpaceDN w:val="0"/>
      <w:spacing w:after="0" w:line="200" w:lineRule="atLeast"/>
      <w:ind w:left="840" w:right="-360"/>
    </w:pPr>
    <w:rPr>
      <w:rFonts w:ascii="Arial" w:eastAsia="Times New Roman" w:hAnsi="Arial" w:cs="Arial"/>
      <w:b/>
      <w:bCs/>
      <w:spacing w:val="-10"/>
      <w:kern w:val="28"/>
      <w:lang w:val="uk-UA" w:eastAsia="ru-RU"/>
    </w:rPr>
  </w:style>
  <w:style w:type="paragraph" w:customStyle="1" w:styleId="2">
    <w:name w:val="заголовок 2"/>
    <w:basedOn w:val="Normal"/>
    <w:next w:val="Normal"/>
    <w:uiPriority w:val="99"/>
    <w:rsid w:val="000410B1"/>
    <w:pPr>
      <w:keepNext/>
      <w:autoSpaceDE w:val="0"/>
      <w:autoSpaceDN w:val="0"/>
      <w:spacing w:after="0" w:line="240" w:lineRule="auto"/>
      <w:ind w:firstLine="2835"/>
      <w:jc w:val="both"/>
    </w:pPr>
    <w:rPr>
      <w:rFonts w:ascii="Bookman Old Style" w:eastAsia="Times New Roman" w:hAnsi="Bookman Old Style"/>
      <w:sz w:val="27"/>
      <w:szCs w:val="27"/>
      <w:lang w:val="uk-UA" w:eastAsia="ru-RU"/>
    </w:rPr>
  </w:style>
  <w:style w:type="paragraph" w:customStyle="1" w:styleId="20">
    <w:name w:val="Название2"/>
    <w:basedOn w:val="Normal"/>
    <w:next w:val="Normal"/>
    <w:uiPriority w:val="99"/>
    <w:rsid w:val="000410B1"/>
    <w:pPr>
      <w:spacing w:after="0" w:line="240" w:lineRule="auto"/>
      <w:ind w:right="141"/>
      <w:jc w:val="center"/>
    </w:pPr>
    <w:rPr>
      <w:rFonts w:ascii="Times New Roman" w:eastAsia="Times New Roman" w:hAnsi="Times New Roman"/>
      <w:b/>
      <w:sz w:val="28"/>
      <w:szCs w:val="20"/>
      <w:lang w:val="uk-UA" w:eastAsia="ru-RU"/>
    </w:rPr>
  </w:style>
  <w:style w:type="paragraph" w:styleId="BalloonText">
    <w:name w:val="Balloon Text"/>
    <w:basedOn w:val="Normal"/>
    <w:link w:val="BalloonTextChar"/>
    <w:uiPriority w:val="99"/>
    <w:semiHidden/>
    <w:rsid w:val="00270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70289"/>
    <w:rPr>
      <w:rFonts w:ascii="Segoe UI" w:hAnsi="Segoe UI" w:cs="Segoe UI"/>
      <w:sz w:val="18"/>
      <w:szCs w:val="18"/>
      <w:lang w:val="ru-RU"/>
    </w:rPr>
  </w:style>
  <w:style w:type="paragraph" w:customStyle="1" w:styleId="10">
    <w:name w:val="Обычный1"/>
    <w:uiPriority w:val="99"/>
    <w:rsid w:val="00E01924"/>
    <w:rPr>
      <w:rFonts w:ascii="Times New Roman" w:eastAsia="Times New Roman" w:hAnsi="Times New Roman"/>
      <w:sz w:val="20"/>
      <w:szCs w:val="20"/>
    </w:rPr>
  </w:style>
  <w:style w:type="table" w:styleId="TableGrid">
    <w:name w:val="Table Grid"/>
    <w:basedOn w:val="TableNormal"/>
    <w:uiPriority w:val="99"/>
    <w:rsid w:val="00E0192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0793B"/>
    <w:pPr>
      <w:spacing w:after="0" w:line="240" w:lineRule="auto"/>
      <w:ind w:left="720"/>
      <w:contextualSpacing/>
    </w:pPr>
    <w:rPr>
      <w:rFonts w:ascii="Times New Roman" w:eastAsia="Times New Roman" w:hAnsi="Times New Roman"/>
      <w:noProof/>
      <w:sz w:val="24"/>
      <w:szCs w:val="24"/>
      <w:lang w:val="uk-UA" w:eastAsia="ru-RU"/>
    </w:rPr>
  </w:style>
  <w:style w:type="character" w:customStyle="1" w:styleId="7">
    <w:name w:val="Основной текст (7) + Не полужирный"/>
    <w:uiPriority w:val="99"/>
    <w:rsid w:val="001A1DD9"/>
    <w:rPr>
      <w:rFonts w:ascii="Times New Roman" w:hAnsi="Times New Roman"/>
      <w:b/>
      <w:color w:val="000000"/>
      <w:spacing w:val="0"/>
      <w:w w:val="100"/>
      <w:position w:val="0"/>
      <w:sz w:val="26"/>
      <w:shd w:val="clear" w:color="auto" w:fill="FFFFFF"/>
      <w:lang w:val="uk-UA" w:eastAsia="uk-UA"/>
    </w:rPr>
  </w:style>
  <w:style w:type="character" w:styleId="Emphasis">
    <w:name w:val="Emphasis"/>
    <w:basedOn w:val="DefaultParagraphFont"/>
    <w:uiPriority w:val="99"/>
    <w:qFormat/>
    <w:rsid w:val="00374454"/>
    <w:rPr>
      <w:rFonts w:cs="Times New Roman"/>
      <w:i/>
    </w:rPr>
  </w:style>
  <w:style w:type="paragraph" w:styleId="NormalWeb">
    <w:name w:val="Normal (Web)"/>
    <w:aliases w:val="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2 Знак,Обычный (веб) Знак1"/>
    <w:basedOn w:val="Normal"/>
    <w:link w:val="NormalWebChar"/>
    <w:uiPriority w:val="99"/>
    <w:rsid w:val="00FE57E5"/>
    <w:pPr>
      <w:spacing w:before="100" w:beforeAutospacing="1" w:after="100" w:afterAutospacing="1" w:line="240" w:lineRule="auto"/>
    </w:pPr>
    <w:rPr>
      <w:rFonts w:ascii="Times New Roman" w:hAnsi="Times New Roman"/>
      <w:sz w:val="24"/>
      <w:szCs w:val="20"/>
      <w:lang w:eastAsia="ru-RU"/>
    </w:rPr>
  </w:style>
  <w:style w:type="character" w:customStyle="1" w:styleId="NormalWebChar">
    <w:name w:val="Normal (Web) Char"/>
    <w:aliases w:val="Знак Char,Знак1 Знак Char,Знак1 Char,Обычный (веб) Знак2 Char,Обычный (веб) Знак1 Знак Char,Знак Знак1 Знак Char,Обычный (веб) Знак Знак Знак Char,Знак1 Знак Знак Знак Char,Знак1 Знак1 Знак Char,Обычный (веб) Знак Знак1 Char"/>
    <w:link w:val="NormalWeb"/>
    <w:uiPriority w:val="99"/>
    <w:locked/>
    <w:rsid w:val="00FE57E5"/>
    <w:rPr>
      <w:rFonts w:ascii="Times New Roman" w:hAnsi="Times New Roman"/>
      <w:sz w:val="24"/>
      <w:lang w:val="ru-RU" w:eastAsia="ru-RU"/>
    </w:rPr>
  </w:style>
  <w:style w:type="character" w:styleId="Strong">
    <w:name w:val="Strong"/>
    <w:basedOn w:val="DefaultParagraphFont"/>
    <w:uiPriority w:val="99"/>
    <w:qFormat/>
    <w:rsid w:val="00FE57E5"/>
    <w:rPr>
      <w:rFonts w:cs="Times New Roman"/>
      <w:b/>
      <w:bCs/>
    </w:rPr>
  </w:style>
  <w:style w:type="paragraph" w:customStyle="1" w:styleId="11">
    <w:name w:val="Название1"/>
    <w:basedOn w:val="Normal"/>
    <w:next w:val="Normal"/>
    <w:uiPriority w:val="99"/>
    <w:rsid w:val="00DD7B64"/>
    <w:pPr>
      <w:spacing w:after="0" w:line="240" w:lineRule="auto"/>
      <w:ind w:right="141"/>
      <w:jc w:val="center"/>
    </w:pPr>
    <w:rPr>
      <w:rFonts w:ascii="Times New Roman" w:eastAsia="Times New Roman" w:hAnsi="Times New Roman"/>
      <w:b/>
      <w:sz w:val="28"/>
      <w:szCs w:val="20"/>
      <w:lang w:val="uk-UA" w:eastAsia="ru-RU"/>
    </w:rPr>
  </w:style>
  <w:style w:type="paragraph" w:styleId="BodyText2">
    <w:name w:val="Body Text 2"/>
    <w:basedOn w:val="Normal"/>
    <w:link w:val="BodyText2Char"/>
    <w:uiPriority w:val="99"/>
    <w:semiHidden/>
    <w:rsid w:val="004C45B2"/>
    <w:pPr>
      <w:spacing w:after="120" w:line="480" w:lineRule="auto"/>
    </w:pPr>
  </w:style>
  <w:style w:type="character" w:customStyle="1" w:styleId="BodyText2Char">
    <w:name w:val="Body Text 2 Char"/>
    <w:basedOn w:val="DefaultParagraphFont"/>
    <w:link w:val="BodyText2"/>
    <w:uiPriority w:val="99"/>
    <w:semiHidden/>
    <w:locked/>
    <w:rsid w:val="004C45B2"/>
    <w:rPr>
      <w:rFonts w:cs="Times New Roman"/>
      <w:lang w:val="ru-RU"/>
    </w:rPr>
  </w:style>
  <w:style w:type="paragraph" w:styleId="Title">
    <w:name w:val="Title"/>
    <w:basedOn w:val="Normal"/>
    <w:link w:val="TitleChar"/>
    <w:uiPriority w:val="99"/>
    <w:qFormat/>
    <w:locked/>
    <w:rsid w:val="00BB5012"/>
    <w:pPr>
      <w:spacing w:after="0" w:line="240" w:lineRule="auto"/>
      <w:jc w:val="center"/>
    </w:pPr>
    <w:rPr>
      <w:rFonts w:ascii="Arial Black" w:hAnsi="Arial Black"/>
      <w:sz w:val="24"/>
      <w:szCs w:val="20"/>
      <w:lang w:val="uk-UA" w:eastAsia="ru-RU"/>
    </w:rPr>
  </w:style>
  <w:style w:type="character" w:customStyle="1" w:styleId="TitleChar">
    <w:name w:val="Title Char"/>
    <w:basedOn w:val="DefaultParagraphFont"/>
    <w:link w:val="Title"/>
    <w:uiPriority w:val="99"/>
    <w:locked/>
    <w:rsid w:val="00513F3E"/>
    <w:rPr>
      <w:rFonts w:ascii="Cambria" w:hAnsi="Cambria" w:cs="Times New Roman"/>
      <w:b/>
      <w:bCs/>
      <w:kern w:val="28"/>
      <w:sz w:val="32"/>
      <w:szCs w:val="32"/>
      <w:lang w:eastAsia="en-US"/>
    </w:rPr>
  </w:style>
  <w:style w:type="paragraph" w:customStyle="1" w:styleId="Normal1">
    <w:name w:val="Normal1"/>
    <w:uiPriority w:val="99"/>
    <w:rsid w:val="00BB5012"/>
    <w:rPr>
      <w:rFonts w:ascii="Arial" w:hAnsi="Arial"/>
      <w:sz w:val="24"/>
      <w:szCs w:val="20"/>
      <w:lang w:val="uk-UA"/>
    </w:rPr>
  </w:style>
  <w:style w:type="paragraph" w:customStyle="1" w:styleId="110">
    <w:name w:val="Заголовок 11"/>
    <w:basedOn w:val="Normal"/>
    <w:next w:val="Normal"/>
    <w:uiPriority w:val="99"/>
    <w:rsid w:val="00BB5012"/>
    <w:pPr>
      <w:keepNext/>
      <w:spacing w:after="0" w:line="240" w:lineRule="auto"/>
      <w:jc w:val="center"/>
      <w:outlineLvl w:val="0"/>
    </w:pPr>
    <w:rPr>
      <w:rFonts w:ascii="Arial" w:eastAsia="Times New Roman" w:hAnsi="Arial"/>
      <w:b/>
      <w:sz w:val="28"/>
      <w:szCs w:val="20"/>
      <w:lang w:val="uk-UA" w:eastAsia="ru-RU"/>
    </w:rPr>
  </w:style>
  <w:style w:type="paragraph" w:customStyle="1" w:styleId="12">
    <w:name w:val="Название объекта1"/>
    <w:basedOn w:val="Normal"/>
    <w:next w:val="Normal"/>
    <w:uiPriority w:val="99"/>
    <w:rsid w:val="00BB5012"/>
    <w:pPr>
      <w:spacing w:after="0" w:line="240" w:lineRule="auto"/>
      <w:jc w:val="center"/>
    </w:pPr>
    <w:rPr>
      <w:rFonts w:ascii="Arial" w:eastAsia="Times New Roman" w:hAnsi="Arial"/>
      <w:b/>
      <w:sz w:val="26"/>
      <w:szCs w:val="20"/>
      <w:lang w:val="uk-UA" w:eastAsia="ru-RU"/>
    </w:rPr>
  </w:style>
  <w:style w:type="paragraph" w:customStyle="1" w:styleId="Normal2">
    <w:name w:val="Normal2"/>
    <w:uiPriority w:val="99"/>
    <w:rsid w:val="00BB5012"/>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275455718">
      <w:marLeft w:val="0"/>
      <w:marRight w:val="0"/>
      <w:marTop w:val="0"/>
      <w:marBottom w:val="0"/>
      <w:divBdr>
        <w:top w:val="none" w:sz="0" w:space="0" w:color="auto"/>
        <w:left w:val="none" w:sz="0" w:space="0" w:color="auto"/>
        <w:bottom w:val="none" w:sz="0" w:space="0" w:color="auto"/>
        <w:right w:val="none" w:sz="0" w:space="0" w:color="auto"/>
      </w:divBdr>
    </w:div>
    <w:div w:id="275455719">
      <w:marLeft w:val="0"/>
      <w:marRight w:val="0"/>
      <w:marTop w:val="0"/>
      <w:marBottom w:val="0"/>
      <w:divBdr>
        <w:top w:val="none" w:sz="0" w:space="0" w:color="auto"/>
        <w:left w:val="none" w:sz="0" w:space="0" w:color="auto"/>
        <w:bottom w:val="none" w:sz="0" w:space="0" w:color="auto"/>
        <w:right w:val="none" w:sz="0" w:space="0" w:color="auto"/>
      </w:divBdr>
    </w:div>
    <w:div w:id="275455720">
      <w:marLeft w:val="0"/>
      <w:marRight w:val="0"/>
      <w:marTop w:val="0"/>
      <w:marBottom w:val="0"/>
      <w:divBdr>
        <w:top w:val="none" w:sz="0" w:space="0" w:color="auto"/>
        <w:left w:val="none" w:sz="0" w:space="0" w:color="auto"/>
        <w:bottom w:val="none" w:sz="0" w:space="0" w:color="auto"/>
        <w:right w:val="none" w:sz="0" w:space="0" w:color="auto"/>
      </w:divBdr>
    </w:div>
    <w:div w:id="275455721">
      <w:marLeft w:val="0"/>
      <w:marRight w:val="0"/>
      <w:marTop w:val="0"/>
      <w:marBottom w:val="0"/>
      <w:divBdr>
        <w:top w:val="none" w:sz="0" w:space="0" w:color="auto"/>
        <w:left w:val="none" w:sz="0" w:space="0" w:color="auto"/>
        <w:bottom w:val="none" w:sz="0" w:space="0" w:color="auto"/>
        <w:right w:val="none" w:sz="0" w:space="0" w:color="auto"/>
      </w:divBdr>
    </w:div>
    <w:div w:id="275455722">
      <w:marLeft w:val="0"/>
      <w:marRight w:val="0"/>
      <w:marTop w:val="0"/>
      <w:marBottom w:val="0"/>
      <w:divBdr>
        <w:top w:val="none" w:sz="0" w:space="0" w:color="auto"/>
        <w:left w:val="none" w:sz="0" w:space="0" w:color="auto"/>
        <w:bottom w:val="none" w:sz="0" w:space="0" w:color="auto"/>
        <w:right w:val="none" w:sz="0" w:space="0" w:color="auto"/>
      </w:divBdr>
    </w:div>
    <w:div w:id="275455723">
      <w:marLeft w:val="0"/>
      <w:marRight w:val="0"/>
      <w:marTop w:val="0"/>
      <w:marBottom w:val="0"/>
      <w:divBdr>
        <w:top w:val="none" w:sz="0" w:space="0" w:color="auto"/>
        <w:left w:val="none" w:sz="0" w:space="0" w:color="auto"/>
        <w:bottom w:val="none" w:sz="0" w:space="0" w:color="auto"/>
        <w:right w:val="none" w:sz="0" w:space="0" w:color="auto"/>
      </w:divBdr>
    </w:div>
    <w:div w:id="275455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93/96-%D0%B2%D1%80" TargetMode="External"/><Relationship Id="rId3" Type="http://schemas.openxmlformats.org/officeDocument/2006/relationships/settings" Target="settings.xml"/><Relationship Id="rId7" Type="http://schemas.openxmlformats.org/officeDocument/2006/relationships/hyperlink" Target="https://zakon.rada.gov.ua/laws/show/2939-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657-12" TargetMode="External"/><Relationship Id="rId11" Type="http://schemas.openxmlformats.org/officeDocument/2006/relationships/theme" Target="theme/theme1.xml"/><Relationship Id="rId5" Type="http://schemas.openxmlformats.org/officeDocument/2006/relationships/hyperlink" Target="https://zakon.rada.gov.ua/laws/show/254%D0%BA/96-%D0%B2%D1%8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80/94-%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TotalTime>
  <Pages>18</Pages>
  <Words>6465</Words>
  <Characters>-32766</Characters>
  <Application>Microsoft Office Outlook</Application>
  <DocSecurity>0</DocSecurity>
  <Lines>0</Lines>
  <Paragraphs>0</Paragraphs>
  <ScaleCrop>false</ScaleCrop>
  <Company>office 2007 rus ent: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Asus</dc:creator>
  <cp:keywords/>
  <dc:description/>
  <cp:lastModifiedBy>пк</cp:lastModifiedBy>
  <cp:revision>5</cp:revision>
  <cp:lastPrinted>2023-02-03T13:20:00Z</cp:lastPrinted>
  <dcterms:created xsi:type="dcterms:W3CDTF">2026-09-24T13:33:00Z</dcterms:created>
  <dcterms:modified xsi:type="dcterms:W3CDTF">2026-10-06T10:01:00Z</dcterms:modified>
</cp:coreProperties>
</file>