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FBD" w:rsidRPr="002F1031" w:rsidRDefault="00A32FBD" w:rsidP="002F1031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2F1031">
        <w:rPr>
          <w:rFonts w:ascii="Times New Roman" w:hAnsi="Times New Roman"/>
          <w:bCs/>
          <w:color w:val="000000"/>
        </w:rPr>
        <w:t>Додаток 2</w:t>
      </w:r>
    </w:p>
    <w:p w:rsidR="00A32FBD" w:rsidRPr="002F1031" w:rsidRDefault="00A32FBD" w:rsidP="002F1031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2F1031">
        <w:rPr>
          <w:rFonts w:ascii="Times New Roman" w:hAnsi="Times New Roman"/>
          <w:bCs/>
          <w:color w:val="000000"/>
        </w:rPr>
        <w:t xml:space="preserve">                                                                                           до  рішення</w:t>
      </w:r>
      <w:r>
        <w:rPr>
          <w:rFonts w:ascii="Times New Roman" w:hAnsi="Times New Roman"/>
          <w:bCs/>
          <w:color w:val="000000"/>
        </w:rPr>
        <w:t xml:space="preserve"> </w:t>
      </w:r>
      <w:r w:rsidRPr="002F1031">
        <w:rPr>
          <w:rFonts w:ascii="Times New Roman" w:hAnsi="Times New Roman"/>
          <w:bCs/>
          <w:color w:val="000000"/>
        </w:rPr>
        <w:t xml:space="preserve">виконавчого комітету </w:t>
      </w:r>
    </w:p>
    <w:p w:rsidR="00A32FBD" w:rsidRPr="002F1031" w:rsidRDefault="00A32FBD" w:rsidP="002F1031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2F1031">
        <w:rPr>
          <w:rFonts w:ascii="Times New Roman" w:hAnsi="Times New Roman"/>
          <w:bCs/>
          <w:color w:val="000000"/>
        </w:rPr>
        <w:t>Кіцманської міської ради</w:t>
      </w:r>
    </w:p>
    <w:p w:rsidR="00A32FBD" w:rsidRPr="002F1031" w:rsidRDefault="00A32FBD" w:rsidP="002F1031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2F1031">
        <w:rPr>
          <w:rFonts w:ascii="Times New Roman" w:hAnsi="Times New Roman"/>
          <w:bCs/>
          <w:color w:val="000000"/>
        </w:rPr>
        <w:t xml:space="preserve">від </w:t>
      </w:r>
      <w:r>
        <w:rPr>
          <w:rFonts w:ascii="Times New Roman" w:hAnsi="Times New Roman"/>
          <w:bCs/>
          <w:color w:val="000000"/>
        </w:rPr>
        <w:t>25.09.</w:t>
      </w:r>
      <w:r w:rsidRPr="002F1031">
        <w:rPr>
          <w:rFonts w:ascii="Times New Roman" w:hAnsi="Times New Roman"/>
          <w:bCs/>
          <w:color w:val="000000"/>
        </w:rPr>
        <w:t xml:space="preserve">2026 року № </w:t>
      </w:r>
      <w:r>
        <w:rPr>
          <w:rFonts w:ascii="Times New Roman" w:hAnsi="Times New Roman"/>
          <w:bCs/>
          <w:color w:val="000000"/>
        </w:rPr>
        <w:t>388/9</w:t>
      </w:r>
    </w:p>
    <w:p w:rsidR="00A32FBD" w:rsidRPr="001E2390" w:rsidRDefault="00A32FBD" w:rsidP="00F91B09">
      <w:pPr>
        <w:spacing w:after="0"/>
        <w:jc w:val="right"/>
        <w:rPr>
          <w:rFonts w:ascii="Times New Roman" w:hAnsi="Times New Roman"/>
          <w:color w:val="000000"/>
        </w:rPr>
      </w:pPr>
    </w:p>
    <w:p w:rsidR="00A32FBD" w:rsidRPr="001E2390" w:rsidRDefault="00A32FBD" w:rsidP="00212D99">
      <w:pPr>
        <w:pStyle w:val="BodyText"/>
        <w:spacing w:before="0" w:after="0"/>
        <w:jc w:val="center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>СКЛАД</w:t>
      </w:r>
    </w:p>
    <w:p w:rsidR="00A32FBD" w:rsidRPr="001E2390" w:rsidRDefault="00A32FBD" w:rsidP="00212D99">
      <w:pPr>
        <w:pStyle w:val="BodyText"/>
        <w:spacing w:before="0" w:after="0"/>
        <w:jc w:val="center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>робочої групи з інтегрованої допомоги</w:t>
      </w:r>
    </w:p>
    <w:p w:rsidR="00A32FBD" w:rsidRPr="001E2390" w:rsidRDefault="00A32FBD" w:rsidP="00212D99">
      <w:pPr>
        <w:pStyle w:val="BodyText"/>
        <w:spacing w:before="0" w:after="0"/>
        <w:jc w:val="center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>в Кіцманській міській територіальній громаді</w:t>
      </w:r>
    </w:p>
    <w:p w:rsidR="00A32FBD" w:rsidRPr="001E2390" w:rsidRDefault="00A32FBD" w:rsidP="00212D99">
      <w:pPr>
        <w:pStyle w:val="BodyText"/>
        <w:spacing w:before="0" w:after="0"/>
        <w:rPr>
          <w:rFonts w:ascii="Times New Roman" w:hAnsi="Times New Roman"/>
          <w:lang w:val="uk-UA"/>
        </w:rPr>
      </w:pPr>
    </w:p>
    <w:p w:rsidR="00A32FBD" w:rsidRPr="001E2390" w:rsidRDefault="00A32FBD" w:rsidP="00212D99">
      <w:pPr>
        <w:pStyle w:val="BodyText"/>
        <w:spacing w:before="0" w:after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</w:t>
      </w:r>
      <w:r w:rsidRPr="001E2390">
        <w:rPr>
          <w:rFonts w:ascii="Times New Roman" w:hAnsi="Times New Roman"/>
          <w:lang w:val="uk-UA"/>
        </w:rPr>
        <w:t xml:space="preserve">Голова Робочої групи </w:t>
      </w:r>
      <w:r>
        <w:rPr>
          <w:rFonts w:ascii="Times New Roman" w:hAnsi="Times New Roman"/>
          <w:lang w:val="uk-UA"/>
        </w:rPr>
        <w:t>-</w:t>
      </w:r>
      <w:r w:rsidRPr="001E2390">
        <w:rPr>
          <w:rFonts w:ascii="Times New Roman" w:hAnsi="Times New Roman"/>
          <w:lang w:val="uk-UA"/>
        </w:rPr>
        <w:t xml:space="preserve"> заступник міського голови з питань діяльності виконавчих органів Олександр МАРУСЯК.</w:t>
      </w:r>
    </w:p>
    <w:p w:rsidR="00A32FBD" w:rsidRPr="001E2390" w:rsidRDefault="00A32FBD" w:rsidP="00212D99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</w:t>
      </w:r>
      <w:r w:rsidRPr="001E2390">
        <w:rPr>
          <w:rFonts w:ascii="Times New Roman" w:hAnsi="Times New Roman"/>
          <w:color w:val="000000"/>
        </w:rPr>
        <w:t>Заступник голови Робочої групи -</w:t>
      </w:r>
      <w:r>
        <w:rPr>
          <w:rFonts w:ascii="Times New Roman" w:hAnsi="Times New Roman"/>
          <w:color w:val="000000"/>
        </w:rPr>
        <w:t xml:space="preserve"> </w:t>
      </w:r>
      <w:r w:rsidRPr="001E2390">
        <w:rPr>
          <w:rFonts w:ascii="Times New Roman" w:hAnsi="Times New Roman"/>
          <w:color w:val="000000"/>
        </w:rPr>
        <w:t>начальник Управління стратегічного розвитку, економіки та цифровізації  виконавчого комітету Кіцманської міської ради Ірина АНТОНЮК.</w:t>
      </w:r>
    </w:p>
    <w:p w:rsidR="00A32FBD" w:rsidRDefault="00A32FBD" w:rsidP="00212D99">
      <w:pPr>
        <w:pStyle w:val="BodyText"/>
        <w:spacing w:before="0" w:after="0"/>
        <w:jc w:val="both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>Члени Робочої групи:</w:t>
      </w:r>
    </w:p>
    <w:p w:rsidR="00A32FBD" w:rsidRDefault="00A32FBD" w:rsidP="00212D99">
      <w:pPr>
        <w:pStyle w:val="BodyText"/>
        <w:spacing w:before="0" w:after="0"/>
        <w:jc w:val="both"/>
        <w:rPr>
          <w:rFonts w:ascii="Times New Roman" w:hAnsi="Times New Roman"/>
          <w:lang w:val="uk-UA"/>
        </w:rPr>
      </w:pPr>
    </w:p>
    <w:p w:rsidR="00A32FBD" w:rsidRPr="001E2390" w:rsidRDefault="00A32FBD" w:rsidP="00212D99">
      <w:pPr>
        <w:pStyle w:val="BodyText"/>
        <w:spacing w:before="0" w:after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1. Ярослава РАКОВІЦА – керуюча справами (секретарка) виконавчого комітету міської ради;</w:t>
      </w:r>
    </w:p>
    <w:p w:rsidR="00A32FBD" w:rsidRPr="001E2390" w:rsidRDefault="00A32FBD" w:rsidP="008C1440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 xml:space="preserve">Олександр ОЛІЙНИК </w:t>
      </w:r>
      <w:r>
        <w:rPr>
          <w:rFonts w:ascii="Times New Roman" w:hAnsi="Times New Roman"/>
          <w:lang w:val="uk-UA"/>
        </w:rPr>
        <w:t>-</w:t>
      </w:r>
      <w:r w:rsidRPr="001E2390">
        <w:rPr>
          <w:rFonts w:ascii="Times New Roman" w:hAnsi="Times New Roman"/>
          <w:lang w:val="uk-UA"/>
        </w:rPr>
        <w:t xml:space="preserve"> начальник відділу містобудування та архітектури виконавчого комітету Кіцманської міської ради;</w:t>
      </w:r>
    </w:p>
    <w:p w:rsidR="00A32FBD" w:rsidRPr="001E2390" w:rsidRDefault="00A32FBD" w:rsidP="008C1440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 xml:space="preserve">Світлана ІВАНЦИН </w:t>
      </w:r>
      <w:r>
        <w:rPr>
          <w:rFonts w:ascii="Times New Roman" w:hAnsi="Times New Roman"/>
          <w:lang w:val="uk-UA"/>
        </w:rPr>
        <w:t>-</w:t>
      </w:r>
      <w:r w:rsidRPr="001E2390">
        <w:rPr>
          <w:rFonts w:ascii="Times New Roman" w:hAnsi="Times New Roman"/>
          <w:lang w:val="uk-UA"/>
        </w:rPr>
        <w:t xml:space="preserve"> начальник відділу з питань соціальної роботи виконавчого комітету Кіцманської міської ради;</w:t>
      </w:r>
    </w:p>
    <w:p w:rsidR="00A32FBD" w:rsidRPr="001E2390" w:rsidRDefault="00A32FBD" w:rsidP="00C6433F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lang w:val="uk-UA"/>
        </w:rPr>
      </w:pPr>
      <w:r w:rsidRPr="001E2390">
        <w:rPr>
          <w:rFonts w:ascii="Times New Roman" w:hAnsi="Times New Roman"/>
          <w:color w:val="000000"/>
          <w:lang w:val="uk-UA"/>
        </w:rPr>
        <w:t xml:space="preserve">Євгенія КОСТАШИК -  генеральний директор </w:t>
      </w:r>
      <w:r>
        <w:rPr>
          <w:rFonts w:ascii="Times New Roman" w:hAnsi="Times New Roman"/>
          <w:color w:val="000000"/>
          <w:lang w:val="uk-UA"/>
        </w:rPr>
        <w:t>КНП</w:t>
      </w:r>
      <w:r w:rsidRPr="001E2390">
        <w:rPr>
          <w:rFonts w:ascii="Times New Roman" w:hAnsi="Times New Roman"/>
          <w:color w:val="000000"/>
          <w:lang w:val="uk-UA"/>
        </w:rPr>
        <w:t xml:space="preserve"> «Кіцманський центр первинної медичної допомоги»;</w:t>
      </w:r>
    </w:p>
    <w:p w:rsidR="00A32FBD" w:rsidRPr="001E2390" w:rsidRDefault="00A32FBD" w:rsidP="00832947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color w:val="000000"/>
          <w:lang w:val="uk-UA"/>
        </w:rPr>
      </w:pPr>
      <w:r w:rsidRPr="001E2390">
        <w:rPr>
          <w:rFonts w:ascii="Times New Roman" w:hAnsi="Times New Roman"/>
          <w:color w:val="000000"/>
          <w:lang w:val="uk-UA"/>
        </w:rPr>
        <w:t>Костянтин ХАЩОВИЙ -</w:t>
      </w:r>
      <w:r w:rsidRPr="001E2390">
        <w:rPr>
          <w:rFonts w:ascii="Times New Roman" w:hAnsi="Times New Roman"/>
          <w:color w:val="EE0000"/>
          <w:lang w:val="uk-UA"/>
        </w:rPr>
        <w:t xml:space="preserve"> </w:t>
      </w:r>
      <w:r w:rsidRPr="001E2390">
        <w:rPr>
          <w:rFonts w:ascii="Times New Roman" w:hAnsi="Times New Roman"/>
          <w:color w:val="000000"/>
          <w:lang w:val="uk-UA"/>
        </w:rPr>
        <w:t xml:space="preserve">генеральний директор </w:t>
      </w:r>
      <w:r>
        <w:rPr>
          <w:rFonts w:ascii="Times New Roman" w:hAnsi="Times New Roman"/>
          <w:color w:val="000000"/>
          <w:lang w:val="uk-UA"/>
        </w:rPr>
        <w:t>КНП</w:t>
      </w:r>
      <w:r w:rsidRPr="001E2390">
        <w:rPr>
          <w:rFonts w:ascii="Times New Roman" w:hAnsi="Times New Roman"/>
          <w:color w:val="000000"/>
          <w:lang w:val="uk-UA"/>
        </w:rPr>
        <w:t xml:space="preserve"> «Кіцманська багатопрофільна лікарня інтенсивного лікування»;</w:t>
      </w:r>
    </w:p>
    <w:p w:rsidR="00A32FBD" w:rsidRPr="001E2390" w:rsidRDefault="00A32FBD" w:rsidP="00C6433F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>Світлана БАЄТУЛ -  начальник відділу освіти, молоді та спорту виконавчого комітету Кіцманської міської ради;</w:t>
      </w:r>
    </w:p>
    <w:p w:rsidR="00A32FBD" w:rsidRPr="002C481A" w:rsidRDefault="00A32FBD" w:rsidP="00C6433F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/>
          <w:lang w:val="uk-UA"/>
        </w:rPr>
        <w:t>Валентина РУХТУРАК -</w:t>
      </w:r>
      <w:r w:rsidRPr="002C481A">
        <w:rPr>
          <w:rFonts w:ascii="Times New Roman" w:hAnsi="Times New Roman"/>
          <w:color w:val="000000"/>
          <w:lang w:val="uk-UA"/>
        </w:rPr>
        <w:t xml:space="preserve"> КНП «Кіцманський центр надання соціальних послуг» Кіцманської міської ради Чернівецького району Чернівецької області.</w:t>
      </w:r>
    </w:p>
    <w:p w:rsidR="00A32FBD" w:rsidRPr="002C481A" w:rsidRDefault="00A32FBD" w:rsidP="00C6433F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 w:rsidRPr="002C481A">
        <w:rPr>
          <w:rFonts w:ascii="Times New Roman" w:hAnsi="Times New Roman"/>
          <w:i/>
          <w:iCs/>
          <w:color w:val="000000"/>
          <w:lang w:val="uk-UA"/>
        </w:rPr>
        <w:t xml:space="preserve"> </w:t>
      </w:r>
      <w:r w:rsidRPr="002C481A">
        <w:rPr>
          <w:rFonts w:ascii="Times New Roman" w:hAnsi="Times New Roman"/>
          <w:lang w:val="uk-UA"/>
        </w:rPr>
        <w:t xml:space="preserve">Оксана ОЛЕКСЮК - директор </w:t>
      </w:r>
      <w:r>
        <w:rPr>
          <w:rFonts w:ascii="Times New Roman" w:hAnsi="Times New Roman"/>
          <w:lang w:val="uk-UA"/>
        </w:rPr>
        <w:t>КЗ</w:t>
      </w:r>
      <w:r w:rsidRPr="002C481A">
        <w:rPr>
          <w:rFonts w:ascii="Times New Roman" w:hAnsi="Times New Roman"/>
          <w:lang w:val="uk-UA"/>
        </w:rPr>
        <w:t xml:space="preserve"> «Кіцманський інклюзивно-ресурсний центр»;</w:t>
      </w:r>
    </w:p>
    <w:p w:rsidR="00A32FBD" w:rsidRPr="001E2390" w:rsidRDefault="00A32FBD" w:rsidP="00C6433F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>Інна КОЗИК - начальник Кіцманського Управління Чернівецької філії Чернівецького обласного центру зайнятості;</w:t>
      </w:r>
    </w:p>
    <w:p w:rsidR="00A32FBD" w:rsidRDefault="00A32FBD" w:rsidP="00C6433F">
      <w:pPr>
        <w:pStyle w:val="BodyText"/>
        <w:numPr>
          <w:ilvl w:val="0"/>
          <w:numId w:val="2"/>
        </w:numPr>
        <w:spacing w:after="0"/>
        <w:jc w:val="both"/>
        <w:rPr>
          <w:rFonts w:ascii="Times New Roman" w:hAnsi="Times New Roman"/>
          <w:lang w:val="uk-UA"/>
        </w:rPr>
      </w:pPr>
      <w:r w:rsidRPr="001E2390">
        <w:rPr>
          <w:rFonts w:ascii="Times New Roman" w:hAnsi="Times New Roman"/>
          <w:lang w:val="uk-UA"/>
        </w:rPr>
        <w:t xml:space="preserve">Віталіна САВЧУК  </w:t>
      </w:r>
      <w:r>
        <w:rPr>
          <w:rFonts w:ascii="Times New Roman" w:hAnsi="Times New Roman"/>
          <w:lang w:val="uk-UA"/>
        </w:rPr>
        <w:t>-</w:t>
      </w:r>
      <w:r w:rsidRPr="001E2390">
        <w:rPr>
          <w:rFonts w:ascii="Times New Roman" w:hAnsi="Times New Roman"/>
          <w:lang w:val="uk-UA"/>
        </w:rPr>
        <w:t xml:space="preserve"> фахівець із супроводу ветеранів війни та демобілізованих осіб </w:t>
      </w:r>
      <w:r>
        <w:rPr>
          <w:rFonts w:ascii="Times New Roman" w:hAnsi="Times New Roman"/>
          <w:lang w:val="uk-UA"/>
        </w:rPr>
        <w:t>КНП</w:t>
      </w:r>
      <w:r w:rsidRPr="001E2390">
        <w:rPr>
          <w:rFonts w:ascii="Times New Roman" w:hAnsi="Times New Roman"/>
          <w:lang w:val="uk-UA"/>
        </w:rPr>
        <w:t xml:space="preserve"> «Кіцманський центр надання соціальних послуг»;</w:t>
      </w:r>
    </w:p>
    <w:p w:rsidR="00A32FBD" w:rsidRPr="008C1440" w:rsidRDefault="00A32FBD" w:rsidP="002C3A1C">
      <w:pPr>
        <w:pStyle w:val="BodyText"/>
        <w:numPr>
          <w:ilvl w:val="0"/>
          <w:numId w:val="2"/>
        </w:numPr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Вадим ПЕТРЮК - </w:t>
      </w:r>
      <w:r w:rsidRPr="001E2390">
        <w:rPr>
          <w:rFonts w:ascii="Times New Roman" w:hAnsi="Times New Roman"/>
          <w:lang w:val="uk-UA"/>
        </w:rPr>
        <w:t>фахівець із супроводу ветеранів війни та демобілізованих осіб</w:t>
      </w:r>
      <w:r>
        <w:rPr>
          <w:rFonts w:ascii="Times New Roman" w:hAnsi="Times New Roman"/>
          <w:lang w:val="uk-UA"/>
        </w:rPr>
        <w:t xml:space="preserve"> </w:t>
      </w:r>
      <w:r w:rsidRPr="008C1440">
        <w:rPr>
          <w:rFonts w:ascii="Times New Roman" w:hAnsi="Times New Roman"/>
          <w:lang w:val="uk-UA"/>
        </w:rPr>
        <w:t>КНП «Кіцманська багатопрофільна лікарня інтенсивного лікування»;</w:t>
      </w:r>
    </w:p>
    <w:p w:rsidR="00A32FBD" w:rsidRPr="008C1440" w:rsidRDefault="00A32FBD" w:rsidP="002C3A1C">
      <w:pPr>
        <w:pStyle w:val="BodyText"/>
        <w:numPr>
          <w:ilvl w:val="0"/>
          <w:numId w:val="2"/>
        </w:numPr>
        <w:spacing w:before="0"/>
        <w:jc w:val="both"/>
        <w:rPr>
          <w:rFonts w:ascii="Times New Roman" w:hAnsi="Times New Roman"/>
          <w:lang w:val="uk-UA"/>
        </w:rPr>
      </w:pPr>
      <w:r w:rsidRPr="008C1440">
        <w:rPr>
          <w:rFonts w:ascii="Times New Roman" w:hAnsi="Times New Roman"/>
          <w:lang w:val="uk-UA"/>
        </w:rPr>
        <w:t>Юрій СЕВЕРИН -  начальник відділу з питань ветеранської політики виконавчого комітету Кіцманської міської ради;</w:t>
      </w:r>
    </w:p>
    <w:p w:rsidR="00A32FBD" w:rsidRPr="008C1440" w:rsidRDefault="00A32FBD" w:rsidP="00BD7272"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lang w:val="uk-UA"/>
        </w:rPr>
      </w:pPr>
      <w:r w:rsidRPr="008C1440">
        <w:rPr>
          <w:rFonts w:ascii="Times New Roman" w:hAnsi="Times New Roman"/>
          <w:lang w:val="uk-UA"/>
        </w:rPr>
        <w:t>Алла ТКАЧ – начальник відділу правового забезпечення виконавчого комітету Кіцманської міської ради.</w:t>
      </w:r>
    </w:p>
    <w:p w:rsidR="00A32FBD" w:rsidRPr="002C481A" w:rsidRDefault="00A32FBD" w:rsidP="00293D63">
      <w:pPr>
        <w:pStyle w:val="BodyText"/>
        <w:spacing w:before="0" w:after="0"/>
        <w:ind w:left="644"/>
        <w:jc w:val="both"/>
        <w:rPr>
          <w:rFonts w:ascii="Times New Roman" w:hAnsi="Times New Roman"/>
          <w:color w:val="EE0000"/>
          <w:lang w:val="uk-UA"/>
        </w:rPr>
      </w:pPr>
    </w:p>
    <w:p w:rsidR="00A32FBD" w:rsidRPr="00FE4A52" w:rsidRDefault="00A32FBD" w:rsidP="00FE4A52">
      <w:pPr>
        <w:spacing w:after="0" w:line="240" w:lineRule="auto"/>
        <w:jc w:val="both"/>
        <w:rPr>
          <w:rFonts w:ascii="Times New Roman" w:hAnsi="Times New Roman"/>
          <w:b/>
        </w:rPr>
      </w:pPr>
      <w:r w:rsidRPr="00FE4A52">
        <w:rPr>
          <w:rFonts w:ascii="Times New Roman" w:hAnsi="Times New Roman"/>
          <w:b/>
        </w:rPr>
        <w:t>Керуюча справами (секретарка)</w:t>
      </w:r>
    </w:p>
    <w:p w:rsidR="00A32FBD" w:rsidRPr="00FE4A52" w:rsidRDefault="00A32FBD" w:rsidP="00FE4A52">
      <w:pPr>
        <w:spacing w:after="0" w:line="240" w:lineRule="auto"/>
        <w:jc w:val="both"/>
        <w:rPr>
          <w:rFonts w:ascii="Times New Roman" w:hAnsi="Times New Roman"/>
          <w:b/>
        </w:rPr>
      </w:pPr>
      <w:r w:rsidRPr="00FE4A52">
        <w:rPr>
          <w:rFonts w:ascii="Times New Roman" w:hAnsi="Times New Roman"/>
          <w:b/>
        </w:rPr>
        <w:t xml:space="preserve">виконавчого комітету міської  ради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FE4A52">
        <w:rPr>
          <w:rFonts w:ascii="Times New Roman" w:hAnsi="Times New Roman"/>
          <w:b/>
        </w:rPr>
        <w:t xml:space="preserve">        Ярослава  РАКОВІЦА  </w:t>
      </w:r>
    </w:p>
    <w:p w:rsidR="00A32FBD" w:rsidRPr="001E2390" w:rsidRDefault="00A32FBD"/>
    <w:sectPr w:rsidR="00A32FBD" w:rsidRPr="001E2390" w:rsidSect="002F1031">
      <w:pgSz w:w="11906" w:h="16838"/>
      <w:pgMar w:top="568" w:right="56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26FD"/>
    <w:multiLevelType w:val="hybridMultilevel"/>
    <w:tmpl w:val="6964BCD8"/>
    <w:lvl w:ilvl="0" w:tplc="EE2A4598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C19794E"/>
    <w:multiLevelType w:val="hybridMultilevel"/>
    <w:tmpl w:val="50F2DECA"/>
    <w:lvl w:ilvl="0" w:tplc="850E079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bCs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D21"/>
    <w:rsid w:val="0008085E"/>
    <w:rsid w:val="000E57F9"/>
    <w:rsid w:val="001A6EF3"/>
    <w:rsid w:val="001E2390"/>
    <w:rsid w:val="001F5467"/>
    <w:rsid w:val="00212D99"/>
    <w:rsid w:val="002467D0"/>
    <w:rsid w:val="00264348"/>
    <w:rsid w:val="00293D63"/>
    <w:rsid w:val="002C3A1C"/>
    <w:rsid w:val="002C481A"/>
    <w:rsid w:val="002D067E"/>
    <w:rsid w:val="002F1031"/>
    <w:rsid w:val="003C7A0A"/>
    <w:rsid w:val="005442FB"/>
    <w:rsid w:val="00564467"/>
    <w:rsid w:val="00565A42"/>
    <w:rsid w:val="005B682B"/>
    <w:rsid w:val="00613C18"/>
    <w:rsid w:val="00664053"/>
    <w:rsid w:val="00706D1A"/>
    <w:rsid w:val="007112D3"/>
    <w:rsid w:val="00732650"/>
    <w:rsid w:val="00832947"/>
    <w:rsid w:val="008B07F7"/>
    <w:rsid w:val="008C1440"/>
    <w:rsid w:val="008E5079"/>
    <w:rsid w:val="00926A60"/>
    <w:rsid w:val="009E40FB"/>
    <w:rsid w:val="00A32FBD"/>
    <w:rsid w:val="00A544C4"/>
    <w:rsid w:val="00AC0C45"/>
    <w:rsid w:val="00AC7E6C"/>
    <w:rsid w:val="00B449C5"/>
    <w:rsid w:val="00BB6FB0"/>
    <w:rsid w:val="00BD7272"/>
    <w:rsid w:val="00C6433F"/>
    <w:rsid w:val="00DA775C"/>
    <w:rsid w:val="00DD483B"/>
    <w:rsid w:val="00E44E86"/>
    <w:rsid w:val="00EC4ED9"/>
    <w:rsid w:val="00ED11F5"/>
    <w:rsid w:val="00ED4D21"/>
    <w:rsid w:val="00F15733"/>
    <w:rsid w:val="00F91B09"/>
    <w:rsid w:val="00F9368D"/>
    <w:rsid w:val="00F974CA"/>
    <w:rsid w:val="00FE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91B09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4D21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4D21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4D21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4D21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D4D21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D4D21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D4D21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D4D21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D4D21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D4D21"/>
    <w:rPr>
      <w:rFonts w:ascii="Aptos Display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D4D21"/>
    <w:rPr>
      <w:rFonts w:ascii="Aptos Display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D4D21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D4D21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D4D21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D4D21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D4D21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D4D21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D4D21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D4D21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ED4D21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D4D21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D4D21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D4D21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ED4D21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ED4D21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ED4D21"/>
    <w:rPr>
      <w:rFonts w:cs="Times New Roman"/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D4D21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D4D21"/>
    <w:rPr>
      <w:rFonts w:cs="Times New Roman"/>
      <w:i/>
      <w:iCs/>
      <w:color w:val="0F4761"/>
    </w:rPr>
  </w:style>
  <w:style w:type="character" w:styleId="IntenseReference">
    <w:name w:val="Intense Reference"/>
    <w:basedOn w:val="DefaultParagraphFont"/>
    <w:uiPriority w:val="99"/>
    <w:qFormat/>
    <w:rsid w:val="00ED4D21"/>
    <w:rPr>
      <w:rFonts w:cs="Times New Roman"/>
      <w:b/>
      <w:bCs/>
      <w:smallCaps/>
      <w:color w:val="0F4761"/>
      <w:spacing w:val="5"/>
    </w:rPr>
  </w:style>
  <w:style w:type="paragraph" w:styleId="BodyText">
    <w:name w:val="Body Text"/>
    <w:basedOn w:val="Normal"/>
    <w:link w:val="BodyTextChar"/>
    <w:uiPriority w:val="99"/>
    <w:rsid w:val="00212D99"/>
    <w:pPr>
      <w:spacing w:before="180" w:after="180" w:line="240" w:lineRule="auto"/>
    </w:pPr>
    <w:rPr>
      <w:kern w:val="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12D99"/>
    <w:rPr>
      <w:rFonts w:cs="Times New Roman"/>
      <w:kern w:val="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322</Words>
  <Characters>1839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subject/>
  <dc:creator>Alla Tkach</dc:creator>
  <cp:keywords/>
  <dc:description/>
  <cp:lastModifiedBy>пк</cp:lastModifiedBy>
  <cp:revision>4</cp:revision>
  <dcterms:created xsi:type="dcterms:W3CDTF">2026-09-24T13:51:00Z</dcterms:created>
  <dcterms:modified xsi:type="dcterms:W3CDTF">2026-09-28T08:52:00Z</dcterms:modified>
</cp:coreProperties>
</file>