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7D6" w:rsidRDefault="004C67D6" w:rsidP="00684D31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82577" r:id="rId6"/>
        </w:object>
      </w:r>
    </w:p>
    <w:p w:rsidR="004C67D6" w:rsidRPr="0057380E" w:rsidRDefault="004C67D6" w:rsidP="00684D31">
      <w:pPr>
        <w:ind w:right="-2"/>
        <w:jc w:val="center"/>
        <w:rPr>
          <w:color w:val="000000"/>
          <w:lang w:val="uk-UA"/>
        </w:rPr>
      </w:pPr>
    </w:p>
    <w:p w:rsidR="004C67D6" w:rsidRDefault="004C67D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C67D6" w:rsidRDefault="004C67D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C67D6" w:rsidRDefault="004C67D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C67D6" w:rsidRDefault="004C67D6" w:rsidP="00684D31">
      <w:pPr>
        <w:ind w:right="-2"/>
        <w:jc w:val="center"/>
        <w:rPr>
          <w:b/>
          <w:color w:val="000000"/>
        </w:rPr>
      </w:pPr>
    </w:p>
    <w:p w:rsidR="004C67D6" w:rsidRPr="0057380E" w:rsidRDefault="004C67D6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C67D6" w:rsidRPr="0057380E" w:rsidRDefault="004C67D6" w:rsidP="00684D31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Н Я </w:t>
      </w:r>
    </w:p>
    <w:p w:rsidR="004C67D6" w:rsidRPr="0057380E" w:rsidRDefault="004C67D6" w:rsidP="00684D31">
      <w:pPr>
        <w:jc w:val="center"/>
        <w:rPr>
          <w:color w:val="000000"/>
          <w:sz w:val="24"/>
          <w:szCs w:val="24"/>
        </w:rPr>
      </w:pPr>
    </w:p>
    <w:p w:rsidR="004C67D6" w:rsidRPr="00AD408F" w:rsidRDefault="004C67D6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25 вересня </w:t>
      </w:r>
      <w:r w:rsidRPr="0057380E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6 </w:t>
      </w:r>
      <w:r w:rsidRPr="0057380E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7380E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57380E">
        <w:rPr>
          <w:color w:val="000000"/>
          <w:sz w:val="24"/>
          <w:szCs w:val="24"/>
        </w:rPr>
        <w:t xml:space="preserve">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D3368A">
        <w:rPr>
          <w:b/>
          <w:color w:val="000000"/>
          <w:sz w:val="24"/>
          <w:szCs w:val="24"/>
        </w:rPr>
        <w:t xml:space="preserve">№ </w:t>
      </w:r>
      <w:r w:rsidRPr="00D3368A">
        <w:rPr>
          <w:b/>
          <w:color w:val="000000"/>
          <w:sz w:val="24"/>
          <w:szCs w:val="24"/>
          <w:lang w:val="uk-UA"/>
        </w:rPr>
        <w:t>382/9</w:t>
      </w:r>
    </w:p>
    <w:p w:rsidR="004C67D6" w:rsidRDefault="004C67D6" w:rsidP="00684D31">
      <w:pPr>
        <w:rPr>
          <w:b/>
          <w:color w:val="000000"/>
          <w:lang w:val="uk-UA"/>
        </w:rPr>
      </w:pPr>
    </w:p>
    <w:p w:rsidR="004C67D6" w:rsidRPr="00901F94" w:rsidRDefault="004C67D6" w:rsidP="00901F94">
      <w:pPr>
        <w:ind w:right="4398"/>
        <w:rPr>
          <w:b/>
          <w:sz w:val="22"/>
          <w:szCs w:val="22"/>
          <w:lang w:val="uk-UA"/>
        </w:rPr>
      </w:pPr>
      <w:r w:rsidRPr="00901F94">
        <w:rPr>
          <w:b/>
          <w:sz w:val="24"/>
          <w:szCs w:val="24"/>
          <w:lang w:val="uk-UA"/>
        </w:rPr>
        <w:t xml:space="preserve">Про внесення змін до рішення  виконавчого комітету від 19.12.2025 №459/12 «Про 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</w:t>
      </w:r>
      <w:r w:rsidRPr="00901F94">
        <w:rPr>
          <w:b/>
          <w:sz w:val="24"/>
          <w:szCs w:val="24"/>
          <w:lang w:val="uk-UA"/>
        </w:rPr>
        <w:t>Кушнірюка Руслана Васильовича»</w:t>
      </w:r>
    </w:p>
    <w:p w:rsidR="004C67D6" w:rsidRPr="00901F94" w:rsidRDefault="004C67D6" w:rsidP="00B00E03">
      <w:pPr>
        <w:ind w:right="5287"/>
        <w:rPr>
          <w:b/>
          <w:sz w:val="24"/>
          <w:szCs w:val="24"/>
          <w:lang w:val="uk-UA"/>
        </w:rPr>
      </w:pPr>
    </w:p>
    <w:p w:rsidR="004C67D6" w:rsidRDefault="004C67D6" w:rsidP="00B00E03">
      <w:pPr>
        <w:ind w:right="5287"/>
        <w:rPr>
          <w:sz w:val="24"/>
          <w:szCs w:val="24"/>
          <w:lang w:val="uk-UA"/>
        </w:rPr>
      </w:pPr>
    </w:p>
    <w:p w:rsidR="004C67D6" w:rsidRPr="00870E54" w:rsidRDefault="004C67D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Кушнірюка Руслана Васильовича від 17.09.2026 р. за вх. № 369,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враховуючи протокол № 5 від 23.09.2026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C67D6" w:rsidRDefault="004C67D6" w:rsidP="004840AF">
      <w:pPr>
        <w:ind w:firstLine="567"/>
        <w:jc w:val="both"/>
        <w:rPr>
          <w:sz w:val="24"/>
          <w:szCs w:val="24"/>
          <w:lang w:val="uk-UA"/>
        </w:rPr>
      </w:pPr>
    </w:p>
    <w:p w:rsidR="004C67D6" w:rsidRPr="00571C01" w:rsidRDefault="004C67D6" w:rsidP="005255B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C67D6" w:rsidRDefault="004C67D6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4C67D6" w:rsidRPr="00F22769" w:rsidRDefault="004C67D6" w:rsidP="00F22769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Внести зміни до пункту 1 </w:t>
      </w:r>
      <w:r w:rsidRPr="00F22769">
        <w:rPr>
          <w:rFonts w:ascii="Times New Roman" w:hAnsi="Times New Roman"/>
        </w:rPr>
        <w:t xml:space="preserve">рішення виконавчого комітету </w:t>
      </w:r>
      <w:r w:rsidRPr="003F2EEB">
        <w:rPr>
          <w:rFonts w:ascii="Times New Roman" w:hAnsi="Times New Roman"/>
          <w:szCs w:val="24"/>
        </w:rPr>
        <w:t>від 19.12.2025 №459/12 «Про взяття на квартирний облік для поліпшення житлових умов сім’ї Кушнірюка Руслана Васильовича»</w:t>
      </w:r>
      <w:r>
        <w:rPr>
          <w:rFonts w:ascii="Times New Roman" w:hAnsi="Times New Roman"/>
          <w:szCs w:val="24"/>
        </w:rPr>
        <w:t>,  виклавши його в наступній редакції:</w:t>
      </w:r>
    </w:p>
    <w:p w:rsidR="004C67D6" w:rsidRPr="0042023F" w:rsidRDefault="004C67D6" w:rsidP="00714BB5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</w:t>
      </w: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 інваліда ІІ групи, </w:t>
      </w:r>
      <w:r w:rsidRPr="00B527F3">
        <w:rPr>
          <w:rFonts w:ascii="Times New Roman" w:hAnsi="Times New Roman"/>
          <w:szCs w:val="24"/>
        </w:rPr>
        <w:t>Кушнірюка Руслана Васильовича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Кушнірюк Наталія Василівна 19** року народження».</w:t>
      </w:r>
    </w:p>
    <w:p w:rsidR="004C67D6" w:rsidRDefault="004C67D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</w:t>
      </w:r>
      <w:r>
        <w:rPr>
          <w:rFonts w:ascii="Times New Roman" w:hAnsi="Times New Roman"/>
          <w:color w:val="000000"/>
          <w:szCs w:val="24"/>
        </w:rPr>
        <w:t xml:space="preserve">внести 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4C67D6" w:rsidRDefault="004C67D6" w:rsidP="00714BB5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4C67D6" w:rsidRDefault="004C67D6" w:rsidP="00714BB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C67D6" w:rsidRDefault="004C67D6" w:rsidP="00714BB5">
      <w:pPr>
        <w:rPr>
          <w:b/>
          <w:sz w:val="22"/>
          <w:szCs w:val="24"/>
          <w:lang w:val="uk-UA"/>
        </w:rPr>
      </w:pPr>
    </w:p>
    <w:p w:rsidR="004C67D6" w:rsidRDefault="004C67D6" w:rsidP="00714BB5">
      <w:pPr>
        <w:rPr>
          <w:b/>
          <w:sz w:val="22"/>
          <w:szCs w:val="24"/>
          <w:lang w:val="uk-UA"/>
        </w:rPr>
      </w:pPr>
    </w:p>
    <w:p w:rsidR="004C67D6" w:rsidRDefault="004C67D6" w:rsidP="00D471A1">
      <w:pPr>
        <w:jc w:val="both"/>
        <w:rPr>
          <w:b/>
          <w:sz w:val="22"/>
          <w:szCs w:val="24"/>
          <w:lang w:val="uk-UA"/>
        </w:rPr>
      </w:pPr>
    </w:p>
    <w:p w:rsidR="004C67D6" w:rsidRPr="008B32A4" w:rsidRDefault="004C67D6" w:rsidP="00D471A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Олексій БОРТНИК</w:t>
      </w:r>
    </w:p>
    <w:p w:rsidR="004C67D6" w:rsidRDefault="004C67D6" w:rsidP="00D471A1">
      <w:pPr>
        <w:ind w:left="660"/>
        <w:rPr>
          <w:b/>
        </w:rPr>
      </w:pPr>
    </w:p>
    <w:sectPr w:rsidR="004C67D6" w:rsidSect="00D3368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05037E6"/>
    <w:multiLevelType w:val="hybridMultilevel"/>
    <w:tmpl w:val="BE02C2E2"/>
    <w:lvl w:ilvl="0" w:tplc="92DA18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89C"/>
    <w:rsid w:val="00014BED"/>
    <w:rsid w:val="00037438"/>
    <w:rsid w:val="00044607"/>
    <w:rsid w:val="00053EBC"/>
    <w:rsid w:val="00064A56"/>
    <w:rsid w:val="000660F3"/>
    <w:rsid w:val="00067D15"/>
    <w:rsid w:val="00075CD0"/>
    <w:rsid w:val="000825E5"/>
    <w:rsid w:val="000875C9"/>
    <w:rsid w:val="000910EF"/>
    <w:rsid w:val="0009366D"/>
    <w:rsid w:val="00093E67"/>
    <w:rsid w:val="000B22C9"/>
    <w:rsid w:val="000B6F00"/>
    <w:rsid w:val="000C47C3"/>
    <w:rsid w:val="000C5EC3"/>
    <w:rsid w:val="000D6AA1"/>
    <w:rsid w:val="000E07BB"/>
    <w:rsid w:val="000E2B9E"/>
    <w:rsid w:val="000F7091"/>
    <w:rsid w:val="001048C8"/>
    <w:rsid w:val="001342DF"/>
    <w:rsid w:val="001349E2"/>
    <w:rsid w:val="00140827"/>
    <w:rsid w:val="00173927"/>
    <w:rsid w:val="00175B6D"/>
    <w:rsid w:val="0018501F"/>
    <w:rsid w:val="0018598B"/>
    <w:rsid w:val="001862AE"/>
    <w:rsid w:val="001A401D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E4B92"/>
    <w:rsid w:val="00330C65"/>
    <w:rsid w:val="00332764"/>
    <w:rsid w:val="00343E3C"/>
    <w:rsid w:val="003452AD"/>
    <w:rsid w:val="00351958"/>
    <w:rsid w:val="00360CD7"/>
    <w:rsid w:val="003723B8"/>
    <w:rsid w:val="003816FC"/>
    <w:rsid w:val="00394D00"/>
    <w:rsid w:val="00397F44"/>
    <w:rsid w:val="003A2AA1"/>
    <w:rsid w:val="003C5E4E"/>
    <w:rsid w:val="003C6E62"/>
    <w:rsid w:val="003F09B3"/>
    <w:rsid w:val="003F2EEB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55666"/>
    <w:rsid w:val="00463710"/>
    <w:rsid w:val="00467CED"/>
    <w:rsid w:val="00474B92"/>
    <w:rsid w:val="00483B39"/>
    <w:rsid w:val="004840AF"/>
    <w:rsid w:val="004861E9"/>
    <w:rsid w:val="004A1455"/>
    <w:rsid w:val="004B1756"/>
    <w:rsid w:val="004B71FC"/>
    <w:rsid w:val="004C67D6"/>
    <w:rsid w:val="004D3CA1"/>
    <w:rsid w:val="004D67C5"/>
    <w:rsid w:val="005140A8"/>
    <w:rsid w:val="005255BC"/>
    <w:rsid w:val="005275B2"/>
    <w:rsid w:val="00566F10"/>
    <w:rsid w:val="00571C01"/>
    <w:rsid w:val="0057380E"/>
    <w:rsid w:val="00582586"/>
    <w:rsid w:val="0058294A"/>
    <w:rsid w:val="00582C43"/>
    <w:rsid w:val="005A140A"/>
    <w:rsid w:val="005A6960"/>
    <w:rsid w:val="005A7322"/>
    <w:rsid w:val="005B1D7B"/>
    <w:rsid w:val="005C7EDB"/>
    <w:rsid w:val="005D34D4"/>
    <w:rsid w:val="005D4D75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B2C31"/>
    <w:rsid w:val="006C1394"/>
    <w:rsid w:val="006C304A"/>
    <w:rsid w:val="006E4D4B"/>
    <w:rsid w:val="0070105B"/>
    <w:rsid w:val="007023F0"/>
    <w:rsid w:val="00703737"/>
    <w:rsid w:val="00714BB5"/>
    <w:rsid w:val="00720A3A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2A4"/>
    <w:rsid w:val="008B58E2"/>
    <w:rsid w:val="008B6599"/>
    <w:rsid w:val="008D1898"/>
    <w:rsid w:val="008E41B1"/>
    <w:rsid w:val="008F0F25"/>
    <w:rsid w:val="008F3E27"/>
    <w:rsid w:val="008F4800"/>
    <w:rsid w:val="00901F94"/>
    <w:rsid w:val="00903B60"/>
    <w:rsid w:val="009108D4"/>
    <w:rsid w:val="00914BED"/>
    <w:rsid w:val="009253FA"/>
    <w:rsid w:val="0093371D"/>
    <w:rsid w:val="00954DB6"/>
    <w:rsid w:val="0095764C"/>
    <w:rsid w:val="009614B9"/>
    <w:rsid w:val="009666FF"/>
    <w:rsid w:val="00977CC3"/>
    <w:rsid w:val="00981FB4"/>
    <w:rsid w:val="00996F7C"/>
    <w:rsid w:val="009B1C5E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411C"/>
    <w:rsid w:val="00AB608F"/>
    <w:rsid w:val="00AD408F"/>
    <w:rsid w:val="00B00E03"/>
    <w:rsid w:val="00B01166"/>
    <w:rsid w:val="00B3011A"/>
    <w:rsid w:val="00B31D98"/>
    <w:rsid w:val="00B325EE"/>
    <w:rsid w:val="00B37577"/>
    <w:rsid w:val="00B37AA6"/>
    <w:rsid w:val="00B41139"/>
    <w:rsid w:val="00B43A3F"/>
    <w:rsid w:val="00B527F3"/>
    <w:rsid w:val="00BA0FF5"/>
    <w:rsid w:val="00BA1BD3"/>
    <w:rsid w:val="00BB6FBA"/>
    <w:rsid w:val="00BC40F0"/>
    <w:rsid w:val="00C037CF"/>
    <w:rsid w:val="00C07EFB"/>
    <w:rsid w:val="00C214B7"/>
    <w:rsid w:val="00C218FC"/>
    <w:rsid w:val="00C27983"/>
    <w:rsid w:val="00C306E5"/>
    <w:rsid w:val="00C4094F"/>
    <w:rsid w:val="00C41C38"/>
    <w:rsid w:val="00C4342C"/>
    <w:rsid w:val="00C45065"/>
    <w:rsid w:val="00C47D9E"/>
    <w:rsid w:val="00C55FAB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25665"/>
    <w:rsid w:val="00D3180B"/>
    <w:rsid w:val="00D329EB"/>
    <w:rsid w:val="00D3368A"/>
    <w:rsid w:val="00D4223B"/>
    <w:rsid w:val="00D471A1"/>
    <w:rsid w:val="00D50ADA"/>
    <w:rsid w:val="00D532BB"/>
    <w:rsid w:val="00D62C37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3438"/>
    <w:rsid w:val="00E16E65"/>
    <w:rsid w:val="00E26AF1"/>
    <w:rsid w:val="00E31A68"/>
    <w:rsid w:val="00E402AB"/>
    <w:rsid w:val="00E430CF"/>
    <w:rsid w:val="00E534AC"/>
    <w:rsid w:val="00E57D90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04247"/>
    <w:rsid w:val="00F22769"/>
    <w:rsid w:val="00F26D3A"/>
    <w:rsid w:val="00F437BF"/>
    <w:rsid w:val="00F647FC"/>
    <w:rsid w:val="00F65050"/>
    <w:rsid w:val="00F72909"/>
    <w:rsid w:val="00F81FF7"/>
    <w:rsid w:val="00FA098A"/>
    <w:rsid w:val="00FA51EC"/>
    <w:rsid w:val="00FB17C4"/>
    <w:rsid w:val="00FC77B6"/>
    <w:rsid w:val="00FD2C53"/>
    <w:rsid w:val="00FE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Times New Roman"/>
      <w:sz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278</Words>
  <Characters>1590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2026-10-06T09:56:00Z</cp:lastPrinted>
  <dcterms:created xsi:type="dcterms:W3CDTF">2026-09-24T13:40:00Z</dcterms:created>
  <dcterms:modified xsi:type="dcterms:W3CDTF">2026-10-07T09:50:00Z</dcterms:modified>
</cp:coreProperties>
</file>