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6D0" w:rsidRDefault="000176D0" w:rsidP="00292105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82499" r:id="rId6"/>
        </w:object>
      </w:r>
    </w:p>
    <w:p w:rsidR="000176D0" w:rsidRPr="0057380E" w:rsidRDefault="000176D0" w:rsidP="00292105">
      <w:pPr>
        <w:ind w:right="-2"/>
        <w:jc w:val="center"/>
        <w:rPr>
          <w:color w:val="000000"/>
          <w:lang w:val="uk-UA"/>
        </w:rPr>
      </w:pPr>
    </w:p>
    <w:p w:rsidR="000176D0" w:rsidRDefault="000176D0" w:rsidP="0029210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176D0" w:rsidRDefault="000176D0" w:rsidP="0029210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176D0" w:rsidRDefault="000176D0" w:rsidP="0029210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176D0" w:rsidRDefault="000176D0" w:rsidP="00292105">
      <w:pPr>
        <w:ind w:right="-2"/>
        <w:jc w:val="center"/>
        <w:rPr>
          <w:b/>
          <w:color w:val="000000"/>
        </w:rPr>
      </w:pPr>
    </w:p>
    <w:p w:rsidR="000176D0" w:rsidRPr="0057380E" w:rsidRDefault="000176D0" w:rsidP="0029210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176D0" w:rsidRPr="0057380E" w:rsidRDefault="000176D0" w:rsidP="00292105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Н Я </w:t>
      </w:r>
    </w:p>
    <w:p w:rsidR="000176D0" w:rsidRPr="0057380E" w:rsidRDefault="000176D0" w:rsidP="00292105">
      <w:pPr>
        <w:jc w:val="center"/>
        <w:rPr>
          <w:color w:val="000000"/>
          <w:sz w:val="24"/>
          <w:szCs w:val="24"/>
        </w:rPr>
      </w:pPr>
    </w:p>
    <w:p w:rsidR="000176D0" w:rsidRPr="00AD408F" w:rsidRDefault="000176D0" w:rsidP="00292105">
      <w:pPr>
        <w:rPr>
          <w:color w:val="000000"/>
          <w:sz w:val="24"/>
          <w:szCs w:val="24"/>
          <w:lang w:val="uk-UA"/>
        </w:rPr>
      </w:pP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25 вересня </w:t>
      </w:r>
      <w:r w:rsidRPr="0057380E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6 </w:t>
      </w:r>
      <w:r w:rsidRPr="0057380E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57380E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57380E">
        <w:rPr>
          <w:color w:val="000000"/>
          <w:sz w:val="24"/>
          <w:szCs w:val="24"/>
        </w:rPr>
        <w:t xml:space="preserve">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52734F">
        <w:rPr>
          <w:b/>
          <w:color w:val="000000"/>
          <w:sz w:val="24"/>
          <w:szCs w:val="24"/>
        </w:rPr>
        <w:t xml:space="preserve">№ </w:t>
      </w:r>
      <w:r w:rsidRPr="0052734F">
        <w:rPr>
          <w:b/>
          <w:color w:val="000000"/>
          <w:sz w:val="24"/>
          <w:szCs w:val="24"/>
          <w:lang w:val="uk-UA"/>
        </w:rPr>
        <w:t>381/9</w:t>
      </w:r>
    </w:p>
    <w:p w:rsidR="000176D0" w:rsidRDefault="000176D0" w:rsidP="00292105">
      <w:pPr>
        <w:rPr>
          <w:b/>
          <w:color w:val="000000"/>
          <w:lang w:val="uk-UA"/>
        </w:rPr>
      </w:pPr>
    </w:p>
    <w:p w:rsidR="000176D0" w:rsidRPr="00292105" w:rsidRDefault="000176D0" w:rsidP="00CD577F">
      <w:pPr>
        <w:ind w:right="4315"/>
        <w:rPr>
          <w:b/>
          <w:sz w:val="22"/>
          <w:szCs w:val="24"/>
          <w:lang w:val="uk-UA"/>
        </w:rPr>
      </w:pPr>
      <w:r w:rsidRPr="00292105">
        <w:rPr>
          <w:b/>
          <w:bCs/>
          <w:sz w:val="24"/>
        </w:rPr>
        <w:t>Про надання дозволу ФОП Шерстню Максиму Вікторовичу на розміщення об’єкту зовнішньої реклами по вул. Лесі Українки в с. Шипинці</w:t>
      </w:r>
    </w:p>
    <w:p w:rsidR="000176D0" w:rsidRDefault="000176D0" w:rsidP="00CD577F">
      <w:pPr>
        <w:rPr>
          <w:b/>
          <w:sz w:val="24"/>
          <w:szCs w:val="24"/>
          <w:lang w:val="uk-UA"/>
        </w:rPr>
      </w:pPr>
    </w:p>
    <w:p w:rsidR="000176D0" w:rsidRPr="00D90525" w:rsidRDefault="000176D0" w:rsidP="00CD577F">
      <w:pPr>
        <w:rPr>
          <w:b/>
          <w:sz w:val="24"/>
          <w:szCs w:val="24"/>
          <w:lang w:val="uk-UA"/>
        </w:rPr>
      </w:pPr>
    </w:p>
    <w:p w:rsidR="000176D0" w:rsidRPr="00D90525" w:rsidRDefault="000176D0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фізичної особи-підприємця Шерстня Максима Вікторовича </w:t>
      </w:r>
      <w:r w:rsidRPr="00D90525">
        <w:rPr>
          <w:sz w:val="24"/>
          <w:szCs w:val="24"/>
          <w:lang w:val="uk-UA"/>
        </w:rPr>
        <w:t>за вх. №</w:t>
      </w:r>
      <w:r>
        <w:rPr>
          <w:sz w:val="24"/>
          <w:szCs w:val="24"/>
          <w:lang w:val="uk-UA"/>
        </w:rPr>
        <w:t xml:space="preserve"> 371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17.09.2026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по вул. Лесі Українки в с. Шипинці, картосхему розміщення зовнішньої реклами, ескіз рекламного носія, схематичний план розташування зовнішньої реклами, фотокартка місця розташування рекламного засобу,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>виконавчий комітет міської ради</w:t>
      </w:r>
    </w:p>
    <w:p w:rsidR="000176D0" w:rsidRPr="00D90525" w:rsidRDefault="000176D0" w:rsidP="00CD577F">
      <w:pPr>
        <w:jc w:val="both"/>
        <w:rPr>
          <w:b/>
          <w:sz w:val="24"/>
          <w:szCs w:val="24"/>
          <w:lang w:val="uk-UA"/>
        </w:rPr>
      </w:pPr>
    </w:p>
    <w:p w:rsidR="000176D0" w:rsidRPr="00D90525" w:rsidRDefault="000176D0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0176D0" w:rsidRPr="00D90525" w:rsidRDefault="000176D0" w:rsidP="00CD577F">
      <w:pPr>
        <w:jc w:val="center"/>
        <w:rPr>
          <w:sz w:val="24"/>
          <w:szCs w:val="24"/>
          <w:lang w:val="uk-UA"/>
        </w:rPr>
      </w:pPr>
    </w:p>
    <w:p w:rsidR="000176D0" w:rsidRDefault="000176D0" w:rsidP="00CD577F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Надати дозвіл фізичній особі-підприємцю Шерстню Максиму Вікторовичу  на встановлення об’єкта зовнішньої реклами по вул. Лесі Українки в с. Шипинці Чернівецького району Чернівецької області за межами смуги відводу автомобільної дороги Н-10 «Стрий-Івано-Франківськ-Мамалига» терміном 5 (п’ять) років.  </w:t>
      </w:r>
    </w:p>
    <w:p w:rsidR="000176D0" w:rsidRPr="000B5DA9" w:rsidRDefault="000176D0" w:rsidP="000B5DA9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Фізичній особі-підприємцю Шерстню Максиму Вікторовичу  </w:t>
      </w:r>
      <w:r w:rsidRPr="000B5DA9">
        <w:rPr>
          <w:sz w:val="24"/>
          <w:szCs w:val="24"/>
          <w:lang w:val="uk-UA"/>
        </w:rPr>
        <w:t>укласти з Кіцманською міською радою догов</w:t>
      </w:r>
      <w:r>
        <w:rPr>
          <w:sz w:val="24"/>
          <w:szCs w:val="24"/>
          <w:lang w:val="uk-UA"/>
        </w:rPr>
        <w:t xml:space="preserve">ір </w:t>
      </w:r>
      <w:r w:rsidRPr="000B5DA9">
        <w:rPr>
          <w:sz w:val="24"/>
          <w:szCs w:val="24"/>
          <w:lang w:val="uk-UA"/>
        </w:rPr>
        <w:t>про тимчасове користування місцем для розташування засобів</w:t>
      </w:r>
      <w:r>
        <w:rPr>
          <w:sz w:val="24"/>
          <w:szCs w:val="24"/>
          <w:lang w:val="uk-UA"/>
        </w:rPr>
        <w:t xml:space="preserve"> зовнішньої реклами</w:t>
      </w:r>
      <w:r w:rsidRPr="000B5DA9">
        <w:rPr>
          <w:sz w:val="24"/>
          <w:szCs w:val="24"/>
          <w:lang w:val="uk-UA"/>
        </w:rPr>
        <w:t xml:space="preserve">. </w:t>
      </w:r>
    </w:p>
    <w:p w:rsidR="000176D0" w:rsidRDefault="000176D0" w:rsidP="00292105">
      <w:pPr>
        <w:pStyle w:val="1"/>
        <w:numPr>
          <w:ilvl w:val="0"/>
          <w:numId w:val="5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176D0" w:rsidRDefault="000176D0" w:rsidP="00292105">
      <w:pPr>
        <w:pStyle w:val="1"/>
        <w:ind w:left="720"/>
        <w:jc w:val="both"/>
        <w:rPr>
          <w:rFonts w:ascii="Times New Roman" w:hAnsi="Times New Roman"/>
          <w:szCs w:val="24"/>
        </w:rPr>
      </w:pPr>
    </w:p>
    <w:p w:rsidR="000176D0" w:rsidRPr="00292105" w:rsidRDefault="000176D0" w:rsidP="00292105">
      <w:pPr>
        <w:pStyle w:val="ListParagraph"/>
        <w:ind w:left="720"/>
        <w:rPr>
          <w:b/>
          <w:sz w:val="22"/>
        </w:rPr>
      </w:pPr>
    </w:p>
    <w:p w:rsidR="000176D0" w:rsidRPr="00292105" w:rsidRDefault="000176D0" w:rsidP="00292105">
      <w:pPr>
        <w:pStyle w:val="ListParagraph"/>
        <w:ind w:left="720"/>
        <w:rPr>
          <w:b/>
          <w:sz w:val="22"/>
        </w:rPr>
      </w:pPr>
    </w:p>
    <w:p w:rsidR="000176D0" w:rsidRPr="00292105" w:rsidRDefault="000176D0" w:rsidP="00292105">
      <w:pPr>
        <w:pStyle w:val="ListParagraph"/>
        <w:ind w:left="720"/>
        <w:jc w:val="both"/>
        <w:rPr>
          <w:b/>
          <w:sz w:val="22"/>
        </w:rPr>
      </w:pPr>
    </w:p>
    <w:p w:rsidR="000176D0" w:rsidRPr="00292105" w:rsidRDefault="000176D0" w:rsidP="00292105">
      <w:pPr>
        <w:pStyle w:val="ListParagraph"/>
        <w:ind w:left="0"/>
        <w:rPr>
          <w:b/>
        </w:rPr>
      </w:pPr>
      <w:r w:rsidRPr="00292105">
        <w:rPr>
          <w:b/>
        </w:rPr>
        <w:t xml:space="preserve">Секретар міської ради </w:t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  <w:t xml:space="preserve">           </w:t>
      </w:r>
      <w:r>
        <w:rPr>
          <w:b/>
        </w:rPr>
        <w:t xml:space="preserve">  </w:t>
      </w:r>
      <w:r w:rsidRPr="00292105">
        <w:rPr>
          <w:b/>
        </w:rPr>
        <w:t xml:space="preserve"> Олексій БОРТНИК</w:t>
      </w:r>
    </w:p>
    <w:sectPr w:rsidR="000176D0" w:rsidRPr="00292105" w:rsidSect="00DC68E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D30"/>
    <w:rsid w:val="00014BB7"/>
    <w:rsid w:val="000176D0"/>
    <w:rsid w:val="00030495"/>
    <w:rsid w:val="00060C36"/>
    <w:rsid w:val="00064A56"/>
    <w:rsid w:val="000660F3"/>
    <w:rsid w:val="00067D15"/>
    <w:rsid w:val="0007728B"/>
    <w:rsid w:val="0009366D"/>
    <w:rsid w:val="00093E67"/>
    <w:rsid w:val="000B22C9"/>
    <w:rsid w:val="000B5DA9"/>
    <w:rsid w:val="000C5EC3"/>
    <w:rsid w:val="000E07BB"/>
    <w:rsid w:val="000F7091"/>
    <w:rsid w:val="001048C8"/>
    <w:rsid w:val="001342DF"/>
    <w:rsid w:val="0014125A"/>
    <w:rsid w:val="001711D1"/>
    <w:rsid w:val="001862AE"/>
    <w:rsid w:val="001A4634"/>
    <w:rsid w:val="001B3352"/>
    <w:rsid w:val="001E5A6C"/>
    <w:rsid w:val="001F5BC3"/>
    <w:rsid w:val="00206C69"/>
    <w:rsid w:val="00221755"/>
    <w:rsid w:val="00251A7E"/>
    <w:rsid w:val="00270253"/>
    <w:rsid w:val="00292105"/>
    <w:rsid w:val="002C2139"/>
    <w:rsid w:val="002E4163"/>
    <w:rsid w:val="00325DFA"/>
    <w:rsid w:val="00343E3C"/>
    <w:rsid w:val="003452AD"/>
    <w:rsid w:val="003739FE"/>
    <w:rsid w:val="003A2AA1"/>
    <w:rsid w:val="003C5E4E"/>
    <w:rsid w:val="003C6E62"/>
    <w:rsid w:val="003F3C5D"/>
    <w:rsid w:val="004054FD"/>
    <w:rsid w:val="00420D0C"/>
    <w:rsid w:val="004215D4"/>
    <w:rsid w:val="00425646"/>
    <w:rsid w:val="00435CF8"/>
    <w:rsid w:val="004365BD"/>
    <w:rsid w:val="00467CED"/>
    <w:rsid w:val="00483B39"/>
    <w:rsid w:val="004861E9"/>
    <w:rsid w:val="004A1455"/>
    <w:rsid w:val="004B71FC"/>
    <w:rsid w:val="004D67C5"/>
    <w:rsid w:val="0052560E"/>
    <w:rsid w:val="0052734F"/>
    <w:rsid w:val="005275B2"/>
    <w:rsid w:val="0053215D"/>
    <w:rsid w:val="00547216"/>
    <w:rsid w:val="0057380E"/>
    <w:rsid w:val="00582586"/>
    <w:rsid w:val="005A1501"/>
    <w:rsid w:val="005A4233"/>
    <w:rsid w:val="005B1D7B"/>
    <w:rsid w:val="005C6167"/>
    <w:rsid w:val="00604B63"/>
    <w:rsid w:val="006074E8"/>
    <w:rsid w:val="006266C9"/>
    <w:rsid w:val="00640810"/>
    <w:rsid w:val="006432EE"/>
    <w:rsid w:val="006555CA"/>
    <w:rsid w:val="006845B5"/>
    <w:rsid w:val="0069013B"/>
    <w:rsid w:val="006E4D4B"/>
    <w:rsid w:val="00714BB5"/>
    <w:rsid w:val="0072370F"/>
    <w:rsid w:val="0073512D"/>
    <w:rsid w:val="00764F42"/>
    <w:rsid w:val="007707B4"/>
    <w:rsid w:val="0078150F"/>
    <w:rsid w:val="007B45B6"/>
    <w:rsid w:val="007E0941"/>
    <w:rsid w:val="008051ED"/>
    <w:rsid w:val="008075E6"/>
    <w:rsid w:val="008134C5"/>
    <w:rsid w:val="008405BB"/>
    <w:rsid w:val="0084582D"/>
    <w:rsid w:val="00854717"/>
    <w:rsid w:val="00855820"/>
    <w:rsid w:val="00874BAC"/>
    <w:rsid w:val="00874DC2"/>
    <w:rsid w:val="00885874"/>
    <w:rsid w:val="008B58E2"/>
    <w:rsid w:val="008E41B1"/>
    <w:rsid w:val="008F0F25"/>
    <w:rsid w:val="00914BED"/>
    <w:rsid w:val="009253FA"/>
    <w:rsid w:val="009666FF"/>
    <w:rsid w:val="00981FB4"/>
    <w:rsid w:val="009D123B"/>
    <w:rsid w:val="009D2229"/>
    <w:rsid w:val="009D2268"/>
    <w:rsid w:val="00A305B8"/>
    <w:rsid w:val="00A341CE"/>
    <w:rsid w:val="00A448DD"/>
    <w:rsid w:val="00A54208"/>
    <w:rsid w:val="00A60BD1"/>
    <w:rsid w:val="00A62998"/>
    <w:rsid w:val="00A71DD2"/>
    <w:rsid w:val="00A9102F"/>
    <w:rsid w:val="00A93865"/>
    <w:rsid w:val="00AA2A50"/>
    <w:rsid w:val="00AA4042"/>
    <w:rsid w:val="00AD408F"/>
    <w:rsid w:val="00AF1511"/>
    <w:rsid w:val="00B3011A"/>
    <w:rsid w:val="00B41139"/>
    <w:rsid w:val="00B43A3F"/>
    <w:rsid w:val="00B527F3"/>
    <w:rsid w:val="00BA1BD3"/>
    <w:rsid w:val="00BB6FBA"/>
    <w:rsid w:val="00BC40F0"/>
    <w:rsid w:val="00BC4BFE"/>
    <w:rsid w:val="00BE44A4"/>
    <w:rsid w:val="00C037CF"/>
    <w:rsid w:val="00C306E5"/>
    <w:rsid w:val="00C4342C"/>
    <w:rsid w:val="00C55FAB"/>
    <w:rsid w:val="00C76F47"/>
    <w:rsid w:val="00C83AC9"/>
    <w:rsid w:val="00C840CD"/>
    <w:rsid w:val="00C86362"/>
    <w:rsid w:val="00C93F96"/>
    <w:rsid w:val="00CD20E9"/>
    <w:rsid w:val="00CD577F"/>
    <w:rsid w:val="00D164C9"/>
    <w:rsid w:val="00D4223B"/>
    <w:rsid w:val="00D75995"/>
    <w:rsid w:val="00D90525"/>
    <w:rsid w:val="00DC0BAA"/>
    <w:rsid w:val="00DC68EC"/>
    <w:rsid w:val="00DF1277"/>
    <w:rsid w:val="00E26AF1"/>
    <w:rsid w:val="00E31A68"/>
    <w:rsid w:val="00E402AB"/>
    <w:rsid w:val="00E57D90"/>
    <w:rsid w:val="00E8207E"/>
    <w:rsid w:val="00E90819"/>
    <w:rsid w:val="00EA602A"/>
    <w:rsid w:val="00EC24AC"/>
    <w:rsid w:val="00ED480B"/>
    <w:rsid w:val="00EF5CFE"/>
    <w:rsid w:val="00F26D3A"/>
    <w:rsid w:val="00F30C1A"/>
    <w:rsid w:val="00F647FC"/>
    <w:rsid w:val="00F70CF7"/>
    <w:rsid w:val="00F72909"/>
    <w:rsid w:val="00FB17C4"/>
    <w:rsid w:val="00FC77D2"/>
    <w:rsid w:val="00FD17F5"/>
    <w:rsid w:val="00FD198B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  <w:style w:type="paragraph" w:customStyle="1" w:styleId="1">
    <w:name w:val="Обычный1"/>
    <w:uiPriority w:val="99"/>
    <w:rsid w:val="0029210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0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290</Words>
  <Characters>1653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2026-10-01T09:16:00Z</cp:lastPrinted>
  <dcterms:created xsi:type="dcterms:W3CDTF">2026-09-24T13:41:00Z</dcterms:created>
  <dcterms:modified xsi:type="dcterms:W3CDTF">2026-10-07T09:49:00Z</dcterms:modified>
</cp:coreProperties>
</file>