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44F" w:rsidRDefault="0053244F" w:rsidP="00B70E0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2878887" r:id="rId5"/>
        </w:object>
      </w:r>
    </w:p>
    <w:p w:rsidR="0053244F" w:rsidRPr="00CF74D8" w:rsidRDefault="0053244F" w:rsidP="00B70E0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53244F" w:rsidRPr="00CA36B9" w:rsidRDefault="0053244F" w:rsidP="00B70E0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53244F" w:rsidRPr="00CA36B9" w:rsidRDefault="0053244F" w:rsidP="00B70E0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53244F" w:rsidRPr="00CA36B9" w:rsidRDefault="0053244F" w:rsidP="00B70E0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53244F" w:rsidRPr="00CA36B9" w:rsidRDefault="0053244F" w:rsidP="00B70E00">
      <w:pPr>
        <w:spacing w:after="0" w:line="240" w:lineRule="auto"/>
        <w:jc w:val="right"/>
        <w:rPr>
          <w:rFonts w:ascii="Times New Roman" w:hAnsi="Times New Roman"/>
        </w:rPr>
      </w:pPr>
    </w:p>
    <w:p w:rsidR="0053244F" w:rsidRPr="00CA36B9" w:rsidRDefault="0053244F" w:rsidP="00B70E00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53244F" w:rsidRPr="00CA36B9" w:rsidRDefault="0053244F" w:rsidP="00B70E0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53244F" w:rsidRPr="00CA36B9" w:rsidRDefault="0053244F" w:rsidP="00B70E0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53244F" w:rsidRPr="00CA36B9" w:rsidRDefault="0053244F" w:rsidP="00B70E00">
      <w:pPr>
        <w:spacing w:after="0" w:line="240" w:lineRule="auto"/>
        <w:rPr>
          <w:rFonts w:ascii="Times New Roman" w:hAnsi="Times New Roman"/>
          <w:b/>
        </w:rPr>
      </w:pPr>
    </w:p>
    <w:p w:rsidR="0053244F" w:rsidRDefault="0053244F" w:rsidP="00B70E0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25 вересня  2026</w:t>
      </w:r>
      <w:r w:rsidRPr="00CA36B9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              </w:t>
      </w:r>
      <w:r w:rsidRPr="00CA36B9">
        <w:rPr>
          <w:rFonts w:ascii="Times New Roman" w:hAnsi="Times New Roman"/>
        </w:rPr>
        <w:t xml:space="preserve">м. Кіцмань                                                 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№ 377/9</w:t>
      </w:r>
    </w:p>
    <w:p w:rsidR="0053244F" w:rsidRDefault="0053244F" w:rsidP="00B70E00">
      <w:pPr>
        <w:spacing w:after="0" w:line="240" w:lineRule="auto"/>
        <w:rPr>
          <w:rFonts w:ascii="Times New Roman" w:hAnsi="Times New Roman"/>
          <w:b/>
        </w:rPr>
      </w:pPr>
    </w:p>
    <w:p w:rsidR="0053244F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4D2721">
        <w:rPr>
          <w:rStyle w:val="a"/>
          <w:b/>
          <w:bCs/>
          <w:sz w:val="24"/>
          <w:szCs w:val="24"/>
        </w:rPr>
        <w:t xml:space="preserve">Про надання згоди </w:t>
      </w:r>
      <w:r>
        <w:rPr>
          <w:rStyle w:val="a"/>
          <w:b/>
          <w:bCs/>
          <w:sz w:val="24"/>
          <w:szCs w:val="24"/>
        </w:rPr>
        <w:t>ОСОБА 1,</w:t>
      </w:r>
    </w:p>
    <w:p w:rsidR="0053244F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04 червня 1952 року народження </w:t>
      </w:r>
      <w:r w:rsidRPr="004D2721">
        <w:rPr>
          <w:rStyle w:val="a"/>
          <w:b/>
          <w:bCs/>
          <w:sz w:val="24"/>
          <w:szCs w:val="24"/>
        </w:rPr>
        <w:t xml:space="preserve">на укладення договору </w:t>
      </w:r>
    </w:p>
    <w:p w:rsidR="0053244F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д</w:t>
      </w:r>
      <w:r w:rsidRPr="004D2721">
        <w:rPr>
          <w:rStyle w:val="a"/>
          <w:b/>
          <w:bCs/>
          <w:sz w:val="24"/>
          <w:szCs w:val="24"/>
        </w:rPr>
        <w:t>овічного</w:t>
      </w:r>
      <w:r>
        <w:rPr>
          <w:rStyle w:val="a"/>
          <w:b/>
          <w:bCs/>
          <w:sz w:val="24"/>
          <w:szCs w:val="24"/>
        </w:rPr>
        <w:t xml:space="preserve"> у</w:t>
      </w:r>
      <w:r w:rsidRPr="004D2721">
        <w:rPr>
          <w:rStyle w:val="a"/>
          <w:b/>
          <w:bCs/>
          <w:sz w:val="24"/>
          <w:szCs w:val="24"/>
        </w:rPr>
        <w:t>тримання</w:t>
      </w:r>
      <w:r>
        <w:rPr>
          <w:rStyle w:val="a"/>
          <w:b/>
          <w:bCs/>
          <w:sz w:val="24"/>
          <w:szCs w:val="24"/>
        </w:rPr>
        <w:t xml:space="preserve">, предметом якого є житловий будинок і </w:t>
      </w:r>
    </w:p>
    <w:p w:rsidR="0053244F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земельна ділянка площею 0,1000 га, розташовані за адресою: </w:t>
      </w:r>
    </w:p>
    <w:p w:rsidR="0053244F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 xml:space="preserve">АДРЕСА 1, м. Кіцмань </w:t>
      </w:r>
      <w:r w:rsidRPr="00F0560C">
        <w:rPr>
          <w:rStyle w:val="a"/>
          <w:b/>
          <w:bCs/>
          <w:sz w:val="24"/>
          <w:szCs w:val="24"/>
        </w:rPr>
        <w:t xml:space="preserve">з онуком </w:t>
      </w:r>
      <w:r>
        <w:rPr>
          <w:rStyle w:val="a"/>
          <w:b/>
          <w:bCs/>
          <w:sz w:val="24"/>
          <w:szCs w:val="24"/>
        </w:rPr>
        <w:t>–</w:t>
      </w:r>
      <w:r w:rsidRPr="00F0560C">
        <w:rPr>
          <w:rStyle w:val="a"/>
          <w:b/>
          <w:bCs/>
          <w:sz w:val="24"/>
          <w:szCs w:val="24"/>
        </w:rPr>
        <w:t xml:space="preserve"> </w:t>
      </w:r>
    </w:p>
    <w:p w:rsidR="0053244F" w:rsidRPr="00F0560C" w:rsidRDefault="0053244F" w:rsidP="00B70E00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2</w:t>
      </w:r>
      <w:r w:rsidRPr="00F0560C">
        <w:rPr>
          <w:rStyle w:val="a"/>
          <w:b/>
          <w:bCs/>
          <w:sz w:val="24"/>
          <w:szCs w:val="24"/>
        </w:rPr>
        <w:t>, 07 липня 1992 року народження</w:t>
      </w:r>
    </w:p>
    <w:p w:rsidR="0053244F" w:rsidRDefault="0053244F" w:rsidP="00B70E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3244F" w:rsidRPr="00666DC5" w:rsidRDefault="0053244F" w:rsidP="00B70E00">
      <w:pPr>
        <w:pStyle w:val="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A5369F">
        <w:rPr>
          <w:sz w:val="24"/>
          <w:szCs w:val="24"/>
        </w:rPr>
        <w:t>статт</w:t>
      </w:r>
      <w:r>
        <w:rPr>
          <w:sz w:val="24"/>
          <w:szCs w:val="24"/>
        </w:rPr>
        <w:t>ями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17,18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«Про охорону дитинства»</w:t>
      </w:r>
      <w:r w:rsidRPr="00A5369F">
        <w:rPr>
          <w:sz w:val="24"/>
          <w:szCs w:val="24"/>
        </w:rPr>
        <w:t>, статт</w:t>
      </w:r>
      <w:r>
        <w:rPr>
          <w:sz w:val="24"/>
          <w:szCs w:val="24"/>
        </w:rPr>
        <w:t>ею 177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Сімейного кодексу України</w:t>
      </w:r>
      <w:r w:rsidRPr="00A5369F">
        <w:rPr>
          <w:sz w:val="24"/>
          <w:szCs w:val="24"/>
        </w:rPr>
        <w:t xml:space="preserve">, </w:t>
      </w:r>
      <w:r>
        <w:rPr>
          <w:sz w:val="24"/>
          <w:szCs w:val="24"/>
        </w:rPr>
        <w:t>статтею 744 Цивільного кодексу України</w:t>
      </w:r>
      <w:r>
        <w:rPr>
          <w:rStyle w:val="a"/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</w:t>
      </w:r>
      <w:r>
        <w:rPr>
          <w:rStyle w:val="a"/>
          <w:sz w:val="24"/>
          <w:szCs w:val="24"/>
        </w:rPr>
        <w:t>, розглянувши заяву гр. ОСОБА 1, 04 червня 1952 року народження від 07.08.2026</w:t>
      </w:r>
      <w:r w:rsidRPr="003D4930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№ 325, враховуючи те, що малолітня дитина має право користування житлом і майном, яке є предметом договору</w:t>
      </w:r>
      <w:r w:rsidRPr="00CD7C2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sz w:val="24"/>
          <w:szCs w:val="24"/>
        </w:rPr>
        <w:t>18</w:t>
      </w:r>
      <w:r w:rsidRPr="00666DC5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666DC5">
        <w:rPr>
          <w:sz w:val="24"/>
          <w:szCs w:val="24"/>
        </w:rPr>
        <w:t xml:space="preserve">.2026 № </w:t>
      </w:r>
      <w:r>
        <w:rPr>
          <w:sz w:val="24"/>
          <w:szCs w:val="24"/>
        </w:rPr>
        <w:t>11</w:t>
      </w:r>
      <w:r w:rsidRPr="0029570E">
        <w:rPr>
          <w:rStyle w:val="a"/>
          <w:sz w:val="24"/>
          <w:szCs w:val="24"/>
        </w:rPr>
        <w:t>,</w:t>
      </w:r>
      <w:r>
        <w:rPr>
          <w:rStyle w:val="a"/>
          <w:sz w:val="24"/>
          <w:szCs w:val="24"/>
        </w:rPr>
        <w:t xml:space="preserve"> з метою захисту житлових і майнових  прав  малолітньої дитини, </w:t>
      </w:r>
      <w:r w:rsidRPr="00666DC5">
        <w:rPr>
          <w:sz w:val="24"/>
          <w:szCs w:val="24"/>
        </w:rPr>
        <w:t xml:space="preserve">виконавчий  комітет  міської ради </w:t>
      </w:r>
    </w:p>
    <w:p w:rsidR="0053244F" w:rsidRPr="00D87650" w:rsidRDefault="0053244F" w:rsidP="00B70E00">
      <w:pPr>
        <w:pStyle w:val="10"/>
        <w:jc w:val="both"/>
        <w:rPr>
          <w:rFonts w:ascii="Times New Roman" w:hAnsi="Times New Roman"/>
          <w:b/>
          <w:szCs w:val="24"/>
        </w:rPr>
      </w:pPr>
    </w:p>
    <w:p w:rsidR="0053244F" w:rsidRPr="00003498" w:rsidRDefault="0053244F" w:rsidP="00B70E00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3244F" w:rsidRPr="005D4662" w:rsidRDefault="0053244F" w:rsidP="00B70E00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53244F" w:rsidRPr="003B38C1" w:rsidRDefault="0053244F" w:rsidP="00B70E00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3B38C1">
        <w:rPr>
          <w:rFonts w:ascii="Times New Roman" w:hAnsi="Times New Roman"/>
        </w:rPr>
        <w:t xml:space="preserve">1. Надати згоду </w:t>
      </w:r>
      <w:r>
        <w:rPr>
          <w:rFonts w:ascii="Times New Roman" w:hAnsi="Times New Roman"/>
        </w:rPr>
        <w:t>ОСОБА 1</w:t>
      </w:r>
      <w:r w:rsidRPr="003B38C1">
        <w:rPr>
          <w:rStyle w:val="a"/>
          <w:sz w:val="24"/>
          <w:szCs w:val="24"/>
        </w:rPr>
        <w:t xml:space="preserve">, 04 червня 1952 року народження, мешканці м. Кіцмань на укладення договору довічного утримання, предметом якого є житловий будинок і земельна ділянка площею 0,1000 га, розташовані за адресою: </w:t>
      </w:r>
      <w:r>
        <w:rPr>
          <w:rStyle w:val="a"/>
          <w:sz w:val="24"/>
          <w:szCs w:val="24"/>
        </w:rPr>
        <w:t>АДРЕСА 1</w:t>
      </w:r>
      <w:r w:rsidRPr="003B38C1">
        <w:rPr>
          <w:rStyle w:val="a"/>
          <w:sz w:val="24"/>
          <w:szCs w:val="24"/>
        </w:rPr>
        <w:t>, м. Кіцмань</w:t>
      </w:r>
      <w:r>
        <w:rPr>
          <w:rStyle w:val="a"/>
          <w:sz w:val="24"/>
          <w:szCs w:val="24"/>
        </w:rPr>
        <w:t xml:space="preserve"> з онуком – ОСОБА 2, 07 липня 1992 року народження, мешканцем м. Кіцмань.</w:t>
      </w:r>
    </w:p>
    <w:p w:rsidR="0053244F" w:rsidRDefault="0053244F" w:rsidP="00B70E00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53244F" w:rsidRDefault="0053244F" w:rsidP="00B70E00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Встановити, що укладення даного договору не порушує право користування житлом і майном малолітньої ОСОБА 3, 29 жовтня 2013 року народження,  зареєстрованої в житловому будинку, який є предметом договору та відповідає її інтересам.</w:t>
      </w:r>
    </w:p>
    <w:p w:rsidR="0053244F" w:rsidRDefault="0053244F" w:rsidP="00B70E00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53244F" w:rsidRPr="00057575" w:rsidRDefault="0053244F" w:rsidP="00B70E00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3.</w:t>
      </w:r>
      <w:r w:rsidRPr="0029570E">
        <w:rPr>
          <w:rStyle w:val="a"/>
          <w:sz w:val="24"/>
          <w:szCs w:val="24"/>
        </w:rPr>
        <w:t xml:space="preserve">У разі порушення житлових </w:t>
      </w:r>
      <w:r>
        <w:rPr>
          <w:rStyle w:val="a"/>
          <w:sz w:val="24"/>
          <w:szCs w:val="24"/>
        </w:rPr>
        <w:t xml:space="preserve">і майнових </w:t>
      </w:r>
      <w:r w:rsidRPr="0029570E">
        <w:rPr>
          <w:rStyle w:val="a"/>
          <w:sz w:val="24"/>
          <w:szCs w:val="24"/>
        </w:rPr>
        <w:t xml:space="preserve">прав </w:t>
      </w:r>
      <w:r>
        <w:rPr>
          <w:rStyle w:val="a"/>
          <w:sz w:val="24"/>
          <w:szCs w:val="24"/>
        </w:rPr>
        <w:t>малолітньої ОСОБА 3, 29 жовтня 2013 року народження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батька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4</w:t>
      </w:r>
      <w:r>
        <w:rPr>
          <w:sz w:val="24"/>
          <w:szCs w:val="24"/>
        </w:rPr>
        <w:t>, 07 липня 1992 року народження</w:t>
      </w:r>
      <w:r w:rsidRPr="00057575">
        <w:rPr>
          <w:rStyle w:val="a"/>
          <w:sz w:val="24"/>
          <w:szCs w:val="24"/>
          <w:lang w:eastAsia="ru-RU"/>
        </w:rPr>
        <w:t>.</w:t>
      </w:r>
    </w:p>
    <w:p w:rsidR="0053244F" w:rsidRDefault="0053244F" w:rsidP="00B70E00">
      <w:pPr>
        <w:spacing w:after="0" w:line="240" w:lineRule="auto"/>
        <w:jc w:val="both"/>
        <w:rPr>
          <w:rFonts w:ascii="Times New Roman" w:hAnsi="Times New Roman"/>
        </w:rPr>
      </w:pPr>
    </w:p>
    <w:p w:rsidR="0053244F" w:rsidRPr="005D4662" w:rsidRDefault="0053244F" w:rsidP="00B70E0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4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53244F" w:rsidRPr="005D4662" w:rsidRDefault="0053244F" w:rsidP="00B70E0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53244F" w:rsidRPr="009B67C2" w:rsidRDefault="0053244F" w:rsidP="00B70E0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53244F" w:rsidRDefault="0053244F" w:rsidP="00B70E00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3244F" w:rsidRDefault="0053244F" w:rsidP="00151E3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Секретар міської ради                                                                             Олексій БОРТНИК</w:t>
      </w:r>
    </w:p>
    <w:sectPr w:rsidR="0053244F" w:rsidSect="00CF74D8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92B"/>
    <w:rsid w:val="00003498"/>
    <w:rsid w:val="00057575"/>
    <w:rsid w:val="000F19DC"/>
    <w:rsid w:val="0014422C"/>
    <w:rsid w:val="00146014"/>
    <w:rsid w:val="00151E33"/>
    <w:rsid w:val="001B2A14"/>
    <w:rsid w:val="001F2AB0"/>
    <w:rsid w:val="0022349D"/>
    <w:rsid w:val="00227884"/>
    <w:rsid w:val="0029570E"/>
    <w:rsid w:val="002B19C0"/>
    <w:rsid w:val="002C1E77"/>
    <w:rsid w:val="002D6F36"/>
    <w:rsid w:val="002F417F"/>
    <w:rsid w:val="003B38C1"/>
    <w:rsid w:val="003D4930"/>
    <w:rsid w:val="00473795"/>
    <w:rsid w:val="004B392B"/>
    <w:rsid w:val="004D2721"/>
    <w:rsid w:val="0053244F"/>
    <w:rsid w:val="005D4662"/>
    <w:rsid w:val="00666DC5"/>
    <w:rsid w:val="00750BE8"/>
    <w:rsid w:val="007C2FF7"/>
    <w:rsid w:val="007D66A4"/>
    <w:rsid w:val="00862622"/>
    <w:rsid w:val="00897AB7"/>
    <w:rsid w:val="00931553"/>
    <w:rsid w:val="009B67C2"/>
    <w:rsid w:val="00A413DF"/>
    <w:rsid w:val="00A5369F"/>
    <w:rsid w:val="00A9512F"/>
    <w:rsid w:val="00A9710C"/>
    <w:rsid w:val="00B70E00"/>
    <w:rsid w:val="00CA36B9"/>
    <w:rsid w:val="00CD7C2B"/>
    <w:rsid w:val="00CF74D8"/>
    <w:rsid w:val="00D15B0D"/>
    <w:rsid w:val="00D509E7"/>
    <w:rsid w:val="00D87650"/>
    <w:rsid w:val="00E34464"/>
    <w:rsid w:val="00F0560C"/>
    <w:rsid w:val="00F66A3D"/>
    <w:rsid w:val="00FC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70E0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392B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392B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392B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B392B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392B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392B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B392B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B392B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B392B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392B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392B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392B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392B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392B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392B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B392B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B392B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B392B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B392B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B392B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B392B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B392B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B392B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4B392B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B392B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4B392B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B392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B392B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B392B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B70E00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B70E00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B70E00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B70E0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B70E00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B70E00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B70E0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1</Pages>
  <Words>362</Words>
  <Characters>2065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Лариса Заярнюк</dc:creator>
  <cp:keywords/>
  <dc:description/>
  <cp:lastModifiedBy>пк</cp:lastModifiedBy>
  <cp:revision>5</cp:revision>
  <cp:lastPrinted>2026-10-06T09:27:00Z</cp:lastPrinted>
  <dcterms:created xsi:type="dcterms:W3CDTF">2026-09-24T08:38:00Z</dcterms:created>
  <dcterms:modified xsi:type="dcterms:W3CDTF">2026-10-07T08:48:00Z</dcterms:modified>
</cp:coreProperties>
</file>