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B6F" w:rsidRPr="00146014" w:rsidRDefault="001E7B6F" w:rsidP="0051383B">
      <w:pPr>
        <w:tabs>
          <w:tab w:val="left" w:pos="1340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52870079" r:id="rId5"/>
        </w:object>
      </w:r>
    </w:p>
    <w:p w:rsidR="001E7B6F" w:rsidRPr="00CA36B9" w:rsidRDefault="001E7B6F" w:rsidP="005138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1E7B6F" w:rsidRPr="00CA36B9" w:rsidRDefault="001E7B6F" w:rsidP="005138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1E7B6F" w:rsidRPr="00CA36B9" w:rsidRDefault="001E7B6F" w:rsidP="0051383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E7B6F" w:rsidRPr="00CA36B9" w:rsidRDefault="001E7B6F" w:rsidP="0051383B">
      <w:pPr>
        <w:spacing w:after="0" w:line="240" w:lineRule="auto"/>
        <w:jc w:val="right"/>
        <w:rPr>
          <w:rFonts w:ascii="Times New Roman" w:hAnsi="Times New Roman"/>
        </w:rPr>
      </w:pPr>
    </w:p>
    <w:p w:rsidR="001E7B6F" w:rsidRPr="00CA36B9" w:rsidRDefault="001E7B6F" w:rsidP="0051383B">
      <w:pPr>
        <w:spacing w:after="0" w:line="240" w:lineRule="auto"/>
        <w:jc w:val="right"/>
        <w:rPr>
          <w:rFonts w:ascii="Times New Roman" w:hAnsi="Times New Roman"/>
        </w:rPr>
      </w:pPr>
    </w:p>
    <w:p w:rsidR="001E7B6F" w:rsidRPr="00CA36B9" w:rsidRDefault="001E7B6F" w:rsidP="0051383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E7B6F" w:rsidRPr="00CA36B9" w:rsidRDefault="001E7B6F" w:rsidP="0051383B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1E7B6F" w:rsidRPr="00CA36B9" w:rsidRDefault="001E7B6F" w:rsidP="0051383B">
      <w:pPr>
        <w:spacing w:after="0" w:line="240" w:lineRule="auto"/>
        <w:rPr>
          <w:rFonts w:ascii="Times New Roman" w:hAnsi="Times New Roman"/>
          <w:b/>
        </w:rPr>
      </w:pPr>
    </w:p>
    <w:p w:rsidR="001E7B6F" w:rsidRDefault="001E7B6F" w:rsidP="0051383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25 вересня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 xml:space="preserve">         </w:t>
      </w:r>
      <w:r w:rsidRPr="00CA36B9">
        <w:rPr>
          <w:rFonts w:ascii="Times New Roman" w:hAnsi="Times New Roman"/>
        </w:rPr>
        <w:t xml:space="preserve">м. Кіцмань                                                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376/9</w:t>
      </w:r>
    </w:p>
    <w:p w:rsidR="001E7B6F" w:rsidRDefault="001E7B6F" w:rsidP="0051383B">
      <w:pPr>
        <w:spacing w:after="0" w:line="240" w:lineRule="auto"/>
        <w:rPr>
          <w:rFonts w:ascii="Times New Roman" w:hAnsi="Times New Roman"/>
          <w:b/>
        </w:rPr>
      </w:pPr>
    </w:p>
    <w:p w:rsidR="001E7B6F" w:rsidRDefault="001E7B6F" w:rsidP="0051383B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D43C5">
        <w:rPr>
          <w:rFonts w:ascii="Times New Roman" w:hAnsi="Times New Roman"/>
          <w:b/>
          <w:bCs/>
        </w:rPr>
        <w:t xml:space="preserve">Про надання згоди на укладення договору дарування </w:t>
      </w:r>
    </w:p>
    <w:p w:rsidR="001E7B6F" w:rsidRDefault="001E7B6F" w:rsidP="0051383B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D43C5">
        <w:rPr>
          <w:rFonts w:ascii="Times New Roman" w:hAnsi="Times New Roman"/>
          <w:b/>
          <w:bCs/>
        </w:rPr>
        <w:t xml:space="preserve">житлового будинку, розташованого за адресою: </w:t>
      </w:r>
    </w:p>
    <w:p w:rsidR="001E7B6F" w:rsidRDefault="001E7B6F" w:rsidP="0051383B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АДРЕСА 1</w:t>
      </w:r>
      <w:r w:rsidRPr="00ED43C5">
        <w:rPr>
          <w:rFonts w:ascii="Times New Roman" w:hAnsi="Times New Roman"/>
          <w:b/>
          <w:bCs/>
        </w:rPr>
        <w:t xml:space="preserve">, с. Кліводин між </w:t>
      </w:r>
      <w:r>
        <w:rPr>
          <w:rFonts w:ascii="Times New Roman" w:hAnsi="Times New Roman"/>
          <w:b/>
          <w:bCs/>
        </w:rPr>
        <w:t>ОСОБА 1</w:t>
      </w:r>
      <w:r w:rsidRPr="00ED43C5">
        <w:rPr>
          <w:rFonts w:ascii="Times New Roman" w:hAnsi="Times New Roman"/>
          <w:b/>
          <w:bCs/>
        </w:rPr>
        <w:t xml:space="preserve">, </w:t>
      </w:r>
    </w:p>
    <w:p w:rsidR="001E7B6F" w:rsidRDefault="001E7B6F" w:rsidP="0051383B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D43C5">
        <w:rPr>
          <w:rFonts w:ascii="Times New Roman" w:hAnsi="Times New Roman"/>
          <w:b/>
          <w:bCs/>
        </w:rPr>
        <w:t xml:space="preserve">31 березня 1937 року народження та </w:t>
      </w:r>
      <w:r>
        <w:rPr>
          <w:rFonts w:ascii="Times New Roman" w:hAnsi="Times New Roman"/>
          <w:b/>
          <w:bCs/>
        </w:rPr>
        <w:t>ОСОБА 2</w:t>
      </w:r>
      <w:r w:rsidRPr="00ED43C5">
        <w:rPr>
          <w:rFonts w:ascii="Times New Roman" w:hAnsi="Times New Roman"/>
          <w:b/>
          <w:bCs/>
        </w:rPr>
        <w:t xml:space="preserve">, </w:t>
      </w:r>
    </w:p>
    <w:p w:rsidR="001E7B6F" w:rsidRPr="00ED43C5" w:rsidRDefault="001E7B6F" w:rsidP="0051383B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D43C5">
        <w:rPr>
          <w:rFonts w:ascii="Times New Roman" w:hAnsi="Times New Roman"/>
          <w:b/>
          <w:bCs/>
        </w:rPr>
        <w:t>22 серпня 1996 року народження, мешканцями с. Кліводин</w:t>
      </w:r>
    </w:p>
    <w:p w:rsidR="001E7B6F" w:rsidRDefault="001E7B6F" w:rsidP="0051383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E7B6F" w:rsidRPr="00D87650" w:rsidRDefault="001E7B6F" w:rsidP="0051383B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"/>
          <w:sz w:val="24"/>
          <w:szCs w:val="24"/>
        </w:rPr>
        <w:t xml:space="preserve"> ОСОБА 1,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31 березня</w:t>
      </w:r>
      <w:r w:rsidRPr="0029570E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37</w:t>
      </w:r>
      <w:r w:rsidRPr="0029570E">
        <w:rPr>
          <w:rStyle w:val="a"/>
          <w:sz w:val="24"/>
          <w:szCs w:val="24"/>
        </w:rPr>
        <w:t xml:space="preserve"> року народження</w:t>
      </w:r>
      <w:r w:rsidRPr="00516570">
        <w:rPr>
          <w:rStyle w:val="a"/>
          <w:sz w:val="24"/>
          <w:szCs w:val="24"/>
        </w:rPr>
        <w:t xml:space="preserve"> </w:t>
      </w:r>
      <w:r w:rsidRPr="0029570E">
        <w:rPr>
          <w:rStyle w:val="a"/>
          <w:sz w:val="24"/>
          <w:szCs w:val="24"/>
        </w:rPr>
        <w:t xml:space="preserve">від </w:t>
      </w:r>
      <w:r>
        <w:rPr>
          <w:rStyle w:val="a"/>
          <w:sz w:val="24"/>
          <w:szCs w:val="24"/>
        </w:rPr>
        <w:t>11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8</w:t>
      </w:r>
      <w:r w:rsidRPr="0029570E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6</w:t>
      </w:r>
      <w:r w:rsidRPr="0029570E">
        <w:rPr>
          <w:rStyle w:val="a"/>
          <w:sz w:val="24"/>
          <w:szCs w:val="24"/>
        </w:rPr>
        <w:t xml:space="preserve"> № </w:t>
      </w:r>
      <w:r>
        <w:rPr>
          <w:rStyle w:val="a"/>
          <w:sz w:val="24"/>
          <w:szCs w:val="24"/>
        </w:rPr>
        <w:t xml:space="preserve">328, </w:t>
      </w:r>
      <w:r w:rsidRPr="000C0E8F">
        <w:rPr>
          <w:rStyle w:val="a"/>
          <w:sz w:val="24"/>
          <w:szCs w:val="24"/>
        </w:rPr>
        <w:t xml:space="preserve">враховуючи </w:t>
      </w:r>
      <w:r w:rsidRPr="00D87650">
        <w:rPr>
          <w:rFonts w:ascii="Times New Roman" w:hAnsi="Times New Roman"/>
        </w:rPr>
        <w:t xml:space="preserve">рішення </w:t>
      </w:r>
      <w:r>
        <w:rPr>
          <w:rFonts w:ascii="Times New Roman" w:hAnsi="Times New Roman"/>
        </w:rPr>
        <w:t>к</w:t>
      </w:r>
      <w:r w:rsidRPr="00D87650">
        <w:rPr>
          <w:rFonts w:ascii="Times New Roman" w:hAnsi="Times New Roman"/>
        </w:rPr>
        <w:t>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18.09.2026 № 2,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:rsidR="001E7B6F" w:rsidRPr="00D87650" w:rsidRDefault="001E7B6F" w:rsidP="0051383B">
      <w:pPr>
        <w:pStyle w:val="10"/>
        <w:jc w:val="both"/>
        <w:rPr>
          <w:rFonts w:ascii="Times New Roman" w:hAnsi="Times New Roman"/>
          <w:b/>
          <w:szCs w:val="24"/>
        </w:rPr>
      </w:pPr>
    </w:p>
    <w:p w:rsidR="001E7B6F" w:rsidRPr="00003498" w:rsidRDefault="001E7B6F" w:rsidP="0051383B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E7B6F" w:rsidRPr="005D4662" w:rsidRDefault="001E7B6F" w:rsidP="0051383B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1E7B6F" w:rsidRPr="00ED43C5" w:rsidRDefault="001E7B6F" w:rsidP="0051383B">
      <w:pPr>
        <w:spacing w:after="0" w:line="240" w:lineRule="auto"/>
        <w:jc w:val="both"/>
        <w:rPr>
          <w:rFonts w:ascii="Times New Roman" w:hAnsi="Times New Roman"/>
        </w:rPr>
      </w:pPr>
      <w:r>
        <w:rPr>
          <w:rStyle w:val="a"/>
          <w:sz w:val="24"/>
          <w:szCs w:val="24"/>
        </w:rPr>
        <w:t xml:space="preserve">            </w:t>
      </w:r>
      <w:r w:rsidRPr="00ED43C5">
        <w:rPr>
          <w:rStyle w:val="a"/>
          <w:sz w:val="24"/>
          <w:szCs w:val="24"/>
        </w:rPr>
        <w:t xml:space="preserve">1. Надати згоду на укладення договору дарування </w:t>
      </w:r>
      <w:r w:rsidRPr="00ED43C5">
        <w:rPr>
          <w:rFonts w:ascii="Times New Roman" w:hAnsi="Times New Roman"/>
        </w:rPr>
        <w:t xml:space="preserve">житлового будинку, розташованого за адресою: </w:t>
      </w:r>
      <w:r>
        <w:rPr>
          <w:rFonts w:ascii="Times New Roman" w:hAnsi="Times New Roman"/>
        </w:rPr>
        <w:t>АДРЕСА 1</w:t>
      </w:r>
      <w:r w:rsidRPr="00ED43C5">
        <w:rPr>
          <w:rFonts w:ascii="Times New Roman" w:hAnsi="Times New Roman"/>
        </w:rPr>
        <w:t xml:space="preserve">, с. Кліводин між </w:t>
      </w:r>
      <w:r>
        <w:rPr>
          <w:rFonts w:ascii="Times New Roman" w:hAnsi="Times New Roman"/>
        </w:rPr>
        <w:t>ОСОБА 1</w:t>
      </w:r>
      <w:r w:rsidRPr="00ED43C5">
        <w:rPr>
          <w:rFonts w:ascii="Times New Roman" w:hAnsi="Times New Roman"/>
        </w:rPr>
        <w:t xml:space="preserve">, 31 березня 1937 року народження та </w:t>
      </w:r>
      <w:r>
        <w:rPr>
          <w:rFonts w:ascii="Times New Roman" w:hAnsi="Times New Roman"/>
        </w:rPr>
        <w:t>ОСОБА 2</w:t>
      </w:r>
      <w:r w:rsidRPr="00ED43C5">
        <w:rPr>
          <w:rFonts w:ascii="Times New Roman" w:hAnsi="Times New Roman"/>
        </w:rPr>
        <w:t>, 22 серпня 1996 року народження, мешканцями с. Кліводин.</w:t>
      </w:r>
    </w:p>
    <w:p w:rsidR="001E7B6F" w:rsidRPr="003A3CD0" w:rsidRDefault="001E7B6F" w:rsidP="0051383B">
      <w:pPr>
        <w:spacing w:after="0" w:line="240" w:lineRule="auto"/>
        <w:jc w:val="both"/>
        <w:rPr>
          <w:rStyle w:val="a"/>
          <w:sz w:val="24"/>
          <w:szCs w:val="24"/>
        </w:rPr>
      </w:pPr>
    </w:p>
    <w:p w:rsidR="001E7B6F" w:rsidRPr="0029570E" w:rsidRDefault="001E7B6F" w:rsidP="0051383B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У зв'язку з тим,</w:t>
      </w:r>
      <w:r w:rsidRPr="0029570E">
        <w:rPr>
          <w:rStyle w:val="a"/>
          <w:sz w:val="24"/>
          <w:szCs w:val="24"/>
        </w:rPr>
        <w:t xml:space="preserve"> що в житловому будинку зареєстрован</w:t>
      </w:r>
      <w:r>
        <w:rPr>
          <w:rStyle w:val="a"/>
          <w:sz w:val="24"/>
          <w:szCs w:val="24"/>
        </w:rPr>
        <w:t>ий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є</w:t>
      </w:r>
      <w:r w:rsidRPr="0029570E">
        <w:rPr>
          <w:rStyle w:val="a"/>
          <w:sz w:val="24"/>
          <w:szCs w:val="24"/>
        </w:rPr>
        <w:t xml:space="preserve"> малолітн</w:t>
      </w:r>
      <w:r>
        <w:rPr>
          <w:rStyle w:val="a"/>
          <w:sz w:val="24"/>
          <w:szCs w:val="24"/>
        </w:rPr>
        <w:t>ій ОСОБА 3, 21 червня</w:t>
      </w:r>
      <w:r w:rsidRPr="0029570E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9</w:t>
      </w:r>
      <w:r w:rsidRPr="0029570E">
        <w:rPr>
          <w:rStyle w:val="a"/>
          <w:sz w:val="24"/>
          <w:szCs w:val="24"/>
        </w:rPr>
        <w:t xml:space="preserve"> року народження, зберегти право користування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ї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>.</w:t>
      </w:r>
    </w:p>
    <w:p w:rsidR="001E7B6F" w:rsidRPr="00020832" w:rsidRDefault="001E7B6F" w:rsidP="0051383B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</w:p>
    <w:p w:rsidR="001E7B6F" w:rsidRPr="00057575" w:rsidRDefault="001E7B6F" w:rsidP="0051383B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 3. </w:t>
      </w:r>
      <w:r w:rsidRPr="0029570E">
        <w:rPr>
          <w:rStyle w:val="a"/>
          <w:sz w:val="24"/>
          <w:szCs w:val="24"/>
        </w:rPr>
        <w:t>У разі порушення житлових прав малолітн</w:t>
      </w:r>
      <w:r>
        <w:rPr>
          <w:rStyle w:val="a"/>
          <w:sz w:val="24"/>
          <w:szCs w:val="24"/>
        </w:rPr>
        <w:t>ього ОСОБА 3, 21 червня</w:t>
      </w:r>
      <w:r w:rsidRPr="0029570E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9</w:t>
      </w:r>
      <w:r w:rsidRPr="0029570E">
        <w:rPr>
          <w:rStyle w:val="a"/>
          <w:sz w:val="24"/>
          <w:szCs w:val="24"/>
        </w:rPr>
        <w:t xml:space="preserve"> року народження відповідальність покласти на </w:t>
      </w:r>
      <w:r>
        <w:rPr>
          <w:rStyle w:val="a"/>
          <w:sz w:val="24"/>
          <w:szCs w:val="24"/>
        </w:rPr>
        <w:t>маму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 w:rsidRPr="00057575">
        <w:rPr>
          <w:rStyle w:val="a"/>
          <w:sz w:val="24"/>
          <w:szCs w:val="24"/>
          <w:lang w:eastAsia="ru-RU"/>
        </w:rPr>
        <w:t>.</w:t>
      </w:r>
    </w:p>
    <w:p w:rsidR="001E7B6F" w:rsidRDefault="001E7B6F" w:rsidP="0051383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:rsidR="001E7B6F" w:rsidRDefault="001E7B6F" w:rsidP="0051383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1E7B6F" w:rsidRPr="005D4662" w:rsidRDefault="001E7B6F" w:rsidP="0051383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E7B6F" w:rsidRPr="005D4662" w:rsidRDefault="001E7B6F" w:rsidP="005138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1E7B6F" w:rsidRDefault="001E7B6F" w:rsidP="0051383B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E7B6F" w:rsidRDefault="001E7B6F" w:rsidP="0051383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Секретар міської ради                                                                             Олексій БОРТНИК</w:t>
      </w:r>
    </w:p>
    <w:p w:rsidR="001E7B6F" w:rsidRDefault="001E7B6F" w:rsidP="0051383B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1E7B6F" w:rsidRDefault="001E7B6F" w:rsidP="0051383B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1E7B6F" w:rsidSect="00BE622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0FD2"/>
    <w:rsid w:val="00003498"/>
    <w:rsid w:val="00020832"/>
    <w:rsid w:val="00057575"/>
    <w:rsid w:val="000C0E8F"/>
    <w:rsid w:val="000F63DD"/>
    <w:rsid w:val="00146014"/>
    <w:rsid w:val="001B2FC1"/>
    <w:rsid w:val="001E7B6F"/>
    <w:rsid w:val="002441F5"/>
    <w:rsid w:val="0029570E"/>
    <w:rsid w:val="002D6F36"/>
    <w:rsid w:val="00326C15"/>
    <w:rsid w:val="003838C6"/>
    <w:rsid w:val="003A3CD0"/>
    <w:rsid w:val="00473795"/>
    <w:rsid w:val="00511296"/>
    <w:rsid w:val="0051383B"/>
    <w:rsid w:val="00516570"/>
    <w:rsid w:val="005D4662"/>
    <w:rsid w:val="00603167"/>
    <w:rsid w:val="00665F04"/>
    <w:rsid w:val="00680505"/>
    <w:rsid w:val="006C2010"/>
    <w:rsid w:val="006D12E4"/>
    <w:rsid w:val="00720FD2"/>
    <w:rsid w:val="007C2FF7"/>
    <w:rsid w:val="007D66A4"/>
    <w:rsid w:val="00851780"/>
    <w:rsid w:val="008D08B1"/>
    <w:rsid w:val="00995631"/>
    <w:rsid w:val="009B7B93"/>
    <w:rsid w:val="00A413DF"/>
    <w:rsid w:val="00B46713"/>
    <w:rsid w:val="00BA69D7"/>
    <w:rsid w:val="00BE0C05"/>
    <w:rsid w:val="00BE622B"/>
    <w:rsid w:val="00CA36B9"/>
    <w:rsid w:val="00CD0266"/>
    <w:rsid w:val="00D87650"/>
    <w:rsid w:val="00E06C3D"/>
    <w:rsid w:val="00E30CE1"/>
    <w:rsid w:val="00ED43C5"/>
    <w:rsid w:val="00F92546"/>
    <w:rsid w:val="00F95218"/>
    <w:rsid w:val="00FC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1383B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0FD2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0FD2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0FD2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0FD2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20FD2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20FD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20FD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20FD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20FD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0FD2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20FD2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20FD2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20FD2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20FD2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20FD2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20FD2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20FD2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20FD2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720FD2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720FD2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720FD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20FD2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720FD2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720FD2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720FD2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720FD2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20FD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20FD2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720FD2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51383B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51383B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51383B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1383B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51383B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0">
    <w:name w:val="Обычный1"/>
    <w:uiPriority w:val="99"/>
    <w:rsid w:val="0051383B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51383B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329</Words>
  <Characters>1881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</dc:title>
  <dc:subject/>
  <dc:creator>Лариса Заярнюк</dc:creator>
  <cp:keywords/>
  <dc:description/>
  <cp:lastModifiedBy>пк</cp:lastModifiedBy>
  <cp:revision>6</cp:revision>
  <cp:lastPrinted>2026-10-06T09:13:00Z</cp:lastPrinted>
  <dcterms:created xsi:type="dcterms:W3CDTF">2026-09-24T08:37:00Z</dcterms:created>
  <dcterms:modified xsi:type="dcterms:W3CDTF">2026-10-07T06:22:00Z</dcterms:modified>
</cp:coreProperties>
</file>