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0C1" w:rsidRDefault="001330C1" w:rsidP="00D51ACC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bookmarkStart w:id="0" w:name="_Hlk236219302"/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52815039" r:id="rId5"/>
        </w:object>
      </w:r>
    </w:p>
    <w:p w:rsidR="001330C1" w:rsidRPr="006B2D8D" w:rsidRDefault="001330C1" w:rsidP="00D51ACC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1330C1" w:rsidRPr="00CA36B9" w:rsidRDefault="001330C1" w:rsidP="00D51ACC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1330C1" w:rsidRPr="00CA36B9" w:rsidRDefault="001330C1" w:rsidP="00D51ACC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1330C1" w:rsidRPr="00CA36B9" w:rsidRDefault="001330C1" w:rsidP="00D51AC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330C1" w:rsidRPr="00CA36B9" w:rsidRDefault="001330C1" w:rsidP="00D51ACC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1330C1" w:rsidRPr="00CA36B9" w:rsidRDefault="001330C1" w:rsidP="00D51A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330C1" w:rsidRPr="00CA36B9" w:rsidRDefault="001330C1" w:rsidP="00D51ACC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1330C1" w:rsidRPr="00CA36B9" w:rsidRDefault="001330C1" w:rsidP="00D51ACC">
      <w:pPr>
        <w:spacing w:after="0" w:line="240" w:lineRule="auto"/>
        <w:rPr>
          <w:rFonts w:ascii="Times New Roman" w:hAnsi="Times New Roman"/>
          <w:b/>
        </w:rPr>
      </w:pPr>
    </w:p>
    <w:p w:rsidR="001330C1" w:rsidRDefault="001330C1" w:rsidP="00D51AC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25 вересня 2026</w:t>
      </w:r>
      <w:r w:rsidRPr="00CA36B9"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 xml:space="preserve">                   </w:t>
      </w:r>
      <w:r w:rsidRPr="00CA36B9">
        <w:rPr>
          <w:rFonts w:ascii="Times New Roman" w:hAnsi="Times New Roman"/>
        </w:rPr>
        <w:t xml:space="preserve"> м. Кіцмань                                                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375/9</w:t>
      </w:r>
    </w:p>
    <w:p w:rsidR="001330C1" w:rsidRDefault="001330C1" w:rsidP="00D51ACC">
      <w:pPr>
        <w:spacing w:after="0" w:line="240" w:lineRule="auto"/>
        <w:rPr>
          <w:rFonts w:ascii="Times New Roman" w:hAnsi="Times New Roman"/>
          <w:b/>
        </w:rPr>
      </w:pPr>
    </w:p>
    <w:p w:rsidR="001330C1" w:rsidRDefault="001330C1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Про надання згоди на укладення договору дарування </w:t>
      </w:r>
    </w:p>
    <w:p w:rsidR="001330C1" w:rsidRDefault="001330C1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житлового будинку та земельної ділянки площею 0,1346 га </w:t>
      </w:r>
    </w:p>
    <w:p w:rsidR="001330C1" w:rsidRDefault="001330C1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для будівництва і обслуговування жилого будинку, </w:t>
      </w:r>
    </w:p>
    <w:p w:rsidR="001330C1" w:rsidRDefault="001330C1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господарських будівель і споруд (присадибна ділянка), </w:t>
      </w:r>
    </w:p>
    <w:p w:rsidR="001330C1" w:rsidRDefault="001330C1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розташованих за адресою: </w:t>
      </w:r>
      <w:r>
        <w:rPr>
          <w:rFonts w:ascii="Times New Roman" w:hAnsi="Times New Roman"/>
          <w:b/>
          <w:bCs/>
        </w:rPr>
        <w:t>АДРЕСА 1</w:t>
      </w:r>
      <w:r w:rsidRPr="00B75F5B">
        <w:rPr>
          <w:rFonts w:ascii="Times New Roman" w:hAnsi="Times New Roman"/>
          <w:b/>
          <w:bCs/>
        </w:rPr>
        <w:t xml:space="preserve">, с. Кліводин </w:t>
      </w:r>
    </w:p>
    <w:p w:rsidR="001330C1" w:rsidRDefault="001330C1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між </w:t>
      </w:r>
      <w:r>
        <w:rPr>
          <w:rFonts w:ascii="Times New Roman" w:hAnsi="Times New Roman"/>
          <w:b/>
          <w:bCs/>
        </w:rPr>
        <w:t>ОСОБА 1</w:t>
      </w:r>
      <w:r w:rsidRPr="00B75F5B">
        <w:rPr>
          <w:rFonts w:ascii="Times New Roman" w:hAnsi="Times New Roman"/>
          <w:b/>
          <w:bCs/>
        </w:rPr>
        <w:t xml:space="preserve">, 24 квітня 1967 року народження </w:t>
      </w:r>
    </w:p>
    <w:p w:rsidR="001330C1" w:rsidRDefault="001330C1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та </w:t>
      </w:r>
      <w:r>
        <w:rPr>
          <w:rFonts w:ascii="Times New Roman" w:hAnsi="Times New Roman"/>
          <w:b/>
          <w:bCs/>
        </w:rPr>
        <w:t>ОСОБА 2</w:t>
      </w:r>
      <w:r w:rsidRPr="00B75F5B">
        <w:rPr>
          <w:rFonts w:ascii="Times New Roman" w:hAnsi="Times New Roman"/>
          <w:b/>
          <w:bCs/>
        </w:rPr>
        <w:t xml:space="preserve">, 25 лютого 1990 року народження, </w:t>
      </w:r>
    </w:p>
    <w:p w:rsidR="001330C1" w:rsidRDefault="001330C1" w:rsidP="00D51A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5F5B">
        <w:rPr>
          <w:rFonts w:ascii="Times New Roman" w:hAnsi="Times New Roman"/>
          <w:b/>
          <w:bCs/>
        </w:rPr>
        <w:t>мешканцями с. Кліводин</w:t>
      </w:r>
    </w:p>
    <w:p w:rsidR="001330C1" w:rsidRDefault="001330C1" w:rsidP="00D51ACC">
      <w:pPr>
        <w:pStyle w:val="1"/>
        <w:spacing w:after="0"/>
        <w:jc w:val="both"/>
        <w:rPr>
          <w:b/>
          <w:sz w:val="24"/>
          <w:szCs w:val="24"/>
          <w:shd w:val="clear" w:color="auto" w:fill="FFFFFF"/>
        </w:rPr>
      </w:pPr>
      <w:r w:rsidRPr="00666DC5">
        <w:rPr>
          <w:b/>
          <w:sz w:val="24"/>
          <w:szCs w:val="24"/>
          <w:shd w:val="clear" w:color="auto" w:fill="FFFFFF"/>
        </w:rPr>
        <w:t xml:space="preserve">         </w:t>
      </w:r>
    </w:p>
    <w:p w:rsidR="001330C1" w:rsidRPr="00666DC5" w:rsidRDefault="001330C1" w:rsidP="00D51ACC">
      <w:pPr>
        <w:pStyle w:val="1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t xml:space="preserve">            </w:t>
      </w:r>
      <w:r w:rsidRPr="00666DC5">
        <w:rPr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666DC5">
        <w:rPr>
          <w:sz w:val="24"/>
          <w:szCs w:val="24"/>
        </w:rPr>
        <w:t xml:space="preserve">,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"/>
          <w:sz w:val="24"/>
          <w:szCs w:val="24"/>
        </w:rPr>
        <w:t xml:space="preserve"> ОСОБА 1,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24 квітня</w:t>
      </w:r>
      <w:r w:rsidRPr="0029570E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67</w:t>
      </w:r>
      <w:r w:rsidRPr="0029570E">
        <w:rPr>
          <w:rStyle w:val="a"/>
          <w:sz w:val="24"/>
          <w:szCs w:val="24"/>
        </w:rPr>
        <w:t xml:space="preserve"> року народження</w:t>
      </w:r>
      <w:r w:rsidRPr="00516570">
        <w:rPr>
          <w:rStyle w:val="a"/>
          <w:sz w:val="24"/>
          <w:szCs w:val="24"/>
        </w:rPr>
        <w:t xml:space="preserve"> </w:t>
      </w:r>
      <w:r w:rsidRPr="0029570E">
        <w:rPr>
          <w:rStyle w:val="a"/>
          <w:sz w:val="24"/>
          <w:szCs w:val="24"/>
        </w:rPr>
        <w:t xml:space="preserve">від </w:t>
      </w:r>
      <w:r>
        <w:rPr>
          <w:rStyle w:val="a"/>
          <w:sz w:val="24"/>
          <w:szCs w:val="24"/>
        </w:rPr>
        <w:t>12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8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№ </w:t>
      </w:r>
      <w:r>
        <w:rPr>
          <w:rStyle w:val="a"/>
          <w:sz w:val="24"/>
          <w:szCs w:val="24"/>
        </w:rPr>
        <w:t xml:space="preserve">331 та </w:t>
      </w:r>
      <w:r w:rsidRPr="00666DC5">
        <w:rPr>
          <w:sz w:val="24"/>
          <w:szCs w:val="24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sz w:val="24"/>
          <w:szCs w:val="24"/>
        </w:rPr>
        <w:t>18</w:t>
      </w:r>
      <w:r w:rsidRPr="00666DC5">
        <w:rPr>
          <w:sz w:val="24"/>
          <w:szCs w:val="24"/>
        </w:rPr>
        <w:t>.0</w:t>
      </w:r>
      <w:r>
        <w:rPr>
          <w:sz w:val="24"/>
          <w:szCs w:val="24"/>
        </w:rPr>
        <w:t>9</w:t>
      </w:r>
      <w:r w:rsidRPr="00666DC5">
        <w:rPr>
          <w:sz w:val="24"/>
          <w:szCs w:val="24"/>
        </w:rPr>
        <w:t xml:space="preserve">.2026 № </w:t>
      </w:r>
      <w:r>
        <w:rPr>
          <w:sz w:val="24"/>
          <w:szCs w:val="24"/>
        </w:rPr>
        <w:t>3,</w:t>
      </w:r>
      <w:r w:rsidRPr="00666DC5">
        <w:rPr>
          <w:sz w:val="24"/>
          <w:szCs w:val="24"/>
        </w:rPr>
        <w:t xml:space="preserve"> виконавчий  комітет  міської ради </w:t>
      </w:r>
    </w:p>
    <w:p w:rsidR="001330C1" w:rsidRPr="00D87650" w:rsidRDefault="001330C1" w:rsidP="00D51ACC">
      <w:pPr>
        <w:pStyle w:val="10"/>
        <w:jc w:val="both"/>
        <w:rPr>
          <w:rFonts w:ascii="Times New Roman" w:hAnsi="Times New Roman"/>
          <w:b/>
          <w:szCs w:val="24"/>
        </w:rPr>
      </w:pPr>
    </w:p>
    <w:p w:rsidR="001330C1" w:rsidRPr="00003498" w:rsidRDefault="001330C1" w:rsidP="00D51ACC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330C1" w:rsidRPr="005D4662" w:rsidRDefault="001330C1" w:rsidP="00D51ACC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1330C1" w:rsidRPr="00AF19D7" w:rsidRDefault="001330C1" w:rsidP="00D51ACC">
      <w:pPr>
        <w:spacing w:after="0" w:line="240" w:lineRule="auto"/>
        <w:jc w:val="both"/>
        <w:rPr>
          <w:rFonts w:ascii="Times New Roman" w:hAnsi="Times New Roman"/>
        </w:rPr>
      </w:pPr>
      <w:r>
        <w:rPr>
          <w:rStyle w:val="a"/>
          <w:sz w:val="24"/>
          <w:szCs w:val="24"/>
        </w:rPr>
        <w:t xml:space="preserve">            </w:t>
      </w:r>
      <w:r w:rsidRPr="00AF19D7">
        <w:rPr>
          <w:rStyle w:val="a"/>
          <w:sz w:val="24"/>
          <w:szCs w:val="24"/>
        </w:rPr>
        <w:t xml:space="preserve">1. Надати згоду на укладення договору дарування </w:t>
      </w:r>
      <w:r w:rsidRPr="00AF19D7">
        <w:rPr>
          <w:rFonts w:ascii="Times New Roman" w:hAnsi="Times New Roman"/>
        </w:rPr>
        <w:t xml:space="preserve">житлового будинку та земельної ділянки площею 0,1346 га для будівництва і обслуговування жилого будинку, господарських будівель і споруд (присадибна ділянка), розташованих за адресою: </w:t>
      </w:r>
      <w:r>
        <w:rPr>
          <w:rFonts w:ascii="Times New Roman" w:hAnsi="Times New Roman"/>
        </w:rPr>
        <w:t>АДРЕСА 1</w:t>
      </w:r>
      <w:r w:rsidRPr="00AF19D7">
        <w:rPr>
          <w:rFonts w:ascii="Times New Roman" w:hAnsi="Times New Roman"/>
        </w:rPr>
        <w:t xml:space="preserve">, с. Кліводин між </w:t>
      </w:r>
      <w:r>
        <w:rPr>
          <w:rFonts w:ascii="Times New Roman" w:hAnsi="Times New Roman"/>
        </w:rPr>
        <w:t>ОСОБА 1</w:t>
      </w:r>
      <w:r w:rsidRPr="00AF19D7">
        <w:rPr>
          <w:rFonts w:ascii="Times New Roman" w:hAnsi="Times New Roman"/>
        </w:rPr>
        <w:t xml:space="preserve">, 24 квітня 1967 року народження </w:t>
      </w:r>
      <w:r>
        <w:rPr>
          <w:rFonts w:ascii="Times New Roman" w:hAnsi="Times New Roman"/>
        </w:rPr>
        <w:t>та ОСОБА 2</w:t>
      </w:r>
      <w:r w:rsidRPr="00AF19D7">
        <w:rPr>
          <w:rFonts w:ascii="Times New Roman" w:hAnsi="Times New Roman"/>
        </w:rPr>
        <w:t>, 25 лютого 1990 року народження, мешканцями с. Кліводин.</w:t>
      </w:r>
    </w:p>
    <w:p w:rsidR="001330C1" w:rsidRPr="0029570E" w:rsidRDefault="001330C1" w:rsidP="00D51ACC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</w:t>
      </w:r>
      <w:r w:rsidRPr="0029570E">
        <w:rPr>
          <w:rStyle w:val="a"/>
          <w:sz w:val="24"/>
          <w:szCs w:val="24"/>
        </w:rPr>
        <w:t>У зв'язку з тим. що в житловому будинку зареєстрован</w:t>
      </w:r>
      <w:r>
        <w:rPr>
          <w:rStyle w:val="a"/>
          <w:sz w:val="24"/>
          <w:szCs w:val="24"/>
        </w:rPr>
        <w:t>і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ють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неповнолітня ОСОБА 3, 24 листопада 2009 року народження, </w:t>
      </w:r>
      <w:r w:rsidRPr="0029570E">
        <w:rPr>
          <w:rStyle w:val="a"/>
          <w:sz w:val="24"/>
          <w:szCs w:val="24"/>
        </w:rPr>
        <w:t>малолітн</w:t>
      </w:r>
      <w:r>
        <w:rPr>
          <w:rStyle w:val="a"/>
          <w:sz w:val="24"/>
          <w:szCs w:val="24"/>
        </w:rPr>
        <w:t>ій ОСОБА 4, 22 липня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25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малолітня ОСОБА 5, 22 лютого 2021 року народження</w:t>
      </w:r>
      <w:r w:rsidRPr="0029570E">
        <w:rPr>
          <w:rStyle w:val="a"/>
          <w:sz w:val="24"/>
          <w:szCs w:val="24"/>
        </w:rPr>
        <w:t>, зберегти право користування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х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>.</w:t>
      </w:r>
    </w:p>
    <w:p w:rsidR="001330C1" w:rsidRPr="00057575" w:rsidRDefault="001330C1" w:rsidP="00D51ACC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3.</w:t>
      </w:r>
      <w:r w:rsidRPr="0029570E">
        <w:rPr>
          <w:rStyle w:val="a"/>
          <w:sz w:val="24"/>
          <w:szCs w:val="24"/>
        </w:rPr>
        <w:t xml:space="preserve">У разі порушення житлових прав </w:t>
      </w:r>
      <w:r>
        <w:rPr>
          <w:rStyle w:val="a"/>
          <w:sz w:val="24"/>
          <w:szCs w:val="24"/>
        </w:rPr>
        <w:t xml:space="preserve">неповнолітньої ОСОБА 3, 24 листопада 2009 року народження, </w:t>
      </w:r>
      <w:r w:rsidRPr="0029570E">
        <w:rPr>
          <w:rStyle w:val="a"/>
          <w:sz w:val="24"/>
          <w:szCs w:val="24"/>
        </w:rPr>
        <w:t>малолітн</w:t>
      </w:r>
      <w:r>
        <w:rPr>
          <w:rStyle w:val="a"/>
          <w:sz w:val="24"/>
          <w:szCs w:val="24"/>
        </w:rPr>
        <w:t>іх ОСОБА 4, 22 липня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25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ОСОБА 5, 22 лютого 2021 року народження</w:t>
      </w:r>
      <w:r w:rsidRPr="0029570E">
        <w:rPr>
          <w:rStyle w:val="a"/>
          <w:sz w:val="24"/>
          <w:szCs w:val="24"/>
        </w:rPr>
        <w:t xml:space="preserve"> відповідальність покласти на </w:t>
      </w:r>
      <w:r>
        <w:rPr>
          <w:rStyle w:val="a"/>
          <w:sz w:val="24"/>
          <w:szCs w:val="24"/>
        </w:rPr>
        <w:t>маму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 w:rsidRPr="00D54EEC">
        <w:rPr>
          <w:rStyle w:val="a"/>
          <w:sz w:val="24"/>
          <w:szCs w:val="24"/>
          <w:lang w:eastAsia="ru-RU"/>
        </w:rPr>
        <w:t>.</w:t>
      </w:r>
    </w:p>
    <w:p w:rsidR="001330C1" w:rsidRDefault="001330C1" w:rsidP="00D51AC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4</w:t>
      </w:r>
      <w:r w:rsidRPr="005D4662">
        <w:rPr>
          <w:rFonts w:ascii="Times New Roman" w:hAnsi="Times New Roman"/>
        </w:rPr>
        <w:t>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1330C1" w:rsidRPr="005D4662" w:rsidRDefault="001330C1" w:rsidP="00D51ACC">
      <w:pPr>
        <w:spacing w:after="0" w:line="240" w:lineRule="auto"/>
        <w:jc w:val="both"/>
        <w:rPr>
          <w:rFonts w:ascii="Times New Roman" w:hAnsi="Times New Roman"/>
          <w:b/>
        </w:rPr>
      </w:pPr>
    </w:p>
    <w:bookmarkEnd w:id="0"/>
    <w:p w:rsidR="001330C1" w:rsidRPr="00FC576F" w:rsidRDefault="001330C1" w:rsidP="000B4B5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Секретар міської ради                                                                               Олексій БОРТНИК</w:t>
      </w:r>
    </w:p>
    <w:sectPr w:rsidR="001330C1" w:rsidRPr="00FC576F" w:rsidSect="006B2D8D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4117"/>
    <w:rsid w:val="00003498"/>
    <w:rsid w:val="00020832"/>
    <w:rsid w:val="00057575"/>
    <w:rsid w:val="000B4B53"/>
    <w:rsid w:val="001330C1"/>
    <w:rsid w:val="00146014"/>
    <w:rsid w:val="0029570E"/>
    <w:rsid w:val="002D6F36"/>
    <w:rsid w:val="003A3CD0"/>
    <w:rsid w:val="00473795"/>
    <w:rsid w:val="00516570"/>
    <w:rsid w:val="005D4662"/>
    <w:rsid w:val="0061297C"/>
    <w:rsid w:val="00652091"/>
    <w:rsid w:val="00666DC5"/>
    <w:rsid w:val="006B2D8D"/>
    <w:rsid w:val="00716D62"/>
    <w:rsid w:val="007754B8"/>
    <w:rsid w:val="007C2FF7"/>
    <w:rsid w:val="007D66A4"/>
    <w:rsid w:val="009860AF"/>
    <w:rsid w:val="009B67C2"/>
    <w:rsid w:val="00A413DF"/>
    <w:rsid w:val="00AA1E27"/>
    <w:rsid w:val="00AF19D7"/>
    <w:rsid w:val="00B67561"/>
    <w:rsid w:val="00B75F5B"/>
    <w:rsid w:val="00BC7B39"/>
    <w:rsid w:val="00C42D3B"/>
    <w:rsid w:val="00CA36B9"/>
    <w:rsid w:val="00CF57D7"/>
    <w:rsid w:val="00D15D1B"/>
    <w:rsid w:val="00D51ACC"/>
    <w:rsid w:val="00D54EEC"/>
    <w:rsid w:val="00D87650"/>
    <w:rsid w:val="00D91D19"/>
    <w:rsid w:val="00DB616D"/>
    <w:rsid w:val="00E20897"/>
    <w:rsid w:val="00ED1AA9"/>
    <w:rsid w:val="00F92546"/>
    <w:rsid w:val="00FC4117"/>
    <w:rsid w:val="00FC576F"/>
    <w:rsid w:val="00FD4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D51ACC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4117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C4117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C4117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C4117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C4117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C411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C411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C411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C411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4117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C4117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C4117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C4117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C4117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C4117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C4117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C4117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C4117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FC4117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FC4117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FC411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C4117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FC4117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FC4117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FC4117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FC4117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C411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C4117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FC4117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D51ACC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D51ACC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D51ACC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D51ACC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D51ACC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0">
    <w:name w:val="Обычный1"/>
    <w:uiPriority w:val="99"/>
    <w:rsid w:val="00D51ACC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D51ACC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400</Words>
  <Characters>2284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пк</cp:lastModifiedBy>
  <cp:revision>5</cp:revision>
  <cp:lastPrinted>2026-10-06T09:09:00Z</cp:lastPrinted>
  <dcterms:created xsi:type="dcterms:W3CDTF">2026-09-24T08:37:00Z</dcterms:created>
  <dcterms:modified xsi:type="dcterms:W3CDTF">2026-10-06T15:04:00Z</dcterms:modified>
</cp:coreProperties>
</file>