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0F2" w:rsidRDefault="002800F2" w:rsidP="0016115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52814856" r:id="rId6"/>
        </w:object>
      </w:r>
    </w:p>
    <w:p w:rsidR="002800F2" w:rsidRPr="008A09ED" w:rsidRDefault="002800F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2800F2" w:rsidRPr="008A09ED" w:rsidRDefault="002800F2" w:rsidP="00161157">
      <w:pPr>
        <w:pStyle w:val="20"/>
      </w:pPr>
      <w:r w:rsidRPr="008A09ED">
        <w:t>КІЦМАНСЬКА МІСЬКА РАДА</w:t>
      </w:r>
    </w:p>
    <w:p w:rsidR="002800F2" w:rsidRPr="008A09ED" w:rsidRDefault="002800F2" w:rsidP="00161157">
      <w:pPr>
        <w:pStyle w:val="20"/>
      </w:pPr>
      <w:r w:rsidRPr="008A09ED">
        <w:t>ЧЕРНІВЕЦЬКОГО  РАЙОНУ ЧЕРНІВЕЦЬКОЇ ОБЛАСТІ</w:t>
      </w:r>
    </w:p>
    <w:p w:rsidR="002800F2" w:rsidRPr="008A09ED" w:rsidRDefault="002800F2" w:rsidP="00161157">
      <w:pPr>
        <w:pStyle w:val="20"/>
      </w:pPr>
      <w:r w:rsidRPr="008A09ED">
        <w:t>ВИКОНАВЧИЙ  КОМІТЕТ</w:t>
      </w:r>
    </w:p>
    <w:p w:rsidR="002800F2" w:rsidRPr="008A09ED" w:rsidRDefault="002800F2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2800F2" w:rsidRPr="008A09ED" w:rsidRDefault="002800F2" w:rsidP="00161157">
      <w:pPr>
        <w:pStyle w:val="20"/>
        <w:jc w:val="right"/>
        <w:rPr>
          <w:sz w:val="24"/>
          <w:szCs w:val="24"/>
        </w:rPr>
      </w:pPr>
    </w:p>
    <w:p w:rsidR="002800F2" w:rsidRPr="008A09ED" w:rsidRDefault="002800F2" w:rsidP="00161157">
      <w:pPr>
        <w:pStyle w:val="20"/>
        <w:jc w:val="both"/>
        <w:rPr>
          <w:b w:val="0"/>
          <w:bCs w:val="0"/>
          <w:sz w:val="24"/>
          <w:szCs w:val="24"/>
        </w:rPr>
      </w:pPr>
    </w:p>
    <w:p w:rsidR="002800F2" w:rsidRPr="008A09ED" w:rsidRDefault="002800F2" w:rsidP="00161157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2800F2" w:rsidRPr="008A09ED" w:rsidRDefault="002800F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2800F2" w:rsidRPr="008A09ED" w:rsidRDefault="002800F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25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  <w:lang w:val="ru-RU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</w:t>
      </w:r>
      <w:r>
        <w:rPr>
          <w:b w:val="0"/>
          <w:bCs w:val="0"/>
          <w:sz w:val="24"/>
          <w:szCs w:val="24"/>
          <w:lang w:val="ru-RU"/>
        </w:rPr>
        <w:t xml:space="preserve">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 </w:t>
      </w:r>
      <w:r>
        <w:rPr>
          <w:b w:val="0"/>
          <w:bCs w:val="0"/>
          <w:sz w:val="24"/>
          <w:szCs w:val="24"/>
          <w:lang w:val="ru-RU"/>
        </w:rPr>
        <w:t xml:space="preserve"> </w:t>
      </w:r>
      <w:r w:rsidRPr="008A09ED">
        <w:rPr>
          <w:b w:val="0"/>
          <w:bCs w:val="0"/>
          <w:sz w:val="24"/>
          <w:szCs w:val="24"/>
          <w:lang w:val="ru-RU"/>
        </w:rPr>
        <w:t>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</w:t>
      </w:r>
      <w:r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</w:rPr>
        <w:t xml:space="preserve">    </w:t>
      </w:r>
      <w:r w:rsidRPr="00965C58">
        <w:rPr>
          <w:bCs w:val="0"/>
          <w:sz w:val="24"/>
          <w:szCs w:val="24"/>
          <w:lang w:val="ru-RU"/>
        </w:rPr>
        <w:t xml:space="preserve">№ </w:t>
      </w:r>
      <w:r w:rsidRPr="00965C58">
        <w:rPr>
          <w:bCs w:val="0"/>
          <w:sz w:val="24"/>
          <w:szCs w:val="24"/>
        </w:rPr>
        <w:t>374/9</w:t>
      </w:r>
    </w:p>
    <w:p w:rsidR="002800F2" w:rsidRDefault="002800F2" w:rsidP="00161157">
      <w:pPr>
        <w:pStyle w:val="1"/>
        <w:spacing w:after="0"/>
        <w:ind w:firstLine="0"/>
        <w:jc w:val="both"/>
        <w:rPr>
          <w:rStyle w:val="a"/>
          <w:b/>
          <w:bCs/>
        </w:rPr>
      </w:pPr>
    </w:p>
    <w:p w:rsidR="002800F2" w:rsidRPr="00161157" w:rsidRDefault="002800F2" w:rsidP="00161157">
      <w:pPr>
        <w:pStyle w:val="1"/>
        <w:spacing w:after="0"/>
        <w:ind w:firstLine="0"/>
        <w:rPr>
          <w:rStyle w:val="a"/>
          <w:b/>
          <w:bCs/>
        </w:rPr>
      </w:pPr>
      <w:r w:rsidRPr="00161157">
        <w:rPr>
          <w:rStyle w:val="a"/>
          <w:b/>
          <w:bCs/>
        </w:rPr>
        <w:t xml:space="preserve">Про закріплення права користування </w:t>
      </w:r>
    </w:p>
    <w:p w:rsidR="002800F2" w:rsidRPr="00161157" w:rsidRDefault="002800F2" w:rsidP="00161157">
      <w:pPr>
        <w:pStyle w:val="1"/>
        <w:spacing w:after="0"/>
        <w:ind w:firstLine="0"/>
        <w:rPr>
          <w:b/>
          <w:bCs/>
        </w:rPr>
      </w:pPr>
      <w:r>
        <w:rPr>
          <w:b/>
          <w:bCs/>
        </w:rPr>
        <w:t>н</w:t>
      </w:r>
      <w:r w:rsidRPr="00161157">
        <w:rPr>
          <w:b/>
          <w:bCs/>
        </w:rPr>
        <w:t>еповнолітньої</w:t>
      </w:r>
      <w:r>
        <w:rPr>
          <w:b/>
          <w:bCs/>
        </w:rPr>
        <w:t xml:space="preserve">  ОСОБА 1</w:t>
      </w:r>
      <w:r w:rsidRPr="00161157">
        <w:rPr>
          <w:b/>
          <w:bCs/>
        </w:rPr>
        <w:t>,</w:t>
      </w:r>
    </w:p>
    <w:p w:rsidR="002800F2" w:rsidRPr="00161157" w:rsidRDefault="002800F2" w:rsidP="004C50FD">
      <w:pPr>
        <w:pStyle w:val="1"/>
        <w:spacing w:after="0"/>
        <w:ind w:firstLine="0"/>
        <w:jc w:val="both"/>
        <w:rPr>
          <w:b/>
          <w:bCs/>
        </w:rPr>
      </w:pPr>
      <w:r>
        <w:rPr>
          <w:b/>
          <w:bCs/>
        </w:rPr>
        <w:t>13</w:t>
      </w:r>
      <w:r w:rsidRPr="00161157">
        <w:rPr>
          <w:b/>
          <w:bCs/>
        </w:rPr>
        <w:t xml:space="preserve"> </w:t>
      </w:r>
      <w:r>
        <w:rPr>
          <w:b/>
          <w:bCs/>
        </w:rPr>
        <w:t>серпня</w:t>
      </w:r>
      <w:r w:rsidRPr="00161157">
        <w:rPr>
          <w:b/>
          <w:bCs/>
        </w:rPr>
        <w:t xml:space="preserve"> 201</w:t>
      </w:r>
      <w:r>
        <w:rPr>
          <w:b/>
          <w:bCs/>
        </w:rPr>
        <w:t>2</w:t>
      </w:r>
      <w:r w:rsidRPr="00161157">
        <w:rPr>
          <w:b/>
          <w:bCs/>
        </w:rPr>
        <w:t xml:space="preserve"> року народження</w:t>
      </w:r>
      <w:r>
        <w:rPr>
          <w:b/>
          <w:bCs/>
        </w:rPr>
        <w:t xml:space="preserve">, </w:t>
      </w:r>
      <w:r w:rsidRPr="00161157">
        <w:rPr>
          <w:rStyle w:val="a"/>
          <w:b/>
          <w:bCs/>
        </w:rPr>
        <w:t xml:space="preserve"> житлом</w:t>
      </w:r>
    </w:p>
    <w:p w:rsidR="002800F2" w:rsidRDefault="002800F2" w:rsidP="004C50FD">
      <w:pPr>
        <w:pStyle w:val="1"/>
        <w:spacing w:after="0"/>
        <w:ind w:firstLine="600"/>
        <w:jc w:val="both"/>
        <w:rPr>
          <w:rStyle w:val="a"/>
          <w:color w:val="EE0000"/>
        </w:rPr>
      </w:pPr>
    </w:p>
    <w:p w:rsidR="002800F2" w:rsidRDefault="002800F2" w:rsidP="004C50FD">
      <w:pPr>
        <w:pStyle w:val="1"/>
        <w:spacing w:after="0"/>
        <w:ind w:firstLine="600"/>
        <w:jc w:val="both"/>
        <w:rPr>
          <w:rStyle w:val="a"/>
          <w:color w:val="EE0000"/>
        </w:rPr>
      </w:pPr>
    </w:p>
    <w:p w:rsidR="002800F2" w:rsidRDefault="002800F2" w:rsidP="004C50FD">
      <w:pPr>
        <w:pStyle w:val="1"/>
        <w:spacing w:after="0"/>
        <w:ind w:firstLine="600"/>
        <w:jc w:val="both"/>
        <w:rPr>
          <w:rStyle w:val="a"/>
        </w:rPr>
      </w:pPr>
      <w:r w:rsidRPr="004C50FD">
        <w:rPr>
          <w:rStyle w:val="a"/>
        </w:rPr>
        <w:t xml:space="preserve">Керуючись статтями 32, 34, 52, 73 Закону України «Про місцеве самоврядування в Україні», статтею 32 Закону України «Про забезпечення організаційно-правових умов соціального захисту дітей-сиріт та дітей, позбавлених батьківського піклування»», пунктом З частини 3 статті 71 глави 2 Житлового кодексу УРСР в редакції від 15.07.2021, статтею 247 Сімейного кодексу України, з метою захисту майнових прав </w:t>
      </w:r>
      <w:r w:rsidRPr="004C50FD">
        <w:t xml:space="preserve">неповнолітньої </w:t>
      </w:r>
      <w:r>
        <w:t>ОСОБА 1</w:t>
      </w:r>
      <w:r w:rsidRPr="004C50FD">
        <w:t xml:space="preserve">, </w:t>
      </w:r>
      <w:r>
        <w:t>13</w:t>
      </w:r>
      <w:r w:rsidRPr="004C50FD">
        <w:t xml:space="preserve"> </w:t>
      </w:r>
      <w:r>
        <w:t>серпня</w:t>
      </w:r>
      <w:r w:rsidRPr="004C50FD">
        <w:t xml:space="preserve"> 201</w:t>
      </w:r>
      <w:r>
        <w:t>2</w:t>
      </w:r>
      <w:r w:rsidRPr="004C50FD">
        <w:t xml:space="preserve"> року народження,</w:t>
      </w:r>
      <w:r w:rsidRPr="004C50FD">
        <w:rPr>
          <w:rStyle w:val="a"/>
        </w:rPr>
        <w:t xml:space="preserve"> враховуючи витяг з реєстру територіальної громади від </w:t>
      </w:r>
      <w:r>
        <w:rPr>
          <w:rStyle w:val="a"/>
        </w:rPr>
        <w:t>07</w:t>
      </w:r>
      <w:r w:rsidRPr="004C50FD">
        <w:rPr>
          <w:rStyle w:val="a"/>
        </w:rPr>
        <w:t>.</w:t>
      </w:r>
      <w:r>
        <w:rPr>
          <w:rStyle w:val="a"/>
        </w:rPr>
        <w:t>03</w:t>
      </w:r>
      <w:r w:rsidRPr="004C50FD">
        <w:rPr>
          <w:rStyle w:val="a"/>
        </w:rPr>
        <w:t>.202</w:t>
      </w:r>
      <w:r>
        <w:rPr>
          <w:rStyle w:val="a"/>
        </w:rPr>
        <w:t>4</w:t>
      </w:r>
      <w:r w:rsidRPr="004C50FD">
        <w:rPr>
          <w:rStyle w:val="a"/>
        </w:rPr>
        <w:t xml:space="preserve"> № 202</w:t>
      </w:r>
      <w:r>
        <w:rPr>
          <w:rStyle w:val="a"/>
        </w:rPr>
        <w:t>4</w:t>
      </w:r>
      <w:r w:rsidRPr="004C50FD">
        <w:rPr>
          <w:rStyle w:val="a"/>
        </w:rPr>
        <w:t>/0</w:t>
      </w:r>
      <w:r>
        <w:rPr>
          <w:rStyle w:val="a"/>
        </w:rPr>
        <w:t>02368680</w:t>
      </w:r>
      <w:r w:rsidRPr="004C50FD">
        <w:rPr>
          <w:rStyle w:val="a"/>
        </w:rPr>
        <w:t>, виконавчий комітет міської ради</w:t>
      </w:r>
    </w:p>
    <w:p w:rsidR="002800F2" w:rsidRPr="004C50FD" w:rsidRDefault="002800F2" w:rsidP="004C50FD">
      <w:pPr>
        <w:pStyle w:val="1"/>
        <w:spacing w:after="0"/>
        <w:ind w:firstLine="600"/>
        <w:jc w:val="both"/>
      </w:pPr>
    </w:p>
    <w:p w:rsidR="002800F2" w:rsidRDefault="002800F2" w:rsidP="00161157">
      <w:pPr>
        <w:pStyle w:val="1"/>
        <w:ind w:firstLine="0"/>
        <w:jc w:val="both"/>
      </w:pPr>
      <w:r>
        <w:rPr>
          <w:rStyle w:val="a"/>
          <w:b/>
          <w:bCs/>
        </w:rPr>
        <w:t xml:space="preserve"> В И Р І Ш И В:</w:t>
      </w:r>
    </w:p>
    <w:p w:rsidR="002800F2" w:rsidRPr="004C50FD" w:rsidRDefault="002800F2" w:rsidP="00173684">
      <w:pPr>
        <w:pStyle w:val="1"/>
        <w:spacing w:after="0"/>
        <w:ind w:firstLine="0"/>
        <w:jc w:val="both"/>
      </w:pPr>
      <w:r>
        <w:rPr>
          <w:rStyle w:val="a"/>
        </w:rPr>
        <w:t xml:space="preserve"> </w:t>
      </w:r>
      <w:r w:rsidRPr="004C50FD">
        <w:rPr>
          <w:rStyle w:val="a"/>
        </w:rPr>
        <w:t xml:space="preserve">       </w:t>
      </w:r>
      <w:r>
        <w:rPr>
          <w:rStyle w:val="a"/>
        </w:rPr>
        <w:t>1</w:t>
      </w:r>
      <w:r w:rsidRPr="004C50FD">
        <w:rPr>
          <w:rStyle w:val="a"/>
        </w:rPr>
        <w:t xml:space="preserve">. Закріпити право користування </w:t>
      </w:r>
      <w:r w:rsidRPr="004C50FD">
        <w:t xml:space="preserve">неповнолітньої </w:t>
      </w:r>
      <w:r>
        <w:t>ОСОБА 1</w:t>
      </w:r>
      <w:r w:rsidRPr="004C50FD">
        <w:t xml:space="preserve">, </w:t>
      </w:r>
      <w:r>
        <w:t>13</w:t>
      </w:r>
      <w:r w:rsidRPr="004C50FD">
        <w:t xml:space="preserve"> </w:t>
      </w:r>
      <w:r>
        <w:t>серпня</w:t>
      </w:r>
      <w:r w:rsidRPr="004C50FD">
        <w:t xml:space="preserve"> 201</w:t>
      </w:r>
      <w:r>
        <w:t>2</w:t>
      </w:r>
      <w:r w:rsidRPr="004C50FD">
        <w:t xml:space="preserve"> року народження</w:t>
      </w:r>
      <w:r w:rsidRPr="004C50FD">
        <w:rPr>
          <w:rStyle w:val="a"/>
        </w:rPr>
        <w:t xml:space="preserve"> житлом, в якому вона зареєстрована і проживала до набуття статусу «дитина</w:t>
      </w:r>
      <w:r>
        <w:rPr>
          <w:rStyle w:val="a"/>
        </w:rPr>
        <w:t>, позбавлена батьківського піклування</w:t>
      </w:r>
      <w:r w:rsidRPr="004C50FD">
        <w:rPr>
          <w:rStyle w:val="a"/>
        </w:rPr>
        <w:t xml:space="preserve">» за адресою: </w:t>
      </w:r>
      <w:r>
        <w:rPr>
          <w:rStyle w:val="a"/>
        </w:rPr>
        <w:t>АДРЕСА 1</w:t>
      </w:r>
      <w:r w:rsidRPr="004C50FD">
        <w:rPr>
          <w:rStyle w:val="a"/>
        </w:rPr>
        <w:t>, 1</w:t>
      </w:r>
      <w:r>
        <w:rPr>
          <w:rStyle w:val="a"/>
        </w:rPr>
        <w:t>2</w:t>
      </w:r>
      <w:r w:rsidRPr="004C50FD">
        <w:rPr>
          <w:rStyle w:val="a"/>
        </w:rPr>
        <w:t>, с. Валява, Чернівецький район до досягнення повноліття.</w:t>
      </w:r>
    </w:p>
    <w:p w:rsidR="002800F2" w:rsidRPr="004C50FD" w:rsidRDefault="002800F2" w:rsidP="00173684">
      <w:pPr>
        <w:pStyle w:val="1"/>
        <w:spacing w:after="0"/>
        <w:ind w:firstLine="0"/>
        <w:rPr>
          <w:rStyle w:val="a"/>
        </w:rPr>
      </w:pPr>
    </w:p>
    <w:p w:rsidR="002800F2" w:rsidRPr="004C50FD" w:rsidRDefault="002800F2" w:rsidP="00173684">
      <w:pPr>
        <w:pStyle w:val="1"/>
        <w:tabs>
          <w:tab w:val="left" w:pos="898"/>
        </w:tabs>
        <w:spacing w:after="0"/>
        <w:ind w:firstLine="601"/>
        <w:jc w:val="both"/>
      </w:pPr>
      <w:r>
        <w:rPr>
          <w:rStyle w:val="a"/>
        </w:rPr>
        <w:t>2</w:t>
      </w:r>
      <w:r w:rsidRPr="004C50FD">
        <w:rPr>
          <w:rStyle w:val="a"/>
        </w:rPr>
        <w:t>. Заборонити відчуження житлового будинку без отримання згоди органу опіки та піклування Кіцманської міської ради, яка може надаватися лише у разі гарантування збереження права д</w:t>
      </w:r>
      <w:r>
        <w:rPr>
          <w:rStyle w:val="a"/>
        </w:rPr>
        <w:t>итини</w:t>
      </w:r>
      <w:r w:rsidRPr="004C50FD">
        <w:rPr>
          <w:rStyle w:val="a"/>
        </w:rPr>
        <w:t xml:space="preserve"> на житло.</w:t>
      </w:r>
    </w:p>
    <w:p w:rsidR="002800F2" w:rsidRDefault="002800F2" w:rsidP="00173684">
      <w:pPr>
        <w:pStyle w:val="1"/>
        <w:tabs>
          <w:tab w:val="left" w:pos="894"/>
        </w:tabs>
        <w:spacing w:after="0"/>
        <w:ind w:firstLine="601"/>
        <w:jc w:val="both"/>
        <w:rPr>
          <w:rStyle w:val="a"/>
        </w:rPr>
      </w:pPr>
    </w:p>
    <w:p w:rsidR="002800F2" w:rsidRDefault="002800F2" w:rsidP="00173684">
      <w:pPr>
        <w:pStyle w:val="1"/>
        <w:tabs>
          <w:tab w:val="left" w:pos="894"/>
        </w:tabs>
        <w:spacing w:after="0"/>
        <w:ind w:firstLine="601"/>
        <w:jc w:val="both"/>
      </w:pPr>
      <w:r>
        <w:rPr>
          <w:rStyle w:val="a"/>
        </w:rPr>
        <w:t>3. Контроль за виконанням даного рішення покласти на начальницю служби у справах дітей Кіцманської. міської ради Ларису ЗАЯРНЮК.</w:t>
      </w:r>
    </w:p>
    <w:p w:rsidR="002800F2" w:rsidRDefault="002800F2" w:rsidP="00161157">
      <w:pPr>
        <w:pStyle w:val="20"/>
        <w:jc w:val="both"/>
        <w:rPr>
          <w:sz w:val="24"/>
          <w:szCs w:val="24"/>
        </w:rPr>
      </w:pPr>
    </w:p>
    <w:p w:rsidR="002800F2" w:rsidRPr="00541F98" w:rsidRDefault="002800F2" w:rsidP="00161157">
      <w:pPr>
        <w:pStyle w:val="20"/>
        <w:jc w:val="both"/>
        <w:rPr>
          <w:sz w:val="24"/>
          <w:szCs w:val="24"/>
        </w:rPr>
      </w:pPr>
    </w:p>
    <w:p w:rsidR="002800F2" w:rsidRDefault="002800F2" w:rsidP="00161157">
      <w:pPr>
        <w:pStyle w:val="20"/>
        <w:jc w:val="both"/>
        <w:rPr>
          <w:sz w:val="24"/>
          <w:szCs w:val="24"/>
          <w:lang w:val="ru-RU"/>
        </w:rPr>
      </w:pPr>
    </w:p>
    <w:p w:rsidR="002800F2" w:rsidRPr="008A09ED" w:rsidRDefault="002800F2" w:rsidP="0016115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 </w:t>
      </w:r>
      <w:r w:rsidRPr="003C146C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 xml:space="preserve">    </w:t>
      </w:r>
      <w:r w:rsidRPr="003C146C">
        <w:rPr>
          <w:sz w:val="24"/>
          <w:szCs w:val="24"/>
          <w:lang w:val="ru-RU"/>
        </w:rPr>
        <w:t xml:space="preserve">        </w:t>
      </w:r>
      <w:r w:rsidRPr="008A09ED">
        <w:rPr>
          <w:sz w:val="24"/>
          <w:szCs w:val="24"/>
          <w:lang w:val="ru-RU"/>
        </w:rPr>
        <w:t xml:space="preserve">   </w:t>
      </w:r>
      <w:r>
        <w:rPr>
          <w:sz w:val="24"/>
          <w:szCs w:val="24"/>
          <w:lang w:val="ru-RU"/>
        </w:rPr>
        <w:t>Олексій БОРТНИК</w:t>
      </w:r>
    </w:p>
    <w:p w:rsidR="002800F2" w:rsidRDefault="002800F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2800F2" w:rsidRDefault="002800F2" w:rsidP="0016115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2800F2" w:rsidSect="001E3E52">
      <w:pgSz w:w="11906" w:h="16838"/>
      <w:pgMar w:top="426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D7EB7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67CF509D"/>
    <w:multiLevelType w:val="multilevel"/>
    <w:tmpl w:val="748C83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EA2"/>
    <w:rsid w:val="00002317"/>
    <w:rsid w:val="00032229"/>
    <w:rsid w:val="001104AB"/>
    <w:rsid w:val="00161157"/>
    <w:rsid w:val="00173684"/>
    <w:rsid w:val="00180EA2"/>
    <w:rsid w:val="001E3E52"/>
    <w:rsid w:val="00201AED"/>
    <w:rsid w:val="002800F2"/>
    <w:rsid w:val="002D6F36"/>
    <w:rsid w:val="00356825"/>
    <w:rsid w:val="003C146C"/>
    <w:rsid w:val="003F2CF0"/>
    <w:rsid w:val="004C50FD"/>
    <w:rsid w:val="00541F98"/>
    <w:rsid w:val="005A6B52"/>
    <w:rsid w:val="005C26D3"/>
    <w:rsid w:val="006518CB"/>
    <w:rsid w:val="006B61B4"/>
    <w:rsid w:val="0073381D"/>
    <w:rsid w:val="00767668"/>
    <w:rsid w:val="007A0DDA"/>
    <w:rsid w:val="007C2FF7"/>
    <w:rsid w:val="008A09ED"/>
    <w:rsid w:val="008C1E4E"/>
    <w:rsid w:val="009025F8"/>
    <w:rsid w:val="009269D8"/>
    <w:rsid w:val="009636C9"/>
    <w:rsid w:val="00965C58"/>
    <w:rsid w:val="00A413DF"/>
    <w:rsid w:val="00B356F5"/>
    <w:rsid w:val="00C879E8"/>
    <w:rsid w:val="00CF1772"/>
    <w:rsid w:val="00E57C3B"/>
    <w:rsid w:val="00EF709E"/>
    <w:rsid w:val="00F0679A"/>
    <w:rsid w:val="00F92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A6B52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80EA2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80EA2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80EA2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80EA2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0EA2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80EA2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80EA2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80EA2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80EA2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80EA2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80EA2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80EA2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80EA2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0EA2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80EA2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80EA2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80EA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80EA2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80EA2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80EA2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80EA2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80EA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80EA2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80EA2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80EA2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80EA2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80EA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80EA2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80EA2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161157"/>
    <w:rPr>
      <w:rFonts w:ascii="Times New Roman" w:hAnsi="Times New Roman" w:cs="Times New Roman"/>
    </w:rPr>
  </w:style>
  <w:style w:type="paragraph" w:customStyle="1" w:styleId="1">
    <w:name w:val="Основний текст1"/>
    <w:basedOn w:val="Normal"/>
    <w:link w:val="a"/>
    <w:uiPriority w:val="99"/>
    <w:rsid w:val="00161157"/>
    <w:pPr>
      <w:widowControl w:val="0"/>
      <w:spacing w:after="260" w:line="240" w:lineRule="auto"/>
      <w:ind w:firstLine="400"/>
    </w:pPr>
    <w:rPr>
      <w:rFonts w:ascii="Times New Roman" w:eastAsia="Times New Roman" w:hAnsi="Times New Roman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161157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161157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261</Words>
  <Characters>1488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5</cp:revision>
  <cp:lastPrinted>2026-09-22T08:48:00Z</cp:lastPrinted>
  <dcterms:created xsi:type="dcterms:W3CDTF">2026-09-24T08:38:00Z</dcterms:created>
  <dcterms:modified xsi:type="dcterms:W3CDTF">2026-10-06T15:01:00Z</dcterms:modified>
</cp:coreProperties>
</file>