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95" w:rsidRDefault="00B92E95" w:rsidP="004777BF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</w:rPr>
        <w:t xml:space="preserve">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52814733" r:id="rId5"/>
        </w:object>
      </w:r>
    </w:p>
    <w:p w:rsidR="00B92E95" w:rsidRPr="00B8352B" w:rsidRDefault="00B92E95" w:rsidP="004777BF">
      <w:pPr>
        <w:pStyle w:val="20"/>
        <w:jc w:val="both"/>
        <w:rPr>
          <w:b w:val="0"/>
          <w:bCs w:val="0"/>
          <w:sz w:val="24"/>
          <w:szCs w:val="24"/>
        </w:rPr>
      </w:pPr>
    </w:p>
    <w:p w:rsidR="00B92E95" w:rsidRPr="008A09ED" w:rsidRDefault="00B92E95" w:rsidP="004777BF">
      <w:pPr>
        <w:pStyle w:val="20"/>
      </w:pPr>
      <w:r w:rsidRPr="008A09ED">
        <w:t>КІЦМАНСЬКА МІСЬКА РАДА</w:t>
      </w:r>
    </w:p>
    <w:p w:rsidR="00B92E95" w:rsidRPr="008A09ED" w:rsidRDefault="00B92E95" w:rsidP="004777BF">
      <w:pPr>
        <w:pStyle w:val="20"/>
      </w:pPr>
      <w:r w:rsidRPr="008A09ED">
        <w:t>ЧЕРНІВЕЦЬКОГО  РАЙОНУ ЧЕРНІВЕЦЬКОЇ ОБЛАСТІ</w:t>
      </w:r>
    </w:p>
    <w:p w:rsidR="00B92E95" w:rsidRPr="008A09ED" w:rsidRDefault="00B92E95" w:rsidP="004777BF">
      <w:pPr>
        <w:pStyle w:val="20"/>
      </w:pPr>
      <w:r w:rsidRPr="008A09ED">
        <w:t>ВИКОНАВЧИЙ  КОМІТЕТ</w:t>
      </w:r>
    </w:p>
    <w:p w:rsidR="00B92E95" w:rsidRPr="008A09ED" w:rsidRDefault="00B92E95" w:rsidP="004777BF">
      <w:pPr>
        <w:pStyle w:val="20"/>
        <w:jc w:val="both"/>
        <w:rPr>
          <w:b w:val="0"/>
          <w:bCs w:val="0"/>
          <w:sz w:val="24"/>
          <w:szCs w:val="24"/>
        </w:rPr>
      </w:pPr>
    </w:p>
    <w:p w:rsidR="00B92E95" w:rsidRPr="008A09ED" w:rsidRDefault="00B92E95" w:rsidP="004777BF">
      <w:pPr>
        <w:pStyle w:val="20"/>
        <w:jc w:val="right"/>
        <w:rPr>
          <w:sz w:val="24"/>
          <w:szCs w:val="24"/>
        </w:rPr>
      </w:pPr>
    </w:p>
    <w:p w:rsidR="00B92E95" w:rsidRPr="008A09ED" w:rsidRDefault="00B92E95" w:rsidP="004777BF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B92E95" w:rsidRPr="008A09ED" w:rsidRDefault="00B92E95" w:rsidP="004777BF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92E95" w:rsidRPr="008A09ED" w:rsidRDefault="00B92E95" w:rsidP="004777BF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25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</w:t>
      </w:r>
      <w:r>
        <w:rPr>
          <w:b w:val="0"/>
          <w:bCs w:val="0"/>
          <w:sz w:val="24"/>
          <w:szCs w:val="24"/>
          <w:lang w:val="ru-RU"/>
        </w:rPr>
        <w:t xml:space="preserve">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      </w:t>
      </w:r>
      <w:r w:rsidRPr="008A09ED">
        <w:rPr>
          <w:b w:val="0"/>
          <w:bCs w:val="0"/>
          <w:sz w:val="24"/>
          <w:szCs w:val="24"/>
        </w:rPr>
        <w:t xml:space="preserve"> </w:t>
      </w:r>
      <w:r w:rsidRPr="00C178BD">
        <w:rPr>
          <w:bCs w:val="0"/>
          <w:sz w:val="24"/>
          <w:szCs w:val="24"/>
          <w:lang w:val="ru-RU"/>
        </w:rPr>
        <w:t xml:space="preserve">№ </w:t>
      </w:r>
      <w:r w:rsidRPr="00C178BD">
        <w:rPr>
          <w:bCs w:val="0"/>
          <w:sz w:val="24"/>
          <w:szCs w:val="24"/>
        </w:rPr>
        <w:t>372/9</w:t>
      </w:r>
    </w:p>
    <w:p w:rsidR="00B92E95" w:rsidRDefault="00B92E95" w:rsidP="004777BF">
      <w:pPr>
        <w:spacing w:after="0" w:line="240" w:lineRule="auto"/>
      </w:pPr>
    </w:p>
    <w:p w:rsidR="00B92E95" w:rsidRPr="00374DC8" w:rsidRDefault="00B92E95" w:rsidP="004777B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B92E95" w:rsidRPr="00374DC8" w:rsidRDefault="00B92E95" w:rsidP="004777B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B92E95" w:rsidRPr="00374DC8" w:rsidRDefault="00B92E95" w:rsidP="004777B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доцільність позбавлення батьківських прав </w:t>
      </w:r>
    </w:p>
    <w:p w:rsidR="00B92E95" w:rsidRPr="009B26E4" w:rsidRDefault="00B92E95" w:rsidP="004777B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Style w:val="a"/>
          <w:b/>
          <w:bCs/>
          <w:sz w:val="24"/>
          <w:szCs w:val="24"/>
        </w:rPr>
        <w:t>ОСОБА 1</w:t>
      </w:r>
      <w:r w:rsidRPr="009B26E4">
        <w:rPr>
          <w:rStyle w:val="a"/>
          <w:b/>
          <w:bCs/>
          <w:sz w:val="24"/>
          <w:szCs w:val="24"/>
        </w:rPr>
        <w:t>, 17 грудня 1985 року народження</w:t>
      </w:r>
    </w:p>
    <w:p w:rsidR="00B92E95" w:rsidRDefault="00B92E95" w:rsidP="004777BF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</w:p>
    <w:p w:rsidR="00B92E95" w:rsidRPr="00F94AC6" w:rsidRDefault="00B92E95" w:rsidP="004777B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 </w:t>
      </w:r>
      <w:r w:rsidRPr="0028412F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</w:rPr>
        <w:t>, статтями 11,</w:t>
      </w:r>
      <w:r>
        <w:rPr>
          <w:rFonts w:ascii="Times New Roman" w:hAnsi="Times New Roman"/>
        </w:rPr>
        <w:t xml:space="preserve"> </w:t>
      </w:r>
      <w:r w:rsidRPr="0028412F">
        <w:rPr>
          <w:rFonts w:ascii="Times New Roman" w:hAnsi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</w:rPr>
        <w:t>розглянувши заяву гр. ОСОБА 2</w:t>
      </w:r>
      <w:r>
        <w:rPr>
          <w:rStyle w:val="a"/>
          <w:sz w:val="24"/>
          <w:szCs w:val="24"/>
        </w:rPr>
        <w:t>,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03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лютого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1992</w:t>
      </w:r>
      <w:r w:rsidRPr="001D7615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10</w:t>
      </w:r>
      <w:r w:rsidRPr="001D7615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09</w:t>
      </w:r>
      <w:r w:rsidRPr="001D7615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 xml:space="preserve">6  </w:t>
      </w:r>
      <w:r w:rsidRPr="001D7615">
        <w:rPr>
          <w:rStyle w:val="a"/>
          <w:sz w:val="24"/>
          <w:szCs w:val="24"/>
        </w:rPr>
        <w:t xml:space="preserve">№ </w:t>
      </w:r>
      <w:r w:rsidRPr="007C4E9C">
        <w:rPr>
          <w:rStyle w:val="a"/>
          <w:sz w:val="24"/>
          <w:szCs w:val="24"/>
        </w:rPr>
        <w:t>360</w:t>
      </w:r>
      <w:r w:rsidRPr="007C4E9C">
        <w:rPr>
          <w:rFonts w:ascii="Times New Roman" w:hAnsi="Times New Roman"/>
        </w:rPr>
        <w:t>,</w:t>
      </w:r>
      <w:r w:rsidRPr="00F94AC6">
        <w:rPr>
          <w:rFonts w:ascii="Times New Roman" w:hAnsi="Times New Roman"/>
        </w:rPr>
        <w:t xml:space="preserve">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18</w:t>
      </w:r>
      <w:r w:rsidRPr="00F94AC6">
        <w:rPr>
          <w:rFonts w:ascii="Times New Roman" w:hAnsi="Times New Roman"/>
        </w:rPr>
        <w:t>.</w:t>
      </w:r>
      <w:r>
        <w:rPr>
          <w:rFonts w:ascii="Times New Roman" w:hAnsi="Times New Roman"/>
        </w:rPr>
        <w:t>09</w:t>
      </w:r>
      <w:r w:rsidRPr="00F94AC6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F94AC6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№ 5,</w:t>
      </w:r>
      <w:r w:rsidRPr="00F94AC6">
        <w:rPr>
          <w:rFonts w:ascii="Times New Roman" w:hAnsi="Times New Roman"/>
        </w:rPr>
        <w:t xml:space="preserve">  виконавчий  комітет  міської ради</w:t>
      </w:r>
    </w:p>
    <w:p w:rsidR="00B92E95" w:rsidRDefault="00B92E95" w:rsidP="004777BF">
      <w:pPr>
        <w:pStyle w:val="5"/>
        <w:jc w:val="both"/>
        <w:rPr>
          <w:rFonts w:ascii="Times New Roman" w:hAnsi="Times New Roman"/>
          <w:b/>
          <w:szCs w:val="24"/>
        </w:rPr>
      </w:pPr>
    </w:p>
    <w:p w:rsidR="00B92E95" w:rsidRPr="00003498" w:rsidRDefault="00B92E95" w:rsidP="004777B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92E95" w:rsidRDefault="00B92E95" w:rsidP="004777B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B92E95" w:rsidRPr="009B26E4" w:rsidRDefault="00B92E95" w:rsidP="004777BF">
      <w:pPr>
        <w:spacing w:after="0" w:line="240" w:lineRule="auto"/>
        <w:jc w:val="both"/>
        <w:rPr>
          <w:rFonts w:ascii="Times New Roman" w:hAnsi="Times New Roman"/>
        </w:rPr>
      </w:pPr>
      <w:r w:rsidRPr="00363B8B">
        <w:rPr>
          <w:rFonts w:ascii="Times New Roman" w:hAnsi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</w:rPr>
        <w:t>ОСОБА 1</w:t>
      </w:r>
      <w:r w:rsidRPr="009B26E4">
        <w:rPr>
          <w:rStyle w:val="a"/>
          <w:sz w:val="24"/>
          <w:szCs w:val="24"/>
        </w:rPr>
        <w:t>, 17 грудня 1985 року народження</w:t>
      </w:r>
      <w:r w:rsidRPr="009B26E4">
        <w:rPr>
          <w:rFonts w:ascii="Times New Roman" w:hAnsi="Times New Roman"/>
        </w:rPr>
        <w:t xml:space="preserve"> (додається).</w:t>
      </w:r>
    </w:p>
    <w:p w:rsidR="00B92E95" w:rsidRDefault="00B92E95" w:rsidP="004777B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B92E95" w:rsidRPr="004621C0" w:rsidRDefault="00B92E95" w:rsidP="004777B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B92E95" w:rsidRDefault="00B92E95" w:rsidP="004777B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92E95" w:rsidRDefault="00B92E95" w:rsidP="004777B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92E95" w:rsidRDefault="00B92E95" w:rsidP="004777B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92E95" w:rsidRPr="00146014" w:rsidRDefault="00B92E95" w:rsidP="004777BF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B92E95" w:rsidRDefault="00B92E95" w:rsidP="004777BF">
      <w:pPr>
        <w:spacing w:after="0" w:line="240" w:lineRule="auto"/>
        <w:ind w:left="420"/>
        <w:jc w:val="center"/>
        <w:rPr>
          <w:rFonts w:ascii="Times New Roman" w:hAnsi="Times New Roman"/>
          <w:color w:val="FF0000"/>
        </w:rPr>
      </w:pPr>
    </w:p>
    <w:p w:rsidR="00B92E95" w:rsidRDefault="00B92E95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B92E95" w:rsidRDefault="00B92E95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B92E95" w:rsidRDefault="00B92E95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B92E95" w:rsidRDefault="00B92E95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B92E95" w:rsidRDefault="00B92E95" w:rsidP="004777BF">
      <w:pPr>
        <w:spacing w:after="0" w:line="240" w:lineRule="auto"/>
        <w:jc w:val="center"/>
        <w:rPr>
          <w:rFonts w:ascii="Times New Roman" w:hAnsi="Times New Roman"/>
        </w:rPr>
      </w:pPr>
    </w:p>
    <w:p w:rsidR="00B92E95" w:rsidRDefault="00B92E95" w:rsidP="004777BF">
      <w:pPr>
        <w:spacing w:after="0" w:line="240" w:lineRule="auto"/>
        <w:jc w:val="center"/>
        <w:rPr>
          <w:rFonts w:ascii="Times New Roman" w:hAnsi="Times New Roman"/>
        </w:rPr>
      </w:pPr>
    </w:p>
    <w:sectPr w:rsidR="00B92E95" w:rsidSect="00B8352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51C"/>
    <w:rsid w:val="00000075"/>
    <w:rsid w:val="00003498"/>
    <w:rsid w:val="00042F93"/>
    <w:rsid w:val="00044A77"/>
    <w:rsid w:val="00146014"/>
    <w:rsid w:val="001B6B04"/>
    <w:rsid w:val="001D7615"/>
    <w:rsid w:val="0028412F"/>
    <w:rsid w:val="002D6F36"/>
    <w:rsid w:val="00331148"/>
    <w:rsid w:val="00343540"/>
    <w:rsid w:val="003577AF"/>
    <w:rsid w:val="00363B8B"/>
    <w:rsid w:val="00374DC8"/>
    <w:rsid w:val="004552B6"/>
    <w:rsid w:val="004621C0"/>
    <w:rsid w:val="004777BF"/>
    <w:rsid w:val="004A6E9B"/>
    <w:rsid w:val="007C2FF7"/>
    <w:rsid w:val="007C4E9C"/>
    <w:rsid w:val="007D66A4"/>
    <w:rsid w:val="0081427F"/>
    <w:rsid w:val="008330C3"/>
    <w:rsid w:val="008A09ED"/>
    <w:rsid w:val="00955A78"/>
    <w:rsid w:val="009B26E4"/>
    <w:rsid w:val="009F7B3A"/>
    <w:rsid w:val="00A413DF"/>
    <w:rsid w:val="00AF0CC0"/>
    <w:rsid w:val="00B8352B"/>
    <w:rsid w:val="00B92E95"/>
    <w:rsid w:val="00C10A05"/>
    <w:rsid w:val="00C178BD"/>
    <w:rsid w:val="00C7751C"/>
    <w:rsid w:val="00D64AC4"/>
    <w:rsid w:val="00D773E1"/>
    <w:rsid w:val="00F600AF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777BF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51C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51C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7751C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51C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51C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7751C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7751C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7751C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7751C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751C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7751C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7751C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7751C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7751C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7751C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7751C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7751C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7751C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C7751C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C7751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C7751C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7751C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C7751C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C7751C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C7751C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C7751C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7751C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7751C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C7751C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777BF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4777BF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777BF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777BF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">
    <w:name w:val="Обычный3"/>
    <w:uiPriority w:val="99"/>
    <w:rsid w:val="004777B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777BF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4777BF"/>
    <w:rPr>
      <w:rFonts w:eastAsia="Times New Roman"/>
    </w:rPr>
  </w:style>
  <w:style w:type="paragraph" w:customStyle="1" w:styleId="5">
    <w:name w:val="Обычный5"/>
    <w:uiPriority w:val="99"/>
    <w:rsid w:val="004777B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232</Words>
  <Characters>1329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Лариса Заярнюк</dc:creator>
  <cp:keywords/>
  <dc:description/>
  <cp:lastModifiedBy>пк</cp:lastModifiedBy>
  <cp:revision>5</cp:revision>
  <cp:lastPrinted>2026-09-28T07:15:00Z</cp:lastPrinted>
  <dcterms:created xsi:type="dcterms:W3CDTF">2026-09-24T08:40:00Z</dcterms:created>
  <dcterms:modified xsi:type="dcterms:W3CDTF">2026-10-06T14:59:00Z</dcterms:modified>
</cp:coreProperties>
</file>