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C3" w:rsidRDefault="00A36EC3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5" o:title=""/>
          </v:shape>
          <o:OLEObject Type="Embed" ProgID="Paint.Picture" ShapeID="_x0000_i1025" DrawAspect="Content" ObjectID="_1852814633" r:id="rId6"/>
        </w:object>
      </w:r>
    </w:p>
    <w:p w:rsidR="00A36EC3" w:rsidRPr="00F72855" w:rsidRDefault="00A36EC3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A36EC3" w:rsidRPr="00CA36B9" w:rsidRDefault="00A36EC3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A36EC3" w:rsidRPr="00CA36B9" w:rsidRDefault="00A36EC3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A36EC3" w:rsidRPr="00CA36B9" w:rsidRDefault="00A36EC3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36EC3" w:rsidRPr="00CA36B9" w:rsidRDefault="00A36EC3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36EC3" w:rsidRPr="00CA36B9" w:rsidRDefault="00A36EC3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A36EC3" w:rsidRPr="00CA36B9" w:rsidRDefault="00A36EC3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36EC3" w:rsidRPr="00CA36B9" w:rsidRDefault="00A36EC3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A36EC3" w:rsidRPr="00CA36B9" w:rsidRDefault="00A36EC3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6EC3" w:rsidRPr="00146014" w:rsidRDefault="00A36EC3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вересня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370/9</w:t>
      </w:r>
    </w:p>
    <w:p w:rsidR="00A36EC3" w:rsidRDefault="00A36EC3" w:rsidP="005E2FDB">
      <w:pPr>
        <w:spacing w:after="0" w:line="240" w:lineRule="auto"/>
        <w:rPr>
          <w:lang w:val="uk-UA"/>
        </w:rPr>
      </w:pPr>
    </w:p>
    <w:p w:rsidR="00A36EC3" w:rsidRDefault="00A36EC3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A36EC3" w:rsidRDefault="00A36EC3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A36EC3" w:rsidRDefault="00A36EC3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A36EC3" w:rsidRDefault="00A36EC3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A36EC3" w:rsidRDefault="00A36EC3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A36EC3" w:rsidRDefault="00A36EC3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розглянувши заяву гр. ОСОБА 1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14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листопада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мешканця с. Шипинці від </w:t>
      </w:r>
      <w:r w:rsidRPr="0060293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23.09.2026 № 224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A36EC3" w:rsidRDefault="00A36EC3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36EC3" w:rsidRDefault="00A36EC3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A36EC3" w:rsidRDefault="00A36EC3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A36EC3" w:rsidRDefault="00A36EC3" w:rsidP="005E2FDB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дітей ( додається).</w:t>
      </w:r>
    </w:p>
    <w:p w:rsidR="00A36EC3" w:rsidRDefault="00A36EC3" w:rsidP="005E2F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36EC3" w:rsidRPr="00000075" w:rsidRDefault="00A36EC3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36EC3" w:rsidRDefault="00A36EC3" w:rsidP="005E2FDB">
      <w:pPr>
        <w:pStyle w:val="3"/>
        <w:rPr>
          <w:rFonts w:ascii="Times New Roman" w:hAnsi="Times New Roman"/>
          <w:b/>
          <w:szCs w:val="24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</w:rPr>
      </w:pPr>
    </w:p>
    <w:p w:rsidR="00A36EC3" w:rsidRPr="00000075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6EC3" w:rsidRPr="00000075" w:rsidRDefault="00A36EC3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A36EC3" w:rsidRPr="00000075" w:rsidSect="00F72855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A63BE"/>
    <w:multiLevelType w:val="hybridMultilevel"/>
    <w:tmpl w:val="DFC8C02A"/>
    <w:lvl w:ilvl="0" w:tplc="8BA839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FDB"/>
    <w:rsid w:val="00000075"/>
    <w:rsid w:val="00003498"/>
    <w:rsid w:val="00043A3E"/>
    <w:rsid w:val="000530B2"/>
    <w:rsid w:val="00067BF0"/>
    <w:rsid w:val="000C489C"/>
    <w:rsid w:val="00146014"/>
    <w:rsid w:val="001F2686"/>
    <w:rsid w:val="0020117C"/>
    <w:rsid w:val="002B19C0"/>
    <w:rsid w:val="002F1B67"/>
    <w:rsid w:val="00302CB7"/>
    <w:rsid w:val="003A6FD3"/>
    <w:rsid w:val="003D36AF"/>
    <w:rsid w:val="003E0BF0"/>
    <w:rsid w:val="004031DC"/>
    <w:rsid w:val="00427894"/>
    <w:rsid w:val="00453A0B"/>
    <w:rsid w:val="00462381"/>
    <w:rsid w:val="005104D6"/>
    <w:rsid w:val="00547025"/>
    <w:rsid w:val="005E2FDB"/>
    <w:rsid w:val="00602932"/>
    <w:rsid w:val="006A471D"/>
    <w:rsid w:val="006B7797"/>
    <w:rsid w:val="007A7645"/>
    <w:rsid w:val="007C0823"/>
    <w:rsid w:val="007D66A4"/>
    <w:rsid w:val="008076F4"/>
    <w:rsid w:val="00837E50"/>
    <w:rsid w:val="00851F13"/>
    <w:rsid w:val="00912C07"/>
    <w:rsid w:val="00916313"/>
    <w:rsid w:val="00927056"/>
    <w:rsid w:val="009639C7"/>
    <w:rsid w:val="00970E05"/>
    <w:rsid w:val="009A608C"/>
    <w:rsid w:val="00A36EC3"/>
    <w:rsid w:val="00B17DEA"/>
    <w:rsid w:val="00B20648"/>
    <w:rsid w:val="00BA49FA"/>
    <w:rsid w:val="00BC3E62"/>
    <w:rsid w:val="00BD6CDD"/>
    <w:rsid w:val="00C16167"/>
    <w:rsid w:val="00C709F1"/>
    <w:rsid w:val="00CA36B9"/>
    <w:rsid w:val="00CD7044"/>
    <w:rsid w:val="00D2171E"/>
    <w:rsid w:val="00D72CAF"/>
    <w:rsid w:val="00DE3049"/>
    <w:rsid w:val="00DF3ABB"/>
    <w:rsid w:val="00DF5515"/>
    <w:rsid w:val="00E53813"/>
    <w:rsid w:val="00F72855"/>
    <w:rsid w:val="00F96C62"/>
    <w:rsid w:val="00FE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6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Normal"/>
    <w:next w:val="Normal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  <w:style w:type="paragraph" w:styleId="ListParagraph">
    <w:name w:val="List Paragraph"/>
    <w:basedOn w:val="Normal"/>
    <w:uiPriority w:val="99"/>
    <w:qFormat/>
    <w:rsid w:val="0060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202</Words>
  <Characters>1153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7</cp:revision>
  <cp:lastPrinted>2026-09-28T07:21:00Z</cp:lastPrinted>
  <dcterms:created xsi:type="dcterms:W3CDTF">2026-09-24T08:36:00Z</dcterms:created>
  <dcterms:modified xsi:type="dcterms:W3CDTF">2026-10-06T14:57:00Z</dcterms:modified>
</cp:coreProperties>
</file>