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A80" w:rsidRPr="00CA6266" w:rsidRDefault="00EA5A80" w:rsidP="0092562C">
      <w:pPr>
        <w:spacing w:after="0" w:line="240" w:lineRule="auto"/>
        <w:ind w:left="6237"/>
        <w:rPr>
          <w:rFonts w:ascii="Times New Roman" w:hAnsi="Times New Roman"/>
        </w:rPr>
      </w:pPr>
      <w:r w:rsidRPr="00CA6266">
        <w:rPr>
          <w:rFonts w:ascii="Times New Roman" w:hAnsi="Times New Roman"/>
        </w:rPr>
        <w:t>Додаток</w:t>
      </w:r>
      <w:r>
        <w:rPr>
          <w:rFonts w:ascii="Times New Roman" w:hAnsi="Times New Roman"/>
        </w:rPr>
        <w:t xml:space="preserve"> 5</w:t>
      </w:r>
    </w:p>
    <w:p w:rsidR="00EA5A80" w:rsidRPr="00CA6266" w:rsidRDefault="00EA5A80" w:rsidP="0092562C">
      <w:pPr>
        <w:spacing w:after="0" w:line="240" w:lineRule="auto"/>
        <w:ind w:left="6237"/>
        <w:rPr>
          <w:rFonts w:ascii="Times New Roman" w:hAnsi="Times New Roman"/>
        </w:rPr>
      </w:pPr>
      <w:r w:rsidRPr="00CA6266">
        <w:rPr>
          <w:rFonts w:ascii="Times New Roman" w:hAnsi="Times New Roman"/>
        </w:rPr>
        <w:t>до рішення виконавчого комітету</w:t>
      </w:r>
    </w:p>
    <w:p w:rsidR="00EA5A80" w:rsidRPr="00CA6266" w:rsidRDefault="00EA5A80" w:rsidP="0092562C">
      <w:pPr>
        <w:spacing w:after="0" w:line="240" w:lineRule="auto"/>
        <w:ind w:left="6237"/>
        <w:rPr>
          <w:rFonts w:ascii="Times New Roman" w:hAnsi="Times New Roman"/>
        </w:rPr>
      </w:pPr>
      <w:r w:rsidRPr="00CA6266">
        <w:rPr>
          <w:rFonts w:ascii="Times New Roman" w:hAnsi="Times New Roman"/>
        </w:rPr>
        <w:t>Кіцманської міської ради</w:t>
      </w:r>
    </w:p>
    <w:p w:rsidR="00EA5A80" w:rsidRPr="00CA6266" w:rsidRDefault="00EA5A80" w:rsidP="0092562C">
      <w:pPr>
        <w:spacing w:after="0" w:line="240" w:lineRule="auto"/>
        <w:ind w:left="6237"/>
        <w:rPr>
          <w:rFonts w:ascii="Times New Roman" w:hAnsi="Times New Roman"/>
        </w:rPr>
      </w:pPr>
      <w:r w:rsidRPr="00CA6266">
        <w:rPr>
          <w:rFonts w:ascii="Times New Roman" w:hAnsi="Times New Roman"/>
        </w:rPr>
        <w:t xml:space="preserve">від </w:t>
      </w:r>
      <w:r>
        <w:rPr>
          <w:rFonts w:ascii="Times New Roman" w:hAnsi="Times New Roman"/>
        </w:rPr>
        <w:t xml:space="preserve"> 25.09.2026 р. № 369/9</w:t>
      </w:r>
    </w:p>
    <w:p w:rsidR="00EA5A80" w:rsidRDefault="00EA5A80" w:rsidP="0092562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A5A80" w:rsidRDefault="00EA5A80" w:rsidP="0092562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A5A80" w:rsidRDefault="00EA5A80" w:rsidP="009256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Суб’єкти </w:t>
      </w:r>
      <w:r w:rsidRPr="00773968">
        <w:rPr>
          <w:rFonts w:ascii="Times New Roman" w:hAnsi="Times New Roman"/>
          <w:b/>
          <w:bCs/>
          <w:sz w:val="28"/>
          <w:szCs w:val="28"/>
        </w:rPr>
        <w:t xml:space="preserve"> міжвідомчої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73968">
        <w:rPr>
          <w:rFonts w:ascii="Times New Roman" w:hAnsi="Times New Roman"/>
          <w:b/>
          <w:bCs/>
          <w:sz w:val="28"/>
          <w:szCs w:val="28"/>
        </w:rPr>
        <w:t>взаєм</w:t>
      </w:r>
      <w:r>
        <w:rPr>
          <w:rFonts w:ascii="Times New Roman" w:hAnsi="Times New Roman"/>
          <w:b/>
          <w:bCs/>
          <w:sz w:val="28"/>
          <w:szCs w:val="28"/>
        </w:rPr>
        <w:t>одії  з  виявлення та організації</w:t>
      </w:r>
    </w:p>
    <w:p w:rsidR="00EA5A80" w:rsidRDefault="00EA5A80" w:rsidP="009256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73968">
        <w:rPr>
          <w:rFonts w:ascii="Times New Roman" w:hAnsi="Times New Roman"/>
          <w:b/>
          <w:bCs/>
          <w:sz w:val="28"/>
          <w:szCs w:val="28"/>
        </w:rPr>
        <w:t>надання допомоги дітям та сім’ям з дітьми які перебувають</w:t>
      </w:r>
    </w:p>
    <w:p w:rsidR="00EA5A80" w:rsidRDefault="00EA5A80" w:rsidP="009256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73968">
        <w:rPr>
          <w:rFonts w:ascii="Times New Roman" w:hAnsi="Times New Roman"/>
          <w:b/>
          <w:bCs/>
          <w:sz w:val="28"/>
          <w:szCs w:val="28"/>
        </w:rPr>
        <w:t xml:space="preserve">у складних життєвих обставинах на території Кіцманської </w:t>
      </w:r>
      <w:r>
        <w:rPr>
          <w:rFonts w:ascii="Times New Roman" w:hAnsi="Times New Roman"/>
          <w:b/>
          <w:bCs/>
          <w:sz w:val="28"/>
          <w:szCs w:val="28"/>
        </w:rPr>
        <w:t>громади</w:t>
      </w:r>
    </w:p>
    <w:p w:rsidR="00EA5A80" w:rsidRPr="00773968" w:rsidRDefault="00EA5A80" w:rsidP="009256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99"/>
        <w:gridCol w:w="2977"/>
      </w:tblGrid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B94EC2">
              <w:rPr>
                <w:rFonts w:ascii="Times New Roman" w:hAnsi="Times New Roman"/>
                <w:b/>
                <w:i/>
                <w:sz w:val="28"/>
                <w:szCs w:val="28"/>
              </w:rPr>
              <w:t>Установа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B94EC2">
              <w:rPr>
                <w:rFonts w:ascii="Times New Roman" w:hAnsi="Times New Roman"/>
                <w:b/>
                <w:i/>
                <w:sz w:val="28"/>
                <w:szCs w:val="28"/>
              </w:rPr>
              <w:t>ПІБ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Служба у справах дітей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Лариса Заярнюк</w:t>
            </w:r>
          </w:p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Валентина Олексюк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Світлана Іванцин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Відділ освіти, молоді і спорту виконавчого комітету Кіцманської міської 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Світлана Баєтул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КНП «Кіцманський центр надання соціальних послуг»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Валентина Рухтурак</w:t>
            </w:r>
          </w:p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Євгенія Палієвич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КНП «Кіцманська багатопрофільна лікарня інтенсивного лікування»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Костянтин Хащовий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КНП «Кіцманський центр первинної медичної допомоги»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Євгенія Косташик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ФОП Задорожна Н.І.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 xml:space="preserve">Наталія Задорожна 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Валявський старостинський округ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Яна Лисак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Лашківський старостинський округ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Іван Тарновецький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Суховерхівський старостинський округ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Микола Олексюк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Кліводинський старостинський округ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Володимир Верстюк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Давидівський старостинський округ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Михайло Прунчак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Шипинецький старостинський округ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Василь Нявчук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Іванковецький старостинський округ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Анжеліка Максимюк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Ошихлібський старостинський округ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Леся Бабюк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ОЗО Кіцманський ліцей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Оксана Марусяк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ОЗО Кіцманський ліцей Кіцманської міської ради №1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Руслана Костюк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ОЗО Лашківський ліцей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Зоя Тарновецька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Шипинецький ліцей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Надія Пілат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Ошихлібський ліцей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Інна Ященко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Іванківська гімназія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Марина Федорюк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Суховерхівська гімназія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Світлана Олексюк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Давидівська гімназія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Сергій Олексюк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Кліводинська гімназія Кіцманської міської ради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Діана Савчук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ОЗО Кіцманський ліцей Кіцманської міської ради №1 (дошкільний підрозділ)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Руслана Костюк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Давидівська гімназія Кіцманської міської ради (дошкільний підрозділ)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Сергій Олексюк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Кіцманський заклад дошкільної освіти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Оксана Сухолотюк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Ошихлібський заклад дошкільної освіти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Ірина Сивачук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Валявський заклад дошкільної освіти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Наталія Мамаєвська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Кліводинський заклад дошкільної освіти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Сніжана Заболоцька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Суховерхівський заклад дошкільної освіти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Іванна Деркач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Витилівський заклад дошкільної освіти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Лілія Шляхова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Лашківський заклад дошкільної освіти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Ганна Фурман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Шипинецький заклад дошкільної освіти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Інна Тудан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Іванківський заклад дошкільної освіти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Марина Николаєвич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Поліцейський офіцер громади ЧРУП ГУНП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Василь Данилюк</w:t>
            </w:r>
          </w:p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Роман Закропивний</w:t>
            </w:r>
          </w:p>
        </w:tc>
      </w:tr>
      <w:tr w:rsidR="00EA5A80" w:rsidRPr="00B94EC2" w:rsidTr="00B94EC2">
        <w:tc>
          <w:tcPr>
            <w:tcW w:w="6799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Інспектор СЮП ЧРУП ГУНП</w:t>
            </w:r>
          </w:p>
        </w:tc>
        <w:tc>
          <w:tcPr>
            <w:tcW w:w="2977" w:type="dxa"/>
          </w:tcPr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Катерина Ільчук</w:t>
            </w:r>
          </w:p>
          <w:p w:rsidR="00EA5A80" w:rsidRPr="00B94EC2" w:rsidRDefault="00EA5A80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Олександра Бучок</w:t>
            </w:r>
          </w:p>
        </w:tc>
      </w:tr>
    </w:tbl>
    <w:p w:rsidR="00EA5A80" w:rsidRDefault="00EA5A80"/>
    <w:p w:rsidR="00EA5A80" w:rsidRDefault="00EA5A80"/>
    <w:p w:rsidR="00EA5A80" w:rsidRPr="00EB2B97" w:rsidRDefault="00EA5A80" w:rsidP="00AA1F0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Pr="00EB2B97">
        <w:rPr>
          <w:rFonts w:ascii="Times New Roman" w:hAnsi="Times New Roman"/>
          <w:b/>
          <w:sz w:val="24"/>
          <w:szCs w:val="24"/>
        </w:rPr>
        <w:t>Керуюча справами (секретарка)</w:t>
      </w:r>
    </w:p>
    <w:p w:rsidR="00EA5A80" w:rsidRPr="00EB2B97" w:rsidRDefault="00EA5A80" w:rsidP="00AA1F0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EB2B97">
        <w:rPr>
          <w:rFonts w:ascii="Times New Roman" w:hAnsi="Times New Roman"/>
          <w:b/>
          <w:sz w:val="24"/>
          <w:szCs w:val="24"/>
        </w:rPr>
        <w:t xml:space="preserve">виконавчого комітету міської  ради                                                Ярослава  РАКОВІЦА  </w:t>
      </w:r>
    </w:p>
    <w:p w:rsidR="00EA5A80" w:rsidRDefault="00EA5A80"/>
    <w:sectPr w:rsidR="00EA5A80" w:rsidSect="008778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D69CE"/>
    <w:multiLevelType w:val="hybridMultilevel"/>
    <w:tmpl w:val="850803FA"/>
    <w:lvl w:ilvl="0" w:tplc="2D6A9702">
      <w:start w:val="28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0E1B"/>
    <w:rsid w:val="00021768"/>
    <w:rsid w:val="000A1B4E"/>
    <w:rsid w:val="0040238B"/>
    <w:rsid w:val="00503C0D"/>
    <w:rsid w:val="005402B2"/>
    <w:rsid w:val="00566A10"/>
    <w:rsid w:val="005A20D6"/>
    <w:rsid w:val="006C36AA"/>
    <w:rsid w:val="006D55A5"/>
    <w:rsid w:val="00773968"/>
    <w:rsid w:val="008778A0"/>
    <w:rsid w:val="009240DF"/>
    <w:rsid w:val="0092562C"/>
    <w:rsid w:val="00954FD3"/>
    <w:rsid w:val="009E3D7C"/>
    <w:rsid w:val="00A20743"/>
    <w:rsid w:val="00A223B7"/>
    <w:rsid w:val="00AA1F00"/>
    <w:rsid w:val="00AB6E01"/>
    <w:rsid w:val="00B94EC2"/>
    <w:rsid w:val="00BE3529"/>
    <w:rsid w:val="00C526B8"/>
    <w:rsid w:val="00CA6266"/>
    <w:rsid w:val="00D60E1B"/>
    <w:rsid w:val="00DA7DAA"/>
    <w:rsid w:val="00EA5A80"/>
    <w:rsid w:val="00EB2B97"/>
    <w:rsid w:val="00F65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8A0"/>
    <w:pPr>
      <w:spacing w:after="160" w:line="259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60E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256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414</Words>
  <Characters>2360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5</dc:title>
  <dc:subject/>
  <dc:creator>380509073719</dc:creator>
  <cp:keywords/>
  <dc:description/>
  <cp:lastModifiedBy>пк</cp:lastModifiedBy>
  <cp:revision>3</cp:revision>
  <cp:lastPrinted>2026-10-06T08:56:00Z</cp:lastPrinted>
  <dcterms:created xsi:type="dcterms:W3CDTF">2026-09-24T08:43:00Z</dcterms:created>
  <dcterms:modified xsi:type="dcterms:W3CDTF">2026-10-06T08:56:00Z</dcterms:modified>
</cp:coreProperties>
</file>