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0F3" w:rsidRDefault="003360F3" w:rsidP="000E5FF2">
      <w:pPr>
        <w:tabs>
          <w:tab w:val="left" w:pos="1260"/>
          <w:tab w:val="left" w:pos="3640"/>
          <w:tab w:val="center" w:pos="4677"/>
        </w:tabs>
        <w:jc w:val="center"/>
      </w:pPr>
      <w:r w:rsidRPr="00D92412">
        <w:object w:dxaOrig="720" w:dyaOrig="9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7" o:title=""/>
          </v:shape>
          <o:OLEObject Type="Embed" ProgID="Paint.Picture" ShapeID="_x0000_i1025" DrawAspect="Content" ObjectID="_1852783813" r:id="rId8"/>
        </w:object>
      </w:r>
    </w:p>
    <w:p w:rsidR="003360F3" w:rsidRDefault="003360F3" w:rsidP="002A492A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3360F3" w:rsidRPr="000E5FF2" w:rsidRDefault="003360F3" w:rsidP="002A492A">
      <w:pPr>
        <w:pStyle w:val="13"/>
        <w:ind w:right="-2"/>
        <w:rPr>
          <w:rFonts w:ascii="Times New Roman" w:hAnsi="Times New Roman"/>
          <w:sz w:val="28"/>
          <w:szCs w:val="28"/>
        </w:rPr>
      </w:pPr>
      <w:r w:rsidRPr="000E5FF2">
        <w:rPr>
          <w:rFonts w:ascii="Times New Roman" w:hAnsi="Times New Roman"/>
          <w:sz w:val="28"/>
          <w:szCs w:val="28"/>
        </w:rPr>
        <w:t xml:space="preserve">   КІЦМАНСЬКА МІСЬКА РАДА</w:t>
      </w:r>
    </w:p>
    <w:p w:rsidR="003360F3" w:rsidRPr="000E5FF2" w:rsidRDefault="003360F3" w:rsidP="002A492A">
      <w:pPr>
        <w:pStyle w:val="110"/>
        <w:ind w:right="-2"/>
        <w:rPr>
          <w:rFonts w:ascii="Times New Roman" w:hAnsi="Times New Roman"/>
          <w:szCs w:val="28"/>
        </w:rPr>
      </w:pPr>
      <w:r w:rsidRPr="000E5FF2"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360F3" w:rsidRDefault="003360F3" w:rsidP="002A492A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  <w:r w:rsidRPr="000E5FF2"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360F3" w:rsidRDefault="003360F3" w:rsidP="002A492A">
      <w:pPr>
        <w:pStyle w:val="Title"/>
        <w:rPr>
          <w:rFonts w:ascii="Times New Roman" w:hAnsi="Times New Roman"/>
          <w:b/>
          <w:szCs w:val="24"/>
        </w:rPr>
      </w:pPr>
    </w:p>
    <w:p w:rsidR="003360F3" w:rsidRDefault="003360F3" w:rsidP="002A492A">
      <w:pPr>
        <w:pStyle w:val="Title"/>
        <w:jc w:val="right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Cs w:val="24"/>
        </w:rPr>
        <w:t xml:space="preserve">                                                                                                                                       </w:t>
      </w:r>
    </w:p>
    <w:p w:rsidR="003360F3" w:rsidRDefault="003360F3" w:rsidP="002A492A">
      <w:pPr>
        <w:pStyle w:val="Title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</w:p>
    <w:p w:rsidR="003360F3" w:rsidRDefault="003360F3" w:rsidP="002A492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</w:t>
      </w:r>
    </w:p>
    <w:p w:rsidR="003360F3" w:rsidRDefault="003360F3" w:rsidP="002A492A">
      <w:pPr>
        <w:pStyle w:val="Normal2"/>
        <w:rPr>
          <w:rFonts w:ascii="Times New Roman" w:hAnsi="Times New Roman"/>
          <w:szCs w:val="24"/>
        </w:rPr>
      </w:pPr>
    </w:p>
    <w:p w:rsidR="003360F3" w:rsidRDefault="003360F3" w:rsidP="002A492A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25 вересня  2026                                          м. Кіцмань                                                       </w:t>
      </w:r>
      <w:r>
        <w:rPr>
          <w:rFonts w:ascii="Times New Roman" w:hAnsi="Times New Roman"/>
          <w:b/>
          <w:szCs w:val="24"/>
        </w:rPr>
        <w:t>№ 363/9</w:t>
      </w:r>
    </w:p>
    <w:p w:rsidR="003360F3" w:rsidRPr="00345196" w:rsidRDefault="003360F3" w:rsidP="00E752BC">
      <w:pPr>
        <w:tabs>
          <w:tab w:val="left" w:pos="1260"/>
          <w:tab w:val="left" w:pos="3640"/>
          <w:tab w:val="center" w:pos="4677"/>
        </w:tabs>
        <w:jc w:val="center"/>
        <w:rPr>
          <w:sz w:val="24"/>
          <w:lang w:val="uk-UA"/>
        </w:rPr>
      </w:pP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Про затвердження Плану</w:t>
      </w: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заходів щодо складання проєкту </w:t>
      </w: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>бюджету Кіцманської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 міської </w:t>
      </w: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територіальної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громади на 202</w:t>
      </w:r>
      <w:r>
        <w:rPr>
          <w:rFonts w:ascii="Times New Roman" w:hAnsi="Times New Roman"/>
          <w:b/>
          <w:sz w:val="24"/>
          <w:szCs w:val="24"/>
          <w:lang w:val="uk-UA"/>
        </w:rPr>
        <w:t>7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 xml:space="preserve"> рік</w:t>
      </w: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3360F3" w:rsidRDefault="003360F3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sz w:val="24"/>
          <w:szCs w:val="24"/>
          <w:lang w:val="uk-UA"/>
        </w:rPr>
        <w:t xml:space="preserve">    </w:t>
      </w:r>
      <w:r>
        <w:rPr>
          <w:sz w:val="24"/>
          <w:szCs w:val="24"/>
          <w:lang w:val="uk-UA"/>
        </w:rPr>
        <w:t xml:space="preserve">  </w:t>
      </w:r>
      <w:r w:rsidRPr="00345196">
        <w:rPr>
          <w:sz w:val="24"/>
          <w:szCs w:val="24"/>
          <w:lang w:val="uk-UA"/>
        </w:rPr>
        <w:t xml:space="preserve">   </w:t>
      </w:r>
      <w:r w:rsidRPr="00345196">
        <w:rPr>
          <w:rFonts w:ascii="Times New Roman" w:hAnsi="Times New Roman"/>
          <w:sz w:val="24"/>
          <w:szCs w:val="24"/>
          <w:lang w:val="uk-UA"/>
        </w:rPr>
        <w:t>Керуючись статтями 23,75 Бюджетного кодексу України, підпунктом 1 пункту «а» статті 28, пунктом 1 частини другої статті 52 Закону України «Про місцеве самоврядування в Україні», Указом Президента України від 24.02.2022 року № 64/2022 «Про введення воєнного стану в Україні» (із змінами), на виконання вимог наказу Міністерства фінансів України від 31.05.2019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>
        <w:rPr>
          <w:rFonts w:ascii="Times New Roman" w:hAnsi="Times New Roman"/>
          <w:sz w:val="24"/>
          <w:szCs w:val="24"/>
          <w:lang w:val="uk-UA"/>
        </w:rPr>
        <w:t xml:space="preserve">, з метою забезпечення своєчасного та якісного розроблення проекту міського бюджету на 2027 рік, організації ефективної взаємодії структурних підрозділів Кіцманської міської ради,  </w:t>
      </w:r>
      <w:r w:rsidRPr="00345196">
        <w:rPr>
          <w:rFonts w:ascii="Times New Roman" w:hAnsi="Times New Roman"/>
          <w:sz w:val="24"/>
          <w:szCs w:val="24"/>
        </w:rPr>
        <w:t> </w:t>
      </w:r>
      <w:r w:rsidRPr="00345196">
        <w:rPr>
          <w:rFonts w:ascii="Times New Roman" w:hAnsi="Times New Roman"/>
          <w:sz w:val="24"/>
          <w:szCs w:val="24"/>
          <w:lang w:val="uk-UA"/>
        </w:rPr>
        <w:t>викон</w:t>
      </w:r>
      <w:r>
        <w:rPr>
          <w:rFonts w:ascii="Times New Roman" w:hAnsi="Times New Roman"/>
          <w:sz w:val="24"/>
          <w:szCs w:val="24"/>
          <w:lang w:val="uk-UA"/>
        </w:rPr>
        <w:t xml:space="preserve">авчий </w:t>
      </w:r>
      <w:r w:rsidRPr="00345196">
        <w:rPr>
          <w:rFonts w:ascii="Times New Roman" w:hAnsi="Times New Roman"/>
          <w:sz w:val="24"/>
          <w:szCs w:val="24"/>
          <w:lang w:val="uk-UA"/>
        </w:rPr>
        <w:t>ком</w:t>
      </w:r>
      <w:r>
        <w:rPr>
          <w:rFonts w:ascii="Times New Roman" w:hAnsi="Times New Roman"/>
          <w:sz w:val="24"/>
          <w:szCs w:val="24"/>
          <w:lang w:val="uk-UA"/>
        </w:rPr>
        <w:t xml:space="preserve">ітет </w:t>
      </w:r>
      <w:r w:rsidRPr="00345196">
        <w:rPr>
          <w:rFonts w:ascii="Times New Roman" w:hAnsi="Times New Roman"/>
          <w:sz w:val="24"/>
          <w:szCs w:val="24"/>
          <w:lang w:val="uk-UA"/>
        </w:rPr>
        <w:t xml:space="preserve"> міської ради</w:t>
      </w:r>
    </w:p>
    <w:p w:rsidR="003360F3" w:rsidRDefault="003360F3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360F3" w:rsidRDefault="003360F3" w:rsidP="00621EFB">
      <w:pPr>
        <w:pStyle w:val="NoSpacing"/>
        <w:spacing w:line="276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345196">
        <w:rPr>
          <w:rFonts w:ascii="Times New Roman" w:hAnsi="Times New Roman"/>
          <w:b/>
          <w:sz w:val="24"/>
          <w:szCs w:val="24"/>
          <w:lang w:val="uk-UA"/>
        </w:rPr>
        <w:t>В:</w:t>
      </w:r>
    </w:p>
    <w:p w:rsidR="003360F3" w:rsidRPr="00345196" w:rsidRDefault="003360F3" w:rsidP="00621EFB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3360F3" w:rsidRPr="00410FAB" w:rsidRDefault="003360F3" w:rsidP="00345196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Затвердити План заходів щодо складання проєкту бюджету Кіцманської міської територіальної громади на 2027 рік  (далі – План заходів), що додається.</w:t>
      </w:r>
    </w:p>
    <w:p w:rsidR="003360F3" w:rsidRPr="00410FAB" w:rsidRDefault="003360F3" w:rsidP="004E143C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Відповідальним виконавцям Плану заходів щодо складання проекту міського бюджету на 2027 рік :</w:t>
      </w:r>
    </w:p>
    <w:p w:rsidR="003360F3" w:rsidRPr="00410FAB" w:rsidRDefault="003360F3" w:rsidP="00410FAB">
      <w:pPr>
        <w:pStyle w:val="NoSpacing"/>
        <w:numPr>
          <w:ilvl w:val="1"/>
          <w:numId w:val="16"/>
        </w:numPr>
        <w:spacing w:line="276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 xml:space="preserve"> Забезпечити безумовне виконання зазначеного Плану заходів щодо складання проекту міського бюджету на 2027 рік;</w:t>
      </w:r>
    </w:p>
    <w:p w:rsidR="003360F3" w:rsidRPr="00410FAB" w:rsidRDefault="003360F3" w:rsidP="00410FAB">
      <w:pPr>
        <w:pStyle w:val="NoSpacing"/>
        <w:numPr>
          <w:ilvl w:val="1"/>
          <w:numId w:val="16"/>
        </w:numPr>
        <w:shd w:val="clear" w:color="auto" w:fill="FFFFFF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Інформацію надавати фінансовому управлінню міської ради у терміни, визначені Планом заходів щодо складання проекту міського бюджету на 2027 рік.</w:t>
      </w:r>
    </w:p>
    <w:p w:rsidR="003360F3" w:rsidRPr="00410FAB" w:rsidRDefault="003360F3" w:rsidP="007B7876">
      <w:pPr>
        <w:pStyle w:val="NoSpacing"/>
        <w:numPr>
          <w:ilvl w:val="0"/>
          <w:numId w:val="16"/>
        </w:numPr>
        <w:shd w:val="clear" w:color="auto" w:fill="FFFFFF"/>
        <w:spacing w:line="276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410FAB">
        <w:rPr>
          <w:rFonts w:ascii="Times New Roman" w:hAnsi="Times New Roman"/>
          <w:sz w:val="24"/>
          <w:szCs w:val="24"/>
          <w:lang w:val="uk-UA"/>
        </w:rPr>
        <w:t>Контроль за виконанням цього рішення  покласти на заступника міського голови з питань діяльності виконавчих органів  Олександра МАРУСЯКА.</w:t>
      </w:r>
    </w:p>
    <w:p w:rsidR="003360F3" w:rsidRPr="00345196" w:rsidRDefault="003360F3" w:rsidP="009E0B79">
      <w:pPr>
        <w:pStyle w:val="NoSpacing"/>
        <w:shd w:val="clear" w:color="auto" w:fill="FFFFFF"/>
        <w:spacing w:line="276" w:lineRule="auto"/>
        <w:ind w:left="720"/>
        <w:jc w:val="both"/>
        <w:rPr>
          <w:rFonts w:ascii="Times New Roman" w:hAnsi="Times New Roman"/>
          <w:sz w:val="24"/>
          <w:szCs w:val="24"/>
        </w:rPr>
      </w:pPr>
    </w:p>
    <w:p w:rsidR="003360F3" w:rsidRDefault="003360F3" w:rsidP="007B7876">
      <w:pPr>
        <w:pStyle w:val="NoSpacing"/>
        <w:shd w:val="clear" w:color="auto" w:fill="FFFFFF"/>
        <w:spacing w:line="276" w:lineRule="auto"/>
        <w:ind w:left="1080"/>
        <w:jc w:val="both"/>
        <w:rPr>
          <w:rFonts w:ascii="Times New Roman" w:hAnsi="Times New Roman"/>
          <w:b/>
          <w:color w:val="000000"/>
          <w:sz w:val="24"/>
          <w:szCs w:val="24"/>
          <w:lang w:val="uk-UA"/>
        </w:rPr>
      </w:pPr>
    </w:p>
    <w:p w:rsidR="003360F3" w:rsidRPr="00345196" w:rsidRDefault="003360F3" w:rsidP="0075626C">
      <w:pPr>
        <w:pStyle w:val="NoSpacing"/>
        <w:rPr>
          <w:rFonts w:ascii="Times New Roman" w:hAnsi="Times New Roman"/>
          <w:b/>
          <w:sz w:val="24"/>
          <w:szCs w:val="24"/>
          <w:lang w:val="uk-UA"/>
        </w:rPr>
      </w:pPr>
    </w:p>
    <w:p w:rsidR="003360F3" w:rsidRPr="00005F15" w:rsidRDefault="003360F3" w:rsidP="00D37992">
      <w:pPr>
        <w:ind w:firstLine="709"/>
        <w:rPr>
          <w:b/>
          <w:sz w:val="24"/>
          <w:lang w:val="uk-UA"/>
        </w:rPr>
      </w:pPr>
      <w:r w:rsidRPr="00005F15">
        <w:rPr>
          <w:b/>
          <w:sz w:val="24"/>
        </w:rPr>
        <w:t>Секретар міської ради                                                                      Олексій БОРТНИК</w:t>
      </w:r>
    </w:p>
    <w:p w:rsidR="003360F3" w:rsidRDefault="003360F3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</w:t>
      </w:r>
    </w:p>
    <w:p w:rsidR="003360F3" w:rsidRDefault="003360F3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3360F3" w:rsidRPr="00345196" w:rsidRDefault="003360F3" w:rsidP="0075626C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  <w:r w:rsidRPr="00345196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</w:t>
      </w:r>
    </w:p>
    <w:p w:rsidR="003360F3" w:rsidRDefault="003360F3" w:rsidP="00006CA8">
      <w:pPr>
        <w:pStyle w:val="NoSpacing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</w:t>
      </w:r>
    </w:p>
    <w:sectPr w:rsidR="003360F3" w:rsidSect="000E5FF2">
      <w:headerReference w:type="default" r:id="rId9"/>
      <w:pgSz w:w="11906" w:h="16838"/>
      <w:pgMar w:top="142" w:right="566" w:bottom="709" w:left="1800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0F3" w:rsidRDefault="003360F3" w:rsidP="00A615A6">
      <w:r>
        <w:separator/>
      </w:r>
    </w:p>
  </w:endnote>
  <w:endnote w:type="continuationSeparator" w:id="0">
    <w:p w:rsidR="003360F3" w:rsidRDefault="003360F3" w:rsidP="00A615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0F3" w:rsidRDefault="003360F3" w:rsidP="00A615A6">
      <w:r>
        <w:separator/>
      </w:r>
    </w:p>
  </w:footnote>
  <w:footnote w:type="continuationSeparator" w:id="0">
    <w:p w:rsidR="003360F3" w:rsidRDefault="003360F3" w:rsidP="00A615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0F3" w:rsidRPr="00A615A6" w:rsidRDefault="003360F3" w:rsidP="00E10964">
    <w:pPr>
      <w:pStyle w:val="Header"/>
      <w:tabs>
        <w:tab w:val="clear" w:pos="4677"/>
        <w:tab w:val="clear" w:pos="9355"/>
        <w:tab w:val="left" w:pos="8673"/>
      </w:tabs>
      <w:jc w:val="center"/>
      <w:rPr>
        <w:lang w:val="uk-UA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374CB"/>
    <w:multiLevelType w:val="hybridMultilevel"/>
    <w:tmpl w:val="4B9ACFD6"/>
    <w:lvl w:ilvl="0" w:tplc="4A2252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E62715"/>
    <w:multiLevelType w:val="multilevel"/>
    <w:tmpl w:val="ED5A44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</w:abstractNum>
  <w:abstractNum w:abstractNumId="2">
    <w:nsid w:val="0EB262FE"/>
    <w:multiLevelType w:val="hybridMultilevel"/>
    <w:tmpl w:val="5AE4760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1A0388B"/>
    <w:multiLevelType w:val="hybridMultilevel"/>
    <w:tmpl w:val="D5C8E00C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>
    <w:nsid w:val="24202175"/>
    <w:multiLevelType w:val="hybridMultilevel"/>
    <w:tmpl w:val="6DF6D674"/>
    <w:lvl w:ilvl="0" w:tplc="C08098E8">
      <w:start w:val="26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D5E34E2"/>
    <w:multiLevelType w:val="hybridMultilevel"/>
    <w:tmpl w:val="1682FF1A"/>
    <w:lvl w:ilvl="0" w:tplc="B42C7DF2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6ED547B"/>
    <w:multiLevelType w:val="multilevel"/>
    <w:tmpl w:val="A0A66C0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5C463B6B"/>
    <w:multiLevelType w:val="hybridMultilevel"/>
    <w:tmpl w:val="6BDE9B4A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>
    <w:nsid w:val="5F80006A"/>
    <w:multiLevelType w:val="hybridMultilevel"/>
    <w:tmpl w:val="2FF4ED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A71FE"/>
    <w:multiLevelType w:val="multilevel"/>
    <w:tmpl w:val="AC3ADB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cs="Times New Roman" w:hint="default"/>
      </w:rPr>
    </w:lvl>
  </w:abstractNum>
  <w:abstractNum w:abstractNumId="10">
    <w:nsid w:val="62522916"/>
    <w:multiLevelType w:val="multilevel"/>
    <w:tmpl w:val="EB081CFA"/>
    <w:lvl w:ilvl="0">
      <w:start w:val="1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1">
    <w:nsid w:val="66023666"/>
    <w:multiLevelType w:val="hybridMultilevel"/>
    <w:tmpl w:val="C4C8DD42"/>
    <w:lvl w:ilvl="0" w:tplc="261A2EAC"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6B4D2C7E"/>
    <w:multiLevelType w:val="hybridMultilevel"/>
    <w:tmpl w:val="6D886EA8"/>
    <w:lvl w:ilvl="0" w:tplc="8F007224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0A7805"/>
    <w:multiLevelType w:val="hybridMultilevel"/>
    <w:tmpl w:val="4A02B8F0"/>
    <w:lvl w:ilvl="0" w:tplc="12941FDA">
      <w:start w:val="1"/>
      <w:numFmt w:val="decimal"/>
      <w:lvlText w:val="%1."/>
      <w:lvlJc w:val="left"/>
      <w:pPr>
        <w:tabs>
          <w:tab w:val="num" w:pos="2670"/>
        </w:tabs>
        <w:ind w:left="26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6270"/>
        </w:tabs>
        <w:ind w:left="62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990"/>
        </w:tabs>
        <w:ind w:left="69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710"/>
        </w:tabs>
        <w:ind w:left="77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8430"/>
        </w:tabs>
        <w:ind w:left="8430" w:hanging="180"/>
      </w:pPr>
      <w:rPr>
        <w:rFonts w:cs="Times New Roman"/>
      </w:rPr>
    </w:lvl>
  </w:abstractNum>
  <w:abstractNum w:abstractNumId="14">
    <w:nsid w:val="6DF50D28"/>
    <w:multiLevelType w:val="hybridMultilevel"/>
    <w:tmpl w:val="3D149762"/>
    <w:lvl w:ilvl="0" w:tplc="2B56F728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7CCB3FD4"/>
    <w:multiLevelType w:val="hybridMultilevel"/>
    <w:tmpl w:val="B100F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E2940EA"/>
    <w:multiLevelType w:val="hybridMultilevel"/>
    <w:tmpl w:val="0F2EA230"/>
    <w:lvl w:ilvl="0" w:tplc="EC0C25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5"/>
  </w:num>
  <w:num w:numId="3">
    <w:abstractNumId w:val="12"/>
  </w:num>
  <w:num w:numId="4">
    <w:abstractNumId w:val="4"/>
  </w:num>
  <w:num w:numId="5">
    <w:abstractNumId w:val="15"/>
  </w:num>
  <w:num w:numId="6">
    <w:abstractNumId w:val="1"/>
  </w:num>
  <w:num w:numId="7">
    <w:abstractNumId w:val="10"/>
  </w:num>
  <w:num w:numId="8">
    <w:abstractNumId w:val="2"/>
  </w:num>
  <w:num w:numId="9">
    <w:abstractNumId w:val="8"/>
  </w:num>
  <w:num w:numId="10">
    <w:abstractNumId w:val="3"/>
  </w:num>
  <w:num w:numId="11">
    <w:abstractNumId w:val="11"/>
  </w:num>
  <w:num w:numId="12">
    <w:abstractNumId w:val="7"/>
  </w:num>
  <w:num w:numId="13">
    <w:abstractNumId w:val="6"/>
  </w:num>
  <w:num w:numId="14">
    <w:abstractNumId w:val="0"/>
  </w:num>
  <w:num w:numId="15">
    <w:abstractNumId w:val="16"/>
  </w:num>
  <w:num w:numId="16">
    <w:abstractNumId w:val="9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7E0F"/>
    <w:rsid w:val="000056E6"/>
    <w:rsid w:val="00005F15"/>
    <w:rsid w:val="00006CA8"/>
    <w:rsid w:val="00014F94"/>
    <w:rsid w:val="00017AEC"/>
    <w:rsid w:val="00017EBF"/>
    <w:rsid w:val="00026FFF"/>
    <w:rsid w:val="00037BD0"/>
    <w:rsid w:val="0004415F"/>
    <w:rsid w:val="00047A8B"/>
    <w:rsid w:val="0005261F"/>
    <w:rsid w:val="00077772"/>
    <w:rsid w:val="00083891"/>
    <w:rsid w:val="00087622"/>
    <w:rsid w:val="00087AA2"/>
    <w:rsid w:val="000A40B0"/>
    <w:rsid w:val="000A7161"/>
    <w:rsid w:val="000C3A36"/>
    <w:rsid w:val="000C5ECA"/>
    <w:rsid w:val="000D402E"/>
    <w:rsid w:val="000E5FF2"/>
    <w:rsid w:val="000F071A"/>
    <w:rsid w:val="000F0CD6"/>
    <w:rsid w:val="0014192B"/>
    <w:rsid w:val="00151300"/>
    <w:rsid w:val="001710F3"/>
    <w:rsid w:val="00182D97"/>
    <w:rsid w:val="00183516"/>
    <w:rsid w:val="001A533D"/>
    <w:rsid w:val="001B3254"/>
    <w:rsid w:val="001C0B28"/>
    <w:rsid w:val="001D348C"/>
    <w:rsid w:val="001D3757"/>
    <w:rsid w:val="001E05A7"/>
    <w:rsid w:val="001E2FF9"/>
    <w:rsid w:val="001E7431"/>
    <w:rsid w:val="001F43A2"/>
    <w:rsid w:val="002038DE"/>
    <w:rsid w:val="002067D6"/>
    <w:rsid w:val="002241B5"/>
    <w:rsid w:val="002409F2"/>
    <w:rsid w:val="00241858"/>
    <w:rsid w:val="002476E1"/>
    <w:rsid w:val="00256536"/>
    <w:rsid w:val="00257806"/>
    <w:rsid w:val="002636F4"/>
    <w:rsid w:val="00274704"/>
    <w:rsid w:val="0029554D"/>
    <w:rsid w:val="002A492A"/>
    <w:rsid w:val="002B60A1"/>
    <w:rsid w:val="002B66A8"/>
    <w:rsid w:val="002C3D76"/>
    <w:rsid w:val="002C63FD"/>
    <w:rsid w:val="002E4EFD"/>
    <w:rsid w:val="00316507"/>
    <w:rsid w:val="003208FB"/>
    <w:rsid w:val="003360F3"/>
    <w:rsid w:val="00345196"/>
    <w:rsid w:val="00361831"/>
    <w:rsid w:val="00363905"/>
    <w:rsid w:val="003A12FC"/>
    <w:rsid w:val="003A66DB"/>
    <w:rsid w:val="003B0CDB"/>
    <w:rsid w:val="003B4696"/>
    <w:rsid w:val="003C4B4A"/>
    <w:rsid w:val="003D4397"/>
    <w:rsid w:val="003F06F4"/>
    <w:rsid w:val="00403036"/>
    <w:rsid w:val="00410FAB"/>
    <w:rsid w:val="004127C0"/>
    <w:rsid w:val="00412CB1"/>
    <w:rsid w:val="00412ED5"/>
    <w:rsid w:val="00424DD5"/>
    <w:rsid w:val="00425168"/>
    <w:rsid w:val="00431B2E"/>
    <w:rsid w:val="00443FE0"/>
    <w:rsid w:val="00444220"/>
    <w:rsid w:val="00444AFE"/>
    <w:rsid w:val="00463169"/>
    <w:rsid w:val="00477067"/>
    <w:rsid w:val="00477F4F"/>
    <w:rsid w:val="004817B1"/>
    <w:rsid w:val="00491905"/>
    <w:rsid w:val="0049448A"/>
    <w:rsid w:val="004A0FA1"/>
    <w:rsid w:val="004E143C"/>
    <w:rsid w:val="004E39BA"/>
    <w:rsid w:val="004E68CD"/>
    <w:rsid w:val="004F2660"/>
    <w:rsid w:val="0050282C"/>
    <w:rsid w:val="005072A1"/>
    <w:rsid w:val="00525F5B"/>
    <w:rsid w:val="005338C2"/>
    <w:rsid w:val="005368A4"/>
    <w:rsid w:val="005368FB"/>
    <w:rsid w:val="005404FE"/>
    <w:rsid w:val="00554815"/>
    <w:rsid w:val="00575D52"/>
    <w:rsid w:val="005807CD"/>
    <w:rsid w:val="00580AA9"/>
    <w:rsid w:val="005858B3"/>
    <w:rsid w:val="0059630B"/>
    <w:rsid w:val="005A34CD"/>
    <w:rsid w:val="005B562B"/>
    <w:rsid w:val="005C0450"/>
    <w:rsid w:val="005C4DD4"/>
    <w:rsid w:val="005D7DB4"/>
    <w:rsid w:val="005E1B7A"/>
    <w:rsid w:val="005F39D2"/>
    <w:rsid w:val="005F4D91"/>
    <w:rsid w:val="00610AE1"/>
    <w:rsid w:val="00611B40"/>
    <w:rsid w:val="00615556"/>
    <w:rsid w:val="00620291"/>
    <w:rsid w:val="00621EFB"/>
    <w:rsid w:val="00622ACD"/>
    <w:rsid w:val="00660838"/>
    <w:rsid w:val="00664DC5"/>
    <w:rsid w:val="0067794A"/>
    <w:rsid w:val="006864B0"/>
    <w:rsid w:val="006A1544"/>
    <w:rsid w:val="006A6235"/>
    <w:rsid w:val="006A6AA9"/>
    <w:rsid w:val="006C357A"/>
    <w:rsid w:val="006E39DB"/>
    <w:rsid w:val="006E7356"/>
    <w:rsid w:val="00720490"/>
    <w:rsid w:val="0073333F"/>
    <w:rsid w:val="00735273"/>
    <w:rsid w:val="0073701D"/>
    <w:rsid w:val="00742950"/>
    <w:rsid w:val="00752B2D"/>
    <w:rsid w:val="007547A0"/>
    <w:rsid w:val="0075626C"/>
    <w:rsid w:val="00760CD0"/>
    <w:rsid w:val="00765614"/>
    <w:rsid w:val="007711DB"/>
    <w:rsid w:val="00776A8C"/>
    <w:rsid w:val="00777FE3"/>
    <w:rsid w:val="00780E0D"/>
    <w:rsid w:val="007A0184"/>
    <w:rsid w:val="007A49FC"/>
    <w:rsid w:val="007B23FF"/>
    <w:rsid w:val="007B7876"/>
    <w:rsid w:val="007C13B4"/>
    <w:rsid w:val="007D0D3D"/>
    <w:rsid w:val="007D1A6C"/>
    <w:rsid w:val="007E358F"/>
    <w:rsid w:val="007E6979"/>
    <w:rsid w:val="007F00F8"/>
    <w:rsid w:val="007F09DB"/>
    <w:rsid w:val="007F1291"/>
    <w:rsid w:val="007F3100"/>
    <w:rsid w:val="007F5FB8"/>
    <w:rsid w:val="0080555A"/>
    <w:rsid w:val="008102A9"/>
    <w:rsid w:val="00816709"/>
    <w:rsid w:val="00823201"/>
    <w:rsid w:val="00825A84"/>
    <w:rsid w:val="00831C44"/>
    <w:rsid w:val="008425F4"/>
    <w:rsid w:val="00846EB4"/>
    <w:rsid w:val="00853E13"/>
    <w:rsid w:val="00881B2C"/>
    <w:rsid w:val="008865DC"/>
    <w:rsid w:val="00892E73"/>
    <w:rsid w:val="008A0813"/>
    <w:rsid w:val="008B20D7"/>
    <w:rsid w:val="008B32D9"/>
    <w:rsid w:val="008C2E70"/>
    <w:rsid w:val="008D6F69"/>
    <w:rsid w:val="008E2845"/>
    <w:rsid w:val="008E4C20"/>
    <w:rsid w:val="00905DD4"/>
    <w:rsid w:val="009120D5"/>
    <w:rsid w:val="009142E0"/>
    <w:rsid w:val="00924BBC"/>
    <w:rsid w:val="009257FE"/>
    <w:rsid w:val="00930F64"/>
    <w:rsid w:val="00933675"/>
    <w:rsid w:val="00940D17"/>
    <w:rsid w:val="009535EE"/>
    <w:rsid w:val="00956986"/>
    <w:rsid w:val="00962AF1"/>
    <w:rsid w:val="00965C32"/>
    <w:rsid w:val="0096682D"/>
    <w:rsid w:val="00974959"/>
    <w:rsid w:val="00976DB1"/>
    <w:rsid w:val="00977D91"/>
    <w:rsid w:val="00980A6F"/>
    <w:rsid w:val="00981AD1"/>
    <w:rsid w:val="0098255D"/>
    <w:rsid w:val="00992FCD"/>
    <w:rsid w:val="009A026B"/>
    <w:rsid w:val="009A22A5"/>
    <w:rsid w:val="009A51E9"/>
    <w:rsid w:val="009B2FD1"/>
    <w:rsid w:val="009B3D25"/>
    <w:rsid w:val="009C414A"/>
    <w:rsid w:val="009C4A33"/>
    <w:rsid w:val="009E0B79"/>
    <w:rsid w:val="009F195E"/>
    <w:rsid w:val="00A05C17"/>
    <w:rsid w:val="00A10811"/>
    <w:rsid w:val="00A1751C"/>
    <w:rsid w:val="00A26BDD"/>
    <w:rsid w:val="00A3678D"/>
    <w:rsid w:val="00A40731"/>
    <w:rsid w:val="00A407E4"/>
    <w:rsid w:val="00A452C9"/>
    <w:rsid w:val="00A615A6"/>
    <w:rsid w:val="00A75E5C"/>
    <w:rsid w:val="00A84DBD"/>
    <w:rsid w:val="00A9093E"/>
    <w:rsid w:val="00A92458"/>
    <w:rsid w:val="00AA34B5"/>
    <w:rsid w:val="00AA48C4"/>
    <w:rsid w:val="00AA744A"/>
    <w:rsid w:val="00AC057D"/>
    <w:rsid w:val="00AD431A"/>
    <w:rsid w:val="00AD5472"/>
    <w:rsid w:val="00AE5D4B"/>
    <w:rsid w:val="00B069FD"/>
    <w:rsid w:val="00B14EDE"/>
    <w:rsid w:val="00B155A9"/>
    <w:rsid w:val="00B15F6C"/>
    <w:rsid w:val="00B31200"/>
    <w:rsid w:val="00B3359F"/>
    <w:rsid w:val="00B42328"/>
    <w:rsid w:val="00B47269"/>
    <w:rsid w:val="00B501C2"/>
    <w:rsid w:val="00B62AF2"/>
    <w:rsid w:val="00B646BD"/>
    <w:rsid w:val="00B649D5"/>
    <w:rsid w:val="00B70095"/>
    <w:rsid w:val="00B71F46"/>
    <w:rsid w:val="00B74F38"/>
    <w:rsid w:val="00B76B18"/>
    <w:rsid w:val="00B77C7B"/>
    <w:rsid w:val="00B8243D"/>
    <w:rsid w:val="00B83AC1"/>
    <w:rsid w:val="00BA3FE4"/>
    <w:rsid w:val="00BA6045"/>
    <w:rsid w:val="00BB1E3D"/>
    <w:rsid w:val="00BB5914"/>
    <w:rsid w:val="00BE5451"/>
    <w:rsid w:val="00BE7E0F"/>
    <w:rsid w:val="00BF1684"/>
    <w:rsid w:val="00C0261C"/>
    <w:rsid w:val="00C06B7D"/>
    <w:rsid w:val="00C12AA1"/>
    <w:rsid w:val="00C13EFD"/>
    <w:rsid w:val="00C239ED"/>
    <w:rsid w:val="00C35350"/>
    <w:rsid w:val="00C36EAC"/>
    <w:rsid w:val="00C37935"/>
    <w:rsid w:val="00C53A9A"/>
    <w:rsid w:val="00C54B36"/>
    <w:rsid w:val="00C61457"/>
    <w:rsid w:val="00C66EA7"/>
    <w:rsid w:val="00C70183"/>
    <w:rsid w:val="00C742ED"/>
    <w:rsid w:val="00C77458"/>
    <w:rsid w:val="00CB1DA2"/>
    <w:rsid w:val="00CB50E9"/>
    <w:rsid w:val="00CB7AE9"/>
    <w:rsid w:val="00CC2D0E"/>
    <w:rsid w:val="00CC7207"/>
    <w:rsid w:val="00CC7F2E"/>
    <w:rsid w:val="00CF0BF2"/>
    <w:rsid w:val="00CF3819"/>
    <w:rsid w:val="00CF7169"/>
    <w:rsid w:val="00CF74FB"/>
    <w:rsid w:val="00D069A4"/>
    <w:rsid w:val="00D072DF"/>
    <w:rsid w:val="00D07F2A"/>
    <w:rsid w:val="00D14368"/>
    <w:rsid w:val="00D30D37"/>
    <w:rsid w:val="00D325FE"/>
    <w:rsid w:val="00D32B7C"/>
    <w:rsid w:val="00D3530C"/>
    <w:rsid w:val="00D35681"/>
    <w:rsid w:val="00D35F98"/>
    <w:rsid w:val="00D37992"/>
    <w:rsid w:val="00D454E2"/>
    <w:rsid w:val="00D57D96"/>
    <w:rsid w:val="00D65DD7"/>
    <w:rsid w:val="00D66988"/>
    <w:rsid w:val="00D70148"/>
    <w:rsid w:val="00D90B0F"/>
    <w:rsid w:val="00D92412"/>
    <w:rsid w:val="00DA1EB1"/>
    <w:rsid w:val="00DC095C"/>
    <w:rsid w:val="00DC3864"/>
    <w:rsid w:val="00DD4B6D"/>
    <w:rsid w:val="00DE3AA2"/>
    <w:rsid w:val="00DE45C6"/>
    <w:rsid w:val="00DE66D0"/>
    <w:rsid w:val="00DF6E74"/>
    <w:rsid w:val="00E02FE4"/>
    <w:rsid w:val="00E04045"/>
    <w:rsid w:val="00E1093D"/>
    <w:rsid w:val="00E10964"/>
    <w:rsid w:val="00E14DD3"/>
    <w:rsid w:val="00E16B7B"/>
    <w:rsid w:val="00E17AAF"/>
    <w:rsid w:val="00E325A0"/>
    <w:rsid w:val="00E3398A"/>
    <w:rsid w:val="00E42389"/>
    <w:rsid w:val="00E470FE"/>
    <w:rsid w:val="00E52166"/>
    <w:rsid w:val="00E57363"/>
    <w:rsid w:val="00E57718"/>
    <w:rsid w:val="00E74B2E"/>
    <w:rsid w:val="00E751EB"/>
    <w:rsid w:val="00E752BC"/>
    <w:rsid w:val="00E75994"/>
    <w:rsid w:val="00E8223D"/>
    <w:rsid w:val="00E84B9B"/>
    <w:rsid w:val="00E92984"/>
    <w:rsid w:val="00EA2225"/>
    <w:rsid w:val="00EC6A71"/>
    <w:rsid w:val="00ED3504"/>
    <w:rsid w:val="00EF436F"/>
    <w:rsid w:val="00F01CE5"/>
    <w:rsid w:val="00F04FCD"/>
    <w:rsid w:val="00F23777"/>
    <w:rsid w:val="00F44974"/>
    <w:rsid w:val="00F45B22"/>
    <w:rsid w:val="00F50EA7"/>
    <w:rsid w:val="00F54D01"/>
    <w:rsid w:val="00F666E3"/>
    <w:rsid w:val="00F75A43"/>
    <w:rsid w:val="00F807CA"/>
    <w:rsid w:val="00F942F6"/>
    <w:rsid w:val="00FA77C3"/>
    <w:rsid w:val="00FB2583"/>
    <w:rsid w:val="00FB49CA"/>
    <w:rsid w:val="00FB6B90"/>
    <w:rsid w:val="00FB71E7"/>
    <w:rsid w:val="00FD1EAE"/>
    <w:rsid w:val="00FD563A"/>
    <w:rsid w:val="00FE6B0D"/>
    <w:rsid w:val="00FF03F1"/>
    <w:rsid w:val="00FF0E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E0F"/>
    <w:rPr>
      <w:rFonts w:ascii="Times New Roman" w:eastAsia="Times New Roman" w:hAnsi="Times New Roman"/>
      <w:sz w:val="28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E05A7"/>
    <w:pPr>
      <w:keepNext/>
      <w:spacing w:before="80"/>
      <w:jc w:val="center"/>
      <w:outlineLvl w:val="2"/>
    </w:pPr>
    <w:rPr>
      <w:rFonts w:ascii="Arial" w:hAnsi="Arial"/>
      <w:b/>
      <w:bCs/>
      <w:sz w:val="26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1E05A7"/>
    <w:rPr>
      <w:rFonts w:ascii="Arial" w:hAnsi="Arial" w:cs="Times New Roman"/>
      <w:b/>
      <w:sz w:val="24"/>
      <w:lang w:val="uk-UA"/>
    </w:rPr>
  </w:style>
  <w:style w:type="paragraph" w:styleId="NoSpacing">
    <w:name w:val="No Spacing"/>
    <w:uiPriority w:val="99"/>
    <w:qFormat/>
    <w:rsid w:val="00BE7E0F"/>
    <w:rPr>
      <w:lang w:eastAsia="en-US"/>
    </w:rPr>
  </w:style>
  <w:style w:type="paragraph" w:customStyle="1" w:styleId="1">
    <w:name w:val="Без интервала1"/>
    <w:uiPriority w:val="99"/>
    <w:rsid w:val="00BE7E0F"/>
    <w:rPr>
      <w:rFonts w:eastAsia="Times New Roman" w:cs="Calibri"/>
      <w:lang w:val="uk-UA" w:eastAsia="en-US"/>
    </w:rPr>
  </w:style>
  <w:style w:type="character" w:customStyle="1" w:styleId="2">
    <w:name w:val="Основной текст (2)"/>
    <w:uiPriority w:val="99"/>
    <w:rsid w:val="00BE7E0F"/>
    <w:rPr>
      <w:rFonts w:ascii="Times New Roman" w:hAnsi="Times New Roman"/>
      <w:sz w:val="19"/>
      <w:u w:val="none"/>
    </w:rPr>
  </w:style>
  <w:style w:type="character" w:styleId="Emphasis">
    <w:name w:val="Emphasis"/>
    <w:basedOn w:val="DefaultParagraphFont"/>
    <w:uiPriority w:val="99"/>
    <w:qFormat/>
    <w:rsid w:val="00BE7E0F"/>
    <w:rPr>
      <w:rFonts w:cs="Times New Roman"/>
      <w:i/>
    </w:rPr>
  </w:style>
  <w:style w:type="paragraph" w:styleId="BodyTextIndent2">
    <w:name w:val="Body Text Indent 2"/>
    <w:basedOn w:val="Normal"/>
    <w:link w:val="BodyTextIndent2Char"/>
    <w:uiPriority w:val="99"/>
    <w:rsid w:val="00F666E3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F666E3"/>
    <w:rPr>
      <w:rFonts w:ascii="Times New Roman" w:hAnsi="Times New Roman" w:cs="Times New Roman"/>
      <w:sz w:val="24"/>
    </w:rPr>
  </w:style>
  <w:style w:type="paragraph" w:customStyle="1" w:styleId="10">
    <w:name w:val="Абзац списка1"/>
    <w:basedOn w:val="Normal"/>
    <w:uiPriority w:val="99"/>
    <w:rsid w:val="00F666E3"/>
    <w:pPr>
      <w:ind w:left="720"/>
      <w:contextualSpacing/>
    </w:pPr>
    <w:rPr>
      <w:rFonts w:eastAsia="Calibri"/>
      <w:sz w:val="24"/>
    </w:rPr>
  </w:style>
  <w:style w:type="paragraph" w:styleId="ListParagraph">
    <w:name w:val="List Paragraph"/>
    <w:basedOn w:val="Normal"/>
    <w:uiPriority w:val="99"/>
    <w:qFormat/>
    <w:rsid w:val="0047706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11">
    <w:name w:val="Абзац списка11"/>
    <w:basedOn w:val="Normal"/>
    <w:uiPriority w:val="99"/>
    <w:rsid w:val="00ED3504"/>
    <w:pPr>
      <w:ind w:left="720"/>
      <w:contextualSpacing/>
    </w:pPr>
    <w:rPr>
      <w:rFonts w:eastAsia="Calibri"/>
      <w:sz w:val="24"/>
    </w:rPr>
  </w:style>
  <w:style w:type="paragraph" w:styleId="BodyText">
    <w:name w:val="Body Text"/>
    <w:basedOn w:val="Normal"/>
    <w:link w:val="BodyTextChar"/>
    <w:uiPriority w:val="99"/>
    <w:rsid w:val="00363905"/>
    <w:pPr>
      <w:widowControl w:val="0"/>
      <w:autoSpaceDE w:val="0"/>
      <w:autoSpaceDN w:val="0"/>
      <w:adjustRightInd w:val="0"/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63905"/>
    <w:rPr>
      <w:rFonts w:ascii="Times New Roman" w:hAnsi="Times New Roman" w:cs="Times New Roman"/>
      <w:lang w:val="ru-RU" w:eastAsia="ru-RU"/>
    </w:rPr>
  </w:style>
  <w:style w:type="paragraph" w:styleId="Header">
    <w:name w:val="header"/>
    <w:basedOn w:val="Normal"/>
    <w:link w:val="Head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rsid w:val="00A615A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615A6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8865D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65DC"/>
    <w:rPr>
      <w:rFonts w:ascii="Segoe UI" w:hAnsi="Segoe UI" w:cs="Times New Roman"/>
      <w:sz w:val="18"/>
    </w:rPr>
  </w:style>
  <w:style w:type="character" w:styleId="Hyperlink">
    <w:name w:val="Hyperlink"/>
    <w:basedOn w:val="DefaultParagraphFont"/>
    <w:uiPriority w:val="99"/>
    <w:rsid w:val="00E1093D"/>
    <w:rPr>
      <w:rFonts w:cs="Times New Roman"/>
      <w:color w:val="0563C1"/>
      <w:u w:val="single"/>
    </w:rPr>
  </w:style>
  <w:style w:type="paragraph" w:styleId="NormalWeb">
    <w:name w:val="Normal (Web)"/>
    <w:basedOn w:val="Normal"/>
    <w:uiPriority w:val="99"/>
    <w:rsid w:val="0075626C"/>
    <w:pPr>
      <w:spacing w:before="100" w:beforeAutospacing="1" w:after="100" w:afterAutospacing="1"/>
    </w:pPr>
    <w:rPr>
      <w:sz w:val="24"/>
      <w:lang w:val="uk-UA" w:eastAsia="uk-UA"/>
    </w:rPr>
  </w:style>
  <w:style w:type="paragraph" w:customStyle="1" w:styleId="Default">
    <w:name w:val="Default"/>
    <w:uiPriority w:val="99"/>
    <w:rsid w:val="0075626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uk-UA"/>
    </w:rPr>
  </w:style>
  <w:style w:type="character" w:customStyle="1" w:styleId="20">
    <w:name w:val="Основной текст (2)_"/>
    <w:link w:val="21"/>
    <w:uiPriority w:val="99"/>
    <w:locked/>
    <w:rsid w:val="00A84DBD"/>
    <w:rPr>
      <w:sz w:val="26"/>
      <w:shd w:val="clear" w:color="auto" w:fill="FFFFFF"/>
    </w:rPr>
  </w:style>
  <w:style w:type="paragraph" w:customStyle="1" w:styleId="21">
    <w:name w:val="Основной текст (2)1"/>
    <w:basedOn w:val="Normal"/>
    <w:link w:val="20"/>
    <w:uiPriority w:val="99"/>
    <w:rsid w:val="00A84DBD"/>
    <w:pPr>
      <w:widowControl w:val="0"/>
      <w:shd w:val="clear" w:color="auto" w:fill="FFFFFF"/>
      <w:spacing w:before="600" w:line="322" w:lineRule="exact"/>
    </w:pPr>
    <w:rPr>
      <w:rFonts w:ascii="Calibri" w:eastAsia="Calibri" w:hAnsi="Calibri"/>
      <w:sz w:val="26"/>
      <w:szCs w:val="20"/>
    </w:rPr>
  </w:style>
  <w:style w:type="paragraph" w:customStyle="1" w:styleId="12">
    <w:name w:val="Знак Знак Знак1 Знак Знак Знак Знак"/>
    <w:basedOn w:val="Normal"/>
    <w:uiPriority w:val="99"/>
    <w:rsid w:val="00A84DBD"/>
    <w:rPr>
      <w:rFonts w:ascii="Verdana" w:eastAsia="Calibri" w:hAnsi="Verdana" w:cs="Verdana"/>
      <w:sz w:val="20"/>
      <w:szCs w:val="20"/>
      <w:lang w:val="en-US" w:eastAsia="en-US"/>
    </w:rPr>
  </w:style>
  <w:style w:type="paragraph" w:styleId="Title">
    <w:name w:val="Title"/>
    <w:basedOn w:val="Normal"/>
    <w:link w:val="TitleChar"/>
    <w:uiPriority w:val="99"/>
    <w:qFormat/>
    <w:rsid w:val="00006CA8"/>
    <w:pPr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006CA8"/>
    <w:rPr>
      <w:rFonts w:ascii="Arial Black" w:hAnsi="Arial Black" w:cs="Times New Roman"/>
      <w:sz w:val="24"/>
      <w:lang w:val="uk-UA"/>
    </w:rPr>
  </w:style>
  <w:style w:type="paragraph" w:customStyle="1" w:styleId="Normal1">
    <w:name w:val="Normal1"/>
    <w:uiPriority w:val="99"/>
    <w:rsid w:val="00006CA8"/>
    <w:rPr>
      <w:rFonts w:ascii="Arial" w:eastAsia="Times New Roman" w:hAnsi="Arial"/>
      <w:sz w:val="24"/>
      <w:szCs w:val="20"/>
      <w:lang w:val="uk-UA"/>
    </w:rPr>
  </w:style>
  <w:style w:type="paragraph" w:customStyle="1" w:styleId="110">
    <w:name w:val="Заголовок 11"/>
    <w:basedOn w:val="Normal"/>
    <w:next w:val="Normal"/>
    <w:uiPriority w:val="99"/>
    <w:rsid w:val="00006CA8"/>
    <w:pPr>
      <w:keepNext/>
      <w:jc w:val="center"/>
      <w:outlineLvl w:val="0"/>
    </w:pPr>
    <w:rPr>
      <w:rFonts w:ascii="Arial" w:hAnsi="Arial"/>
      <w:b/>
      <w:szCs w:val="20"/>
      <w:lang w:val="uk-UA"/>
    </w:rPr>
  </w:style>
  <w:style w:type="paragraph" w:customStyle="1" w:styleId="13">
    <w:name w:val="Название объекта1"/>
    <w:basedOn w:val="Normal"/>
    <w:next w:val="Normal"/>
    <w:uiPriority w:val="99"/>
    <w:rsid w:val="00006CA8"/>
    <w:pPr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2">
    <w:name w:val="Normal2"/>
    <w:uiPriority w:val="99"/>
    <w:rsid w:val="00006CA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921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314</Words>
  <Characters>1792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</dc:title>
  <dc:subject/>
  <dc:creator>S Di</dc:creator>
  <cp:keywords/>
  <dc:description/>
  <cp:lastModifiedBy>пк</cp:lastModifiedBy>
  <cp:revision>5</cp:revision>
  <cp:lastPrinted>2024-08-08T11:34:00Z</cp:lastPrinted>
  <dcterms:created xsi:type="dcterms:W3CDTF">2026-09-21T13:20:00Z</dcterms:created>
  <dcterms:modified xsi:type="dcterms:W3CDTF">2026-10-06T06:24:00Z</dcterms:modified>
</cp:coreProperties>
</file>