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55" w:rsidRDefault="00D1505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0B6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2814286" r:id="rId8"/>
        </w:object>
      </w:r>
    </w:p>
    <w:p w:rsidR="00D15055" w:rsidRDefault="00D1505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15055" w:rsidRDefault="00D1505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15055" w:rsidRDefault="00D1505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15055" w:rsidRDefault="00D1505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15055" w:rsidRDefault="00D1505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15055" w:rsidRDefault="00D1505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15055" w:rsidRDefault="00D1505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15055" w:rsidRDefault="00D15055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D15055" w:rsidRDefault="00D1505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2026                                           м. Кіцмань                                                       </w:t>
      </w:r>
      <w:r w:rsidRPr="000B6F37">
        <w:rPr>
          <w:rFonts w:ascii="Times New Roman" w:hAnsi="Times New Roman"/>
          <w:b/>
          <w:szCs w:val="24"/>
        </w:rPr>
        <w:t>№ 361/9</w:t>
      </w:r>
    </w:p>
    <w:p w:rsidR="00D15055" w:rsidRPr="00A461C0" w:rsidRDefault="00D15055" w:rsidP="00EE1455">
      <w:pPr>
        <w:pStyle w:val="Normal2"/>
        <w:rPr>
          <w:rFonts w:ascii="Times New Roman" w:hAnsi="Times New Roman"/>
          <w:b/>
          <w:szCs w:val="24"/>
        </w:rPr>
      </w:pPr>
    </w:p>
    <w:p w:rsidR="00D15055" w:rsidRDefault="00D1505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D15055" w:rsidRDefault="00D1505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D15055" w:rsidRDefault="00D1505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гр.ОСОБА 1 опікуном </w:t>
      </w:r>
    </w:p>
    <w:p w:rsidR="00D15055" w:rsidRDefault="00D1505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недієздатним гр.ОСОБА 2</w:t>
      </w:r>
    </w:p>
    <w:p w:rsidR="00D15055" w:rsidRPr="00A461C0" w:rsidRDefault="00D1505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15055" w:rsidRDefault="00D1505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№632 від 25.08.2026р. гр.ОСОБА 1 про доцільність призначення його опікуном над недієздатним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4E4E75">
        <w:rPr>
          <w:rFonts w:ascii="Times New Roman" w:hAnsi="Times New Roman"/>
          <w:sz w:val="24"/>
          <w:szCs w:val="24"/>
          <w:lang w:val="uk-UA"/>
        </w:rPr>
        <w:t>23.09.2026р. №7,</w:t>
      </w:r>
      <w:r w:rsidRPr="00804C8C">
        <w:rPr>
          <w:rFonts w:ascii="Times New Roman" w:hAnsi="Times New Roman"/>
          <w:color w:val="EE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D15055" w:rsidRPr="00D90582" w:rsidRDefault="00D1505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D15055" w:rsidRDefault="00D1505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недієздатним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1968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 зареєстрований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D15055" w:rsidRPr="00FF39D7" w:rsidRDefault="00D1505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недієздатним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1968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:rsidR="00D15055" w:rsidRDefault="00D15055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:rsidR="00D15055" w:rsidRDefault="00D15055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D15055" w:rsidRPr="000B6F37" w:rsidRDefault="00D15055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B6F37"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                        Олексій БОРТНИК</w:t>
      </w:r>
    </w:p>
    <w:sectPr w:rsidR="00D15055" w:rsidRPr="000B6F37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055" w:rsidRDefault="00D15055" w:rsidP="00EE1455">
      <w:pPr>
        <w:spacing w:after="0" w:line="240" w:lineRule="auto"/>
      </w:pPr>
      <w:r>
        <w:separator/>
      </w:r>
    </w:p>
  </w:endnote>
  <w:endnote w:type="continuationSeparator" w:id="0">
    <w:p w:rsidR="00D15055" w:rsidRDefault="00D1505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055" w:rsidRDefault="00D15055" w:rsidP="00EE1455">
      <w:pPr>
        <w:spacing w:after="0" w:line="240" w:lineRule="auto"/>
      </w:pPr>
      <w:r>
        <w:separator/>
      </w:r>
    </w:p>
  </w:footnote>
  <w:footnote w:type="continuationSeparator" w:id="0">
    <w:p w:rsidR="00D15055" w:rsidRDefault="00D1505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B6F37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D5ECE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4D1"/>
    <w:rsid w:val="00240FCD"/>
    <w:rsid w:val="00244726"/>
    <w:rsid w:val="00250A74"/>
    <w:rsid w:val="002518ED"/>
    <w:rsid w:val="0025745D"/>
    <w:rsid w:val="002576D7"/>
    <w:rsid w:val="002615D1"/>
    <w:rsid w:val="00262C6C"/>
    <w:rsid w:val="00264042"/>
    <w:rsid w:val="00267089"/>
    <w:rsid w:val="00267CCA"/>
    <w:rsid w:val="00274DA0"/>
    <w:rsid w:val="00280814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2F4643"/>
    <w:rsid w:val="0030495D"/>
    <w:rsid w:val="0030538B"/>
    <w:rsid w:val="00307527"/>
    <w:rsid w:val="00317427"/>
    <w:rsid w:val="00322060"/>
    <w:rsid w:val="0032457C"/>
    <w:rsid w:val="0032767E"/>
    <w:rsid w:val="00332468"/>
    <w:rsid w:val="00346023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1CFD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5E1C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77BCC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E75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2F12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14C7F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73794"/>
    <w:rsid w:val="00681F1C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04C8C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77558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4BED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04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586"/>
    <w:rsid w:val="009E2942"/>
    <w:rsid w:val="009E525A"/>
    <w:rsid w:val="009E6D0F"/>
    <w:rsid w:val="009E7976"/>
    <w:rsid w:val="009F0B68"/>
    <w:rsid w:val="009F6D80"/>
    <w:rsid w:val="00A01EC5"/>
    <w:rsid w:val="00A041B9"/>
    <w:rsid w:val="00A0453D"/>
    <w:rsid w:val="00A0678D"/>
    <w:rsid w:val="00A10D23"/>
    <w:rsid w:val="00A17EA7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27C2E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5132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4705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A8C"/>
    <w:rsid w:val="00C21DDE"/>
    <w:rsid w:val="00C22AEF"/>
    <w:rsid w:val="00C22C21"/>
    <w:rsid w:val="00C265DB"/>
    <w:rsid w:val="00C27860"/>
    <w:rsid w:val="00C3174D"/>
    <w:rsid w:val="00C330A3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15055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0294B"/>
    <w:rsid w:val="00F1598C"/>
    <w:rsid w:val="00F17F4B"/>
    <w:rsid w:val="00F200D3"/>
    <w:rsid w:val="00F21203"/>
    <w:rsid w:val="00F3039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0F64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22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382</Words>
  <Characters>2178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2024-12-11T14:18:00Z</cp:lastPrinted>
  <dcterms:created xsi:type="dcterms:W3CDTF">2026-09-24T08:22:00Z</dcterms:created>
  <dcterms:modified xsi:type="dcterms:W3CDTF">2026-10-06T14:52:00Z</dcterms:modified>
</cp:coreProperties>
</file>