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F0E" w:rsidRDefault="008C7F0E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B3872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852814190" r:id="rId8"/>
        </w:object>
      </w:r>
    </w:p>
    <w:p w:rsidR="008C7F0E" w:rsidRDefault="008C7F0E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8C7F0E" w:rsidRDefault="008C7F0E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8C7F0E" w:rsidRDefault="008C7F0E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8C7F0E" w:rsidRDefault="008C7F0E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8C7F0E" w:rsidRDefault="008C7F0E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C7F0E" w:rsidRDefault="008C7F0E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8C7F0E" w:rsidRDefault="008C7F0E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8C7F0E" w:rsidRDefault="008C7F0E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8C7F0E" w:rsidRDefault="008C7F0E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25 вересня 2026                                          м. Кіцмань                                                        </w:t>
      </w:r>
      <w:r w:rsidRPr="00592C70">
        <w:rPr>
          <w:rFonts w:ascii="Times New Roman" w:hAnsi="Times New Roman"/>
          <w:b/>
          <w:szCs w:val="24"/>
        </w:rPr>
        <w:t>№ 360/9</w:t>
      </w:r>
    </w:p>
    <w:p w:rsidR="008C7F0E" w:rsidRPr="00A461C0" w:rsidRDefault="008C7F0E" w:rsidP="00EE1455">
      <w:pPr>
        <w:pStyle w:val="Normal2"/>
        <w:rPr>
          <w:rFonts w:ascii="Times New Roman" w:hAnsi="Times New Roman"/>
          <w:b/>
          <w:szCs w:val="24"/>
        </w:rPr>
      </w:pPr>
    </w:p>
    <w:p w:rsidR="008C7F0E" w:rsidRDefault="008C7F0E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8C7F0E" w:rsidRDefault="008C7F0E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8C7F0E" w:rsidRDefault="008C7F0E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гр.ОСОБА 1 опікуном </w:t>
      </w:r>
    </w:p>
    <w:p w:rsidR="008C7F0E" w:rsidRDefault="008C7F0E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недієздатною гр.ОСОБА 2</w:t>
      </w:r>
    </w:p>
    <w:p w:rsidR="008C7F0E" w:rsidRPr="00A461C0" w:rsidRDefault="008C7F0E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8C7F0E" w:rsidRDefault="008C7F0E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№689 від 03.09.2026р. гр.ОСОБА 1 про доцільність призначення її опікуном над недієздатною гр.ОСОБА 2,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засідання опікунської ради при виконавчому комітеті Кіцманської міської ради від </w:t>
      </w:r>
      <w:r w:rsidRPr="00443FA1">
        <w:rPr>
          <w:rFonts w:ascii="Times New Roman" w:hAnsi="Times New Roman"/>
          <w:sz w:val="24"/>
          <w:szCs w:val="24"/>
          <w:lang w:val="uk-UA"/>
        </w:rPr>
        <w:t>23.09.2026р. №7,</w:t>
      </w:r>
      <w:r w:rsidRPr="00804C8C">
        <w:rPr>
          <w:rFonts w:ascii="Times New Roman" w:hAnsi="Times New Roman"/>
          <w:color w:val="EE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8C7F0E" w:rsidRPr="00D90582" w:rsidRDefault="008C7F0E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8C7F0E" w:rsidRDefault="008C7F0E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>
        <w:rPr>
          <w:rFonts w:ascii="Times New Roman" w:hAnsi="Times New Roman"/>
          <w:sz w:val="24"/>
          <w:szCs w:val="24"/>
          <w:lang w:val="uk-UA"/>
        </w:rPr>
        <w:t>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1973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зареєстрована та </w:t>
      </w:r>
      <w:r w:rsidRPr="001C5FAC">
        <w:rPr>
          <w:rFonts w:ascii="Times New Roman" w:hAnsi="Times New Roman"/>
          <w:sz w:val="24"/>
          <w:szCs w:val="24"/>
          <w:lang w:val="uk-UA"/>
        </w:rPr>
        <w:t>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с.Шипинці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недієздатною 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2005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яка потребує постійного стороннього догляду, зареєстрована та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с.Шипинці</w:t>
      </w:r>
      <w:r w:rsidRPr="001C5FAC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:rsidR="008C7F0E" w:rsidRPr="00FF39D7" w:rsidRDefault="008C7F0E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>,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1973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>опікуном над недієздатною 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2005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</w:p>
    <w:p w:rsidR="008C7F0E" w:rsidRDefault="008C7F0E" w:rsidP="00B10482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:rsidR="008C7F0E" w:rsidRDefault="008C7F0E" w:rsidP="00B1048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8C7F0E" w:rsidRPr="00432BAF" w:rsidRDefault="008C7F0E" w:rsidP="0006516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</w:t>
      </w:r>
      <w:r w:rsidRPr="00432BAF">
        <w:rPr>
          <w:rFonts w:ascii="Times New Roman" w:hAnsi="Times New Roman"/>
          <w:b/>
          <w:sz w:val="24"/>
          <w:szCs w:val="24"/>
        </w:rPr>
        <w:t xml:space="preserve">Секретар міської ради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 w:rsidRPr="00432BAF">
        <w:rPr>
          <w:rFonts w:ascii="Times New Roman" w:hAnsi="Times New Roman"/>
          <w:b/>
          <w:sz w:val="24"/>
          <w:szCs w:val="24"/>
        </w:rPr>
        <w:t xml:space="preserve">                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</w:t>
      </w:r>
      <w:r w:rsidRPr="00432BAF">
        <w:rPr>
          <w:rFonts w:ascii="Times New Roman" w:hAnsi="Times New Roman"/>
          <w:b/>
          <w:sz w:val="24"/>
          <w:szCs w:val="24"/>
        </w:rPr>
        <w:t xml:space="preserve">     Олексій БОРТНИК</w:t>
      </w:r>
    </w:p>
    <w:p w:rsidR="008C7F0E" w:rsidRDefault="008C7F0E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8C7F0E" w:rsidRPr="00AB1F9E" w:rsidRDefault="008C7F0E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8C7F0E" w:rsidRPr="00AB1F9E" w:rsidSect="005E199F">
      <w:pgSz w:w="11906" w:h="16838" w:code="9"/>
      <w:pgMar w:top="426" w:right="566" w:bottom="567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F0E" w:rsidRDefault="008C7F0E" w:rsidP="00EE1455">
      <w:pPr>
        <w:spacing w:after="0" w:line="240" w:lineRule="auto"/>
      </w:pPr>
      <w:r>
        <w:separator/>
      </w:r>
    </w:p>
  </w:endnote>
  <w:endnote w:type="continuationSeparator" w:id="0">
    <w:p w:rsidR="008C7F0E" w:rsidRDefault="008C7F0E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F0E" w:rsidRDefault="008C7F0E" w:rsidP="00EE1455">
      <w:pPr>
        <w:spacing w:after="0" w:line="240" w:lineRule="auto"/>
      </w:pPr>
      <w:r>
        <w:separator/>
      </w:r>
    </w:p>
  </w:footnote>
  <w:footnote w:type="continuationSeparator" w:id="0">
    <w:p w:rsidR="008C7F0E" w:rsidRDefault="008C7F0E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42F"/>
    <w:rsid w:val="00027C0C"/>
    <w:rsid w:val="000360A6"/>
    <w:rsid w:val="00056551"/>
    <w:rsid w:val="00060337"/>
    <w:rsid w:val="00064A15"/>
    <w:rsid w:val="0006516D"/>
    <w:rsid w:val="00067716"/>
    <w:rsid w:val="00067920"/>
    <w:rsid w:val="00070E28"/>
    <w:rsid w:val="000721E5"/>
    <w:rsid w:val="0007446D"/>
    <w:rsid w:val="00076BDB"/>
    <w:rsid w:val="000801AD"/>
    <w:rsid w:val="00080D4D"/>
    <w:rsid w:val="0008221E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B5E"/>
    <w:rsid w:val="000C7C4A"/>
    <w:rsid w:val="000D4405"/>
    <w:rsid w:val="000E288E"/>
    <w:rsid w:val="000E5091"/>
    <w:rsid w:val="000E5E89"/>
    <w:rsid w:val="0010141C"/>
    <w:rsid w:val="00103286"/>
    <w:rsid w:val="00116300"/>
    <w:rsid w:val="00122381"/>
    <w:rsid w:val="001253C8"/>
    <w:rsid w:val="00126604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0C63"/>
    <w:rsid w:val="00183C65"/>
    <w:rsid w:val="00186333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1BC8"/>
    <w:rsid w:val="001D21C2"/>
    <w:rsid w:val="001D2C08"/>
    <w:rsid w:val="001D3C37"/>
    <w:rsid w:val="001D5B08"/>
    <w:rsid w:val="001E4B92"/>
    <w:rsid w:val="001F0262"/>
    <w:rsid w:val="001F1B42"/>
    <w:rsid w:val="001F61F1"/>
    <w:rsid w:val="001F6EC9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6A63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4042"/>
    <w:rsid w:val="0026530B"/>
    <w:rsid w:val="00267089"/>
    <w:rsid w:val="00267CCA"/>
    <w:rsid w:val="00274DA0"/>
    <w:rsid w:val="0027517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32468"/>
    <w:rsid w:val="00354E5A"/>
    <w:rsid w:val="00357582"/>
    <w:rsid w:val="00360BB1"/>
    <w:rsid w:val="00362BA7"/>
    <w:rsid w:val="003653C2"/>
    <w:rsid w:val="00381C9A"/>
    <w:rsid w:val="00384370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B7047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2BAF"/>
    <w:rsid w:val="00434E19"/>
    <w:rsid w:val="00437772"/>
    <w:rsid w:val="004378EF"/>
    <w:rsid w:val="00443FA1"/>
    <w:rsid w:val="00446566"/>
    <w:rsid w:val="004469D2"/>
    <w:rsid w:val="0045417C"/>
    <w:rsid w:val="0045464A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A39A7"/>
    <w:rsid w:val="004B387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02C"/>
    <w:rsid w:val="00541894"/>
    <w:rsid w:val="005441DF"/>
    <w:rsid w:val="00546C2E"/>
    <w:rsid w:val="00550836"/>
    <w:rsid w:val="00551CB4"/>
    <w:rsid w:val="005539DE"/>
    <w:rsid w:val="00554E16"/>
    <w:rsid w:val="00557042"/>
    <w:rsid w:val="00557546"/>
    <w:rsid w:val="00557C95"/>
    <w:rsid w:val="00563891"/>
    <w:rsid w:val="00565E3F"/>
    <w:rsid w:val="005740E8"/>
    <w:rsid w:val="00582F12"/>
    <w:rsid w:val="00587E5B"/>
    <w:rsid w:val="00592C70"/>
    <w:rsid w:val="005957B4"/>
    <w:rsid w:val="005A06AC"/>
    <w:rsid w:val="005A1B25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6DFF"/>
    <w:rsid w:val="005C74B0"/>
    <w:rsid w:val="005D40C1"/>
    <w:rsid w:val="005D4BE4"/>
    <w:rsid w:val="005E17E6"/>
    <w:rsid w:val="005E199F"/>
    <w:rsid w:val="005E571D"/>
    <w:rsid w:val="005E7849"/>
    <w:rsid w:val="005F4DDF"/>
    <w:rsid w:val="00602142"/>
    <w:rsid w:val="00603EBB"/>
    <w:rsid w:val="00604203"/>
    <w:rsid w:val="00607E9B"/>
    <w:rsid w:val="006113C9"/>
    <w:rsid w:val="00611699"/>
    <w:rsid w:val="006120F3"/>
    <w:rsid w:val="00614C7F"/>
    <w:rsid w:val="00620BC1"/>
    <w:rsid w:val="00622D10"/>
    <w:rsid w:val="006253A3"/>
    <w:rsid w:val="00626DC1"/>
    <w:rsid w:val="00632DF6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67E27"/>
    <w:rsid w:val="006701EB"/>
    <w:rsid w:val="00670F1B"/>
    <w:rsid w:val="006711AF"/>
    <w:rsid w:val="00671AE6"/>
    <w:rsid w:val="00673794"/>
    <w:rsid w:val="00681F1C"/>
    <w:rsid w:val="00691820"/>
    <w:rsid w:val="006A2FB6"/>
    <w:rsid w:val="006A3699"/>
    <w:rsid w:val="006A3B50"/>
    <w:rsid w:val="006B189E"/>
    <w:rsid w:val="006B61A1"/>
    <w:rsid w:val="006C7B5B"/>
    <w:rsid w:val="006D565C"/>
    <w:rsid w:val="006E1809"/>
    <w:rsid w:val="006E1E18"/>
    <w:rsid w:val="006E207D"/>
    <w:rsid w:val="006F0D44"/>
    <w:rsid w:val="006F6DB6"/>
    <w:rsid w:val="00702055"/>
    <w:rsid w:val="00705BEC"/>
    <w:rsid w:val="00706BA5"/>
    <w:rsid w:val="007115E4"/>
    <w:rsid w:val="007204FA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714A7"/>
    <w:rsid w:val="007714BE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D76DB"/>
    <w:rsid w:val="007E0C62"/>
    <w:rsid w:val="007E3260"/>
    <w:rsid w:val="007E60DB"/>
    <w:rsid w:val="007F5A69"/>
    <w:rsid w:val="0080056E"/>
    <w:rsid w:val="00803DE7"/>
    <w:rsid w:val="008043C2"/>
    <w:rsid w:val="00804C8C"/>
    <w:rsid w:val="00816458"/>
    <w:rsid w:val="008201DC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67F0A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30FE"/>
    <w:rsid w:val="008C4BED"/>
    <w:rsid w:val="008C74F0"/>
    <w:rsid w:val="008C75BF"/>
    <w:rsid w:val="008C7F0E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27424"/>
    <w:rsid w:val="009347C2"/>
    <w:rsid w:val="0093588E"/>
    <w:rsid w:val="00937757"/>
    <w:rsid w:val="009377E0"/>
    <w:rsid w:val="0094220C"/>
    <w:rsid w:val="0095041F"/>
    <w:rsid w:val="009517E9"/>
    <w:rsid w:val="00951D18"/>
    <w:rsid w:val="00952FA8"/>
    <w:rsid w:val="00954219"/>
    <w:rsid w:val="00954462"/>
    <w:rsid w:val="00954F9D"/>
    <w:rsid w:val="00955944"/>
    <w:rsid w:val="00957B9A"/>
    <w:rsid w:val="00963074"/>
    <w:rsid w:val="009713BE"/>
    <w:rsid w:val="0097140F"/>
    <w:rsid w:val="00974F3F"/>
    <w:rsid w:val="00986683"/>
    <w:rsid w:val="00990E05"/>
    <w:rsid w:val="009940DC"/>
    <w:rsid w:val="0099573B"/>
    <w:rsid w:val="009957A8"/>
    <w:rsid w:val="00995E2F"/>
    <w:rsid w:val="009A1460"/>
    <w:rsid w:val="009B1696"/>
    <w:rsid w:val="009B1BDB"/>
    <w:rsid w:val="009B3A99"/>
    <w:rsid w:val="009C4B9B"/>
    <w:rsid w:val="009C6216"/>
    <w:rsid w:val="009D5081"/>
    <w:rsid w:val="009E294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6750"/>
    <w:rsid w:val="00A67B49"/>
    <w:rsid w:val="00A717BD"/>
    <w:rsid w:val="00A74573"/>
    <w:rsid w:val="00A75070"/>
    <w:rsid w:val="00A84411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8FB"/>
    <w:rsid w:val="00B24C0C"/>
    <w:rsid w:val="00B4312C"/>
    <w:rsid w:val="00B43585"/>
    <w:rsid w:val="00B4377C"/>
    <w:rsid w:val="00B44AD5"/>
    <w:rsid w:val="00B45543"/>
    <w:rsid w:val="00B45CBB"/>
    <w:rsid w:val="00B52D8E"/>
    <w:rsid w:val="00B56DDB"/>
    <w:rsid w:val="00B57E40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163A"/>
    <w:rsid w:val="00BC4705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12135"/>
    <w:rsid w:val="00C17FCD"/>
    <w:rsid w:val="00C21A8C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CF6B00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07A6"/>
    <w:rsid w:val="00D5764B"/>
    <w:rsid w:val="00D67681"/>
    <w:rsid w:val="00D77255"/>
    <w:rsid w:val="00D77F08"/>
    <w:rsid w:val="00D877EF"/>
    <w:rsid w:val="00D904F7"/>
    <w:rsid w:val="00D90582"/>
    <w:rsid w:val="00D927B7"/>
    <w:rsid w:val="00D92C6F"/>
    <w:rsid w:val="00DA7419"/>
    <w:rsid w:val="00DB0D15"/>
    <w:rsid w:val="00DC18D1"/>
    <w:rsid w:val="00DC27F0"/>
    <w:rsid w:val="00DC78A5"/>
    <w:rsid w:val="00DD35CB"/>
    <w:rsid w:val="00DE5FFE"/>
    <w:rsid w:val="00E01FD3"/>
    <w:rsid w:val="00E1168D"/>
    <w:rsid w:val="00E23762"/>
    <w:rsid w:val="00E23853"/>
    <w:rsid w:val="00E26648"/>
    <w:rsid w:val="00E31659"/>
    <w:rsid w:val="00E363EE"/>
    <w:rsid w:val="00E41228"/>
    <w:rsid w:val="00E4280D"/>
    <w:rsid w:val="00E42D65"/>
    <w:rsid w:val="00E4431B"/>
    <w:rsid w:val="00E613C6"/>
    <w:rsid w:val="00E70202"/>
    <w:rsid w:val="00E7033E"/>
    <w:rsid w:val="00E736FB"/>
    <w:rsid w:val="00E756DD"/>
    <w:rsid w:val="00E80E58"/>
    <w:rsid w:val="00E812A3"/>
    <w:rsid w:val="00E84B2C"/>
    <w:rsid w:val="00E953B4"/>
    <w:rsid w:val="00EA07A2"/>
    <w:rsid w:val="00EA6322"/>
    <w:rsid w:val="00EB0603"/>
    <w:rsid w:val="00EB5990"/>
    <w:rsid w:val="00EB6CEC"/>
    <w:rsid w:val="00EC01A6"/>
    <w:rsid w:val="00EC0E7D"/>
    <w:rsid w:val="00EC7D14"/>
    <w:rsid w:val="00ED7684"/>
    <w:rsid w:val="00EE1455"/>
    <w:rsid w:val="00EE483B"/>
    <w:rsid w:val="00EE4F51"/>
    <w:rsid w:val="00EF14AD"/>
    <w:rsid w:val="00EF2630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21C50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2B1B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521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21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21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21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381</Words>
  <Characters>2172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2026-10-02T08:53:00Z</cp:lastPrinted>
  <dcterms:created xsi:type="dcterms:W3CDTF">2026-09-24T08:21:00Z</dcterms:created>
  <dcterms:modified xsi:type="dcterms:W3CDTF">2026-10-06T14:50:00Z</dcterms:modified>
</cp:coreProperties>
</file>