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8306F" w:rsidRDefault="00A8306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43F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52814060" r:id="rId5"/>
        </w:object>
      </w:r>
    </w:p>
    <w:p w:rsidR="00A8306F" w:rsidRDefault="00A8306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8306F" w:rsidRDefault="00A8306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8306F" w:rsidRDefault="00A8306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8306F" w:rsidRDefault="00A8306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8306F" w:rsidRDefault="00A8306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306F" w:rsidRDefault="00A8306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8306F" w:rsidRDefault="00A8306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8306F" w:rsidRDefault="00A8306F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8306F" w:rsidRDefault="00A8306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вересня 2026                                       м. Кіцмань                                                        </w:t>
      </w:r>
      <w:r w:rsidRPr="007A7085">
        <w:rPr>
          <w:rFonts w:ascii="Times New Roman" w:hAnsi="Times New Roman"/>
          <w:b/>
          <w:szCs w:val="24"/>
        </w:rPr>
        <w:t>№ 359/9</w:t>
      </w:r>
    </w:p>
    <w:p w:rsidR="00A8306F" w:rsidRDefault="00A8306F" w:rsidP="00180B81">
      <w:pPr>
        <w:pStyle w:val="Normal2"/>
        <w:rPr>
          <w:rFonts w:ascii="Times New Roman" w:hAnsi="Times New Roman"/>
          <w:b/>
          <w:szCs w:val="24"/>
        </w:rPr>
      </w:pPr>
    </w:p>
    <w:p w:rsidR="00A8306F" w:rsidRPr="006265E3" w:rsidRDefault="00A8306F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A8306F" w:rsidRPr="006265E3" w:rsidRDefault="00A8306F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Шуманському Василю Мирославовичу</w:t>
      </w:r>
    </w:p>
    <w:p w:rsidR="00A8306F" w:rsidRPr="006265E3" w:rsidRDefault="00A8306F" w:rsidP="006265E3">
      <w:pPr>
        <w:jc w:val="both"/>
        <w:rPr>
          <w:b/>
          <w:sz w:val="24"/>
          <w:szCs w:val="24"/>
          <w:lang w:val="uk-UA"/>
        </w:rPr>
      </w:pPr>
    </w:p>
    <w:p w:rsidR="00A8306F" w:rsidRPr="006265E3" w:rsidRDefault="00A8306F" w:rsidP="006265E3">
      <w:pPr>
        <w:jc w:val="both"/>
        <w:rPr>
          <w:b/>
          <w:sz w:val="24"/>
          <w:szCs w:val="24"/>
          <w:lang w:val="uk-UA"/>
        </w:rPr>
      </w:pPr>
    </w:p>
    <w:p w:rsidR="00A8306F" w:rsidRDefault="00A8306F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заяву за вх. №</w:t>
      </w:r>
      <w:r>
        <w:rPr>
          <w:bCs/>
          <w:sz w:val="24"/>
          <w:szCs w:val="24"/>
          <w:lang w:val="uk-UA"/>
        </w:rPr>
        <w:t>316/5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15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7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Шуманського Василя Мирославовича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>р.н., як</w:t>
      </w:r>
      <w:r>
        <w:rPr>
          <w:bCs/>
          <w:sz w:val="24"/>
          <w:szCs w:val="24"/>
          <w:lang w:val="uk-UA"/>
        </w:rPr>
        <w:t>ий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зареєстрований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брата, гр.Шуманського Олександра Мирославовича,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 гр.Шуманського О.М.,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8306F" w:rsidRDefault="00A8306F" w:rsidP="007B4068">
      <w:pPr>
        <w:jc w:val="both"/>
        <w:rPr>
          <w:bCs/>
          <w:sz w:val="24"/>
          <w:szCs w:val="24"/>
          <w:lang w:val="uk-UA"/>
        </w:rPr>
      </w:pPr>
    </w:p>
    <w:p w:rsidR="00A8306F" w:rsidRDefault="00A8306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8306F" w:rsidRDefault="00A8306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8306F" w:rsidRDefault="00A8306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Шуманському Василю Мирославовичу,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гр.Шуманського О.М.,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:rsidR="00A8306F" w:rsidRDefault="00A8306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A8306F" w:rsidRDefault="00A8306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A8306F" w:rsidRDefault="00A8306F" w:rsidP="00AE462C">
      <w:pPr>
        <w:ind w:firstLine="600"/>
        <w:jc w:val="both"/>
        <w:rPr>
          <w:sz w:val="24"/>
          <w:szCs w:val="24"/>
          <w:lang w:val="uk-UA"/>
        </w:rPr>
      </w:pPr>
    </w:p>
    <w:p w:rsidR="00A8306F" w:rsidRPr="008B124A" w:rsidRDefault="00A8306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8306F" w:rsidRDefault="00A8306F" w:rsidP="00AE462C">
      <w:pPr>
        <w:ind w:firstLine="600"/>
        <w:jc w:val="both"/>
        <w:rPr>
          <w:sz w:val="24"/>
          <w:szCs w:val="24"/>
          <w:lang w:val="uk-UA"/>
        </w:rPr>
      </w:pPr>
    </w:p>
    <w:p w:rsidR="00A8306F" w:rsidRDefault="00A8306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8306F" w:rsidRDefault="00A8306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8306F" w:rsidRPr="0017113F" w:rsidRDefault="00A8306F" w:rsidP="007A5E5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A8306F" w:rsidRDefault="00A8306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8306F" w:rsidRDefault="00A8306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8306F" w:rsidRDefault="00A8306F" w:rsidP="00AE462C">
      <w:pPr>
        <w:rPr>
          <w:b/>
          <w:sz w:val="24"/>
          <w:szCs w:val="24"/>
          <w:lang w:val="uk-UA"/>
        </w:rPr>
      </w:pPr>
    </w:p>
    <w:p w:rsidR="00A8306F" w:rsidRDefault="00A8306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8306F" w:rsidSect="007A70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21B5C"/>
    <w:rsid w:val="00032821"/>
    <w:rsid w:val="00036295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B57E3"/>
    <w:rsid w:val="000C419B"/>
    <w:rsid w:val="000D03AD"/>
    <w:rsid w:val="000E732D"/>
    <w:rsid w:val="000F2EA3"/>
    <w:rsid w:val="00103B05"/>
    <w:rsid w:val="00111F48"/>
    <w:rsid w:val="00121965"/>
    <w:rsid w:val="001448EB"/>
    <w:rsid w:val="00150E2F"/>
    <w:rsid w:val="00170734"/>
    <w:rsid w:val="0017113F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72577"/>
    <w:rsid w:val="002A05C4"/>
    <w:rsid w:val="002A063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76464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5C35"/>
    <w:rsid w:val="006265E3"/>
    <w:rsid w:val="00645DE5"/>
    <w:rsid w:val="006A0FFB"/>
    <w:rsid w:val="006A697B"/>
    <w:rsid w:val="006B74E2"/>
    <w:rsid w:val="006C0764"/>
    <w:rsid w:val="006C2211"/>
    <w:rsid w:val="006E5A06"/>
    <w:rsid w:val="006E6DA6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6BA6"/>
    <w:rsid w:val="007A5E54"/>
    <w:rsid w:val="007A6762"/>
    <w:rsid w:val="007A7085"/>
    <w:rsid w:val="007A7974"/>
    <w:rsid w:val="007B4068"/>
    <w:rsid w:val="007D0E9D"/>
    <w:rsid w:val="007D1B1D"/>
    <w:rsid w:val="007F0112"/>
    <w:rsid w:val="0080345D"/>
    <w:rsid w:val="00804A63"/>
    <w:rsid w:val="008128B4"/>
    <w:rsid w:val="008322BA"/>
    <w:rsid w:val="00876114"/>
    <w:rsid w:val="00880327"/>
    <w:rsid w:val="0088772E"/>
    <w:rsid w:val="00892585"/>
    <w:rsid w:val="008A035A"/>
    <w:rsid w:val="008A2498"/>
    <w:rsid w:val="008B124A"/>
    <w:rsid w:val="008C15EB"/>
    <w:rsid w:val="008D2A4A"/>
    <w:rsid w:val="008D785D"/>
    <w:rsid w:val="009043FB"/>
    <w:rsid w:val="0098465F"/>
    <w:rsid w:val="00991095"/>
    <w:rsid w:val="009A60A8"/>
    <w:rsid w:val="009A7BA6"/>
    <w:rsid w:val="009B1120"/>
    <w:rsid w:val="009C489D"/>
    <w:rsid w:val="009E1FA4"/>
    <w:rsid w:val="009E2575"/>
    <w:rsid w:val="009E586C"/>
    <w:rsid w:val="009F0E92"/>
    <w:rsid w:val="00A15FA6"/>
    <w:rsid w:val="00A32D92"/>
    <w:rsid w:val="00A343ED"/>
    <w:rsid w:val="00A423BB"/>
    <w:rsid w:val="00A75804"/>
    <w:rsid w:val="00A8306F"/>
    <w:rsid w:val="00A830E5"/>
    <w:rsid w:val="00A83486"/>
    <w:rsid w:val="00AA4B21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C10189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3286"/>
    <w:rsid w:val="00D26EC4"/>
    <w:rsid w:val="00D534D4"/>
    <w:rsid w:val="00D64D2A"/>
    <w:rsid w:val="00D74D60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4EC8"/>
    <w:rsid w:val="00E65F00"/>
    <w:rsid w:val="00E7431A"/>
    <w:rsid w:val="00E77B72"/>
    <w:rsid w:val="00EA2C51"/>
    <w:rsid w:val="00EF0129"/>
    <w:rsid w:val="00EF3BDA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4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349</Words>
  <Characters>1994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2026-10-05T13:18:00Z</cp:lastPrinted>
  <dcterms:created xsi:type="dcterms:W3CDTF">2026-09-21T13:10:00Z</dcterms:created>
  <dcterms:modified xsi:type="dcterms:W3CDTF">2026-10-06T14:48:00Z</dcterms:modified>
</cp:coreProperties>
</file>