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67718" w:rsidRDefault="0006771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5A5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957" r:id="rId6"/>
        </w:object>
      </w:r>
    </w:p>
    <w:p w:rsidR="00067718" w:rsidRDefault="0006771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67718" w:rsidRDefault="0006771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67718" w:rsidRDefault="0006771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67718" w:rsidRDefault="0006771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67718" w:rsidRDefault="0006771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7718" w:rsidRDefault="0006771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67718" w:rsidRDefault="0006771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67718" w:rsidRDefault="00067718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067718" w:rsidRDefault="0006771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м. Кіцмань                                                        </w:t>
      </w:r>
      <w:r w:rsidRPr="00E271EC">
        <w:rPr>
          <w:rFonts w:ascii="Times New Roman" w:hAnsi="Times New Roman"/>
          <w:b/>
          <w:szCs w:val="24"/>
        </w:rPr>
        <w:t>№ 357/9</w:t>
      </w:r>
    </w:p>
    <w:p w:rsidR="00067718" w:rsidRDefault="00067718" w:rsidP="008D785D">
      <w:pPr>
        <w:rPr>
          <w:sz w:val="24"/>
          <w:lang w:val="uk-UA"/>
        </w:rPr>
      </w:pPr>
    </w:p>
    <w:p w:rsidR="00067718" w:rsidRDefault="00067718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67718" w:rsidRPr="003B408E" w:rsidRDefault="00067718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Черанівській Домні Сільвестрівні</w:t>
      </w:r>
    </w:p>
    <w:p w:rsidR="00067718" w:rsidRDefault="00067718" w:rsidP="00D41DFE">
      <w:pPr>
        <w:jc w:val="both"/>
        <w:rPr>
          <w:b/>
          <w:sz w:val="24"/>
          <w:szCs w:val="24"/>
          <w:lang w:val="uk-UA"/>
        </w:rPr>
      </w:pPr>
    </w:p>
    <w:p w:rsidR="00067718" w:rsidRDefault="00067718" w:rsidP="00D41DFE">
      <w:pPr>
        <w:jc w:val="both"/>
        <w:rPr>
          <w:b/>
          <w:sz w:val="24"/>
          <w:szCs w:val="24"/>
          <w:lang w:val="uk-UA"/>
        </w:rPr>
      </w:pPr>
    </w:p>
    <w:p w:rsidR="00067718" w:rsidRDefault="00067718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гр.Черанівської Домни Сільвестрівни, 19**р.н., інваліда Ігр., яка зареєстрована та проживає за адресою: АДРЕСА 1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ТГ, копія довідки МСЕК №064912,  довідка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67718" w:rsidRDefault="00067718" w:rsidP="00983DAF">
      <w:pPr>
        <w:jc w:val="both"/>
        <w:rPr>
          <w:bCs/>
          <w:sz w:val="24"/>
          <w:szCs w:val="24"/>
          <w:lang w:val="uk-UA"/>
        </w:rPr>
      </w:pPr>
    </w:p>
    <w:p w:rsidR="00067718" w:rsidRDefault="0006771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67718" w:rsidRDefault="0006771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67718" w:rsidRPr="0084440D" w:rsidRDefault="0006771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Черанівській Домні Сільвестрівні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адресою: 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 грн. (три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067718" w:rsidRPr="0084440D" w:rsidRDefault="0006771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067718" w:rsidRPr="0084440D" w:rsidRDefault="00067718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67718" w:rsidRPr="008B124A" w:rsidRDefault="0006771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067718" w:rsidRDefault="00067718" w:rsidP="00AE462C">
      <w:pPr>
        <w:ind w:firstLine="600"/>
        <w:jc w:val="both"/>
        <w:rPr>
          <w:sz w:val="24"/>
          <w:szCs w:val="24"/>
          <w:lang w:val="uk-UA"/>
        </w:rPr>
      </w:pPr>
    </w:p>
    <w:p w:rsidR="00067718" w:rsidRDefault="000677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67718" w:rsidRDefault="000677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67718" w:rsidRPr="0017113F" w:rsidRDefault="00067718" w:rsidP="00EE4C9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Олексій БОРТНИК</w:t>
      </w:r>
    </w:p>
    <w:p w:rsidR="00067718" w:rsidRDefault="00067718" w:rsidP="00AE462C">
      <w:pPr>
        <w:rPr>
          <w:b/>
          <w:sz w:val="24"/>
          <w:szCs w:val="24"/>
          <w:lang w:val="uk-UA"/>
        </w:rPr>
      </w:pPr>
    </w:p>
    <w:p w:rsidR="00067718" w:rsidRDefault="00067718" w:rsidP="00AE462C">
      <w:pPr>
        <w:rPr>
          <w:b/>
          <w:sz w:val="24"/>
          <w:szCs w:val="24"/>
          <w:lang w:val="uk-UA"/>
        </w:rPr>
      </w:pPr>
    </w:p>
    <w:p w:rsidR="00067718" w:rsidRDefault="00067718" w:rsidP="00AE462C">
      <w:pPr>
        <w:rPr>
          <w:b/>
          <w:sz w:val="24"/>
          <w:szCs w:val="24"/>
          <w:lang w:val="uk-UA"/>
        </w:rPr>
      </w:pPr>
    </w:p>
    <w:p w:rsidR="00067718" w:rsidRDefault="000677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67718" w:rsidSect="00E271E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67718"/>
    <w:rsid w:val="0008599E"/>
    <w:rsid w:val="000A75CC"/>
    <w:rsid w:val="000C1A9C"/>
    <w:rsid w:val="000C419B"/>
    <w:rsid w:val="000D5A0A"/>
    <w:rsid w:val="001124EA"/>
    <w:rsid w:val="001245F0"/>
    <w:rsid w:val="00150E2F"/>
    <w:rsid w:val="001639DA"/>
    <w:rsid w:val="0017113F"/>
    <w:rsid w:val="001A716C"/>
    <w:rsid w:val="001B6DCD"/>
    <w:rsid w:val="001C17F2"/>
    <w:rsid w:val="001C6A3B"/>
    <w:rsid w:val="001E0925"/>
    <w:rsid w:val="001F1A69"/>
    <w:rsid w:val="001F23E0"/>
    <w:rsid w:val="00210848"/>
    <w:rsid w:val="00211057"/>
    <w:rsid w:val="00220BBD"/>
    <w:rsid w:val="00225ED8"/>
    <w:rsid w:val="0025684E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A32F0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13D6A"/>
    <w:rsid w:val="00747D8D"/>
    <w:rsid w:val="007514B5"/>
    <w:rsid w:val="00753805"/>
    <w:rsid w:val="0076044B"/>
    <w:rsid w:val="00767A84"/>
    <w:rsid w:val="00783C9D"/>
    <w:rsid w:val="007A2EC8"/>
    <w:rsid w:val="007B4067"/>
    <w:rsid w:val="007B4068"/>
    <w:rsid w:val="007D0E9D"/>
    <w:rsid w:val="007D3263"/>
    <w:rsid w:val="007E223C"/>
    <w:rsid w:val="007E3CC7"/>
    <w:rsid w:val="007F0112"/>
    <w:rsid w:val="00800AF1"/>
    <w:rsid w:val="0080345D"/>
    <w:rsid w:val="00803F23"/>
    <w:rsid w:val="00807E59"/>
    <w:rsid w:val="0084440D"/>
    <w:rsid w:val="0087266C"/>
    <w:rsid w:val="00881527"/>
    <w:rsid w:val="00892585"/>
    <w:rsid w:val="008A035A"/>
    <w:rsid w:val="008A3027"/>
    <w:rsid w:val="008B124A"/>
    <w:rsid w:val="008C0B37"/>
    <w:rsid w:val="008D785D"/>
    <w:rsid w:val="008E6564"/>
    <w:rsid w:val="009647CB"/>
    <w:rsid w:val="00967F55"/>
    <w:rsid w:val="00983DAF"/>
    <w:rsid w:val="00984307"/>
    <w:rsid w:val="00984EA7"/>
    <w:rsid w:val="00991095"/>
    <w:rsid w:val="009A312B"/>
    <w:rsid w:val="009E5A5A"/>
    <w:rsid w:val="009F0E92"/>
    <w:rsid w:val="009F3EB0"/>
    <w:rsid w:val="009F7227"/>
    <w:rsid w:val="00A01A39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B5927"/>
    <w:rsid w:val="00BD3741"/>
    <w:rsid w:val="00BE1F2C"/>
    <w:rsid w:val="00BE4E0E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11414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6479"/>
    <w:rsid w:val="00E20870"/>
    <w:rsid w:val="00E271EC"/>
    <w:rsid w:val="00E35BFE"/>
    <w:rsid w:val="00E4481C"/>
    <w:rsid w:val="00E53F40"/>
    <w:rsid w:val="00E56772"/>
    <w:rsid w:val="00E7431A"/>
    <w:rsid w:val="00E9187D"/>
    <w:rsid w:val="00EA2C51"/>
    <w:rsid w:val="00EB5596"/>
    <w:rsid w:val="00EE4C9F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B1B95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324</Words>
  <Characters>1847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2026-10-05T12:59:00Z</cp:lastPrinted>
  <dcterms:created xsi:type="dcterms:W3CDTF">2026-09-21T13:18:00Z</dcterms:created>
  <dcterms:modified xsi:type="dcterms:W3CDTF">2026-10-06T14:46:00Z</dcterms:modified>
</cp:coreProperties>
</file>