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D001F7" w:rsidRDefault="00D001F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223A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883" r:id="rId6"/>
        </w:object>
      </w:r>
    </w:p>
    <w:p w:rsidR="00D001F7" w:rsidRDefault="00D001F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001F7" w:rsidRDefault="00D001F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D001F7" w:rsidRDefault="00D001F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001F7" w:rsidRDefault="00D001F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001F7" w:rsidRDefault="00D001F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001F7" w:rsidRDefault="00D001F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D001F7" w:rsidRDefault="00D001F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D001F7" w:rsidRDefault="00D001F7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D001F7" w:rsidRDefault="00D001F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вересня 2026                                         м. Кіцмань                                                      </w:t>
      </w:r>
      <w:r w:rsidRPr="00646FA9">
        <w:rPr>
          <w:rFonts w:ascii="Times New Roman" w:hAnsi="Times New Roman"/>
          <w:b/>
          <w:szCs w:val="24"/>
        </w:rPr>
        <w:t xml:space="preserve"> № 355/9</w:t>
      </w:r>
    </w:p>
    <w:p w:rsidR="00D001F7" w:rsidRDefault="00D001F7" w:rsidP="008D785D">
      <w:pPr>
        <w:rPr>
          <w:sz w:val="24"/>
          <w:lang w:val="uk-UA"/>
        </w:rPr>
      </w:pPr>
    </w:p>
    <w:p w:rsidR="00D001F7" w:rsidRDefault="00D001F7" w:rsidP="00D41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bookmarkStart w:id="1" w:name="_Hlk157781783"/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D001F7" w:rsidRPr="003B408E" w:rsidRDefault="00D001F7" w:rsidP="00D41DFE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гр.Дячук Ярославі Василівні</w:t>
      </w:r>
    </w:p>
    <w:p w:rsidR="00D001F7" w:rsidRDefault="00D001F7" w:rsidP="00D41DFE">
      <w:pPr>
        <w:jc w:val="both"/>
        <w:rPr>
          <w:b/>
          <w:sz w:val="24"/>
          <w:szCs w:val="24"/>
          <w:lang w:val="uk-UA"/>
        </w:rPr>
      </w:pPr>
    </w:p>
    <w:p w:rsidR="00D001F7" w:rsidRDefault="00D001F7" w:rsidP="00D41DFE">
      <w:pPr>
        <w:jc w:val="both"/>
        <w:rPr>
          <w:b/>
          <w:sz w:val="24"/>
          <w:szCs w:val="24"/>
          <w:lang w:val="uk-UA"/>
        </w:rPr>
      </w:pPr>
    </w:p>
    <w:p w:rsidR="00D001F7" w:rsidRDefault="00D001F7" w:rsidP="00D41D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564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гр.Дячук Ярослави Василівни, 19**р.н., яка зареєстрована та проживає за адресою: 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для бабусі гр.Незвиської Вікторії Мафтеївни,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>ї</w:t>
      </w:r>
      <w:r w:rsidRPr="008B124A">
        <w:rPr>
          <w:bCs/>
          <w:sz w:val="24"/>
          <w:szCs w:val="24"/>
          <w:lang w:val="uk-UA"/>
        </w:rPr>
        <w:t xml:space="preserve"> паспорт</w:t>
      </w:r>
      <w:r>
        <w:rPr>
          <w:bCs/>
          <w:sz w:val="24"/>
          <w:szCs w:val="24"/>
          <w:lang w:val="uk-UA"/>
        </w:rPr>
        <w:t xml:space="preserve">ів: Дячук Я.В., Незвиська В.М.,  копія карти платника податків, копія витягу з реєстру ТГ, копія висновку ЛКК №242, про потребу в амбулаторному та стаціонарному лікуванні,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D001F7" w:rsidRDefault="00D001F7" w:rsidP="00983DAF">
      <w:pPr>
        <w:jc w:val="both"/>
        <w:rPr>
          <w:bCs/>
          <w:sz w:val="24"/>
          <w:szCs w:val="24"/>
          <w:lang w:val="uk-UA"/>
        </w:rPr>
      </w:pPr>
    </w:p>
    <w:p w:rsidR="00D001F7" w:rsidRDefault="00D001F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D001F7" w:rsidRDefault="00D001F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D001F7" w:rsidRPr="0084440D" w:rsidRDefault="00D001F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Дячук Ярославі Василівні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проживає за адресою: 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szCs w:val="24"/>
        </w:rPr>
        <w:t xml:space="preserve"> для бабусі гр.Незвиської Вікторії Мафтеївни,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три 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D001F7" w:rsidRPr="0084440D" w:rsidRDefault="00D001F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D001F7" w:rsidRPr="0084440D" w:rsidRDefault="00D001F7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D001F7" w:rsidRPr="008B124A" w:rsidRDefault="00D001F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D001F7" w:rsidRDefault="00D001F7" w:rsidP="00AE462C">
      <w:pPr>
        <w:ind w:firstLine="600"/>
        <w:jc w:val="both"/>
        <w:rPr>
          <w:sz w:val="24"/>
          <w:szCs w:val="24"/>
          <w:lang w:val="uk-UA"/>
        </w:rPr>
      </w:pPr>
    </w:p>
    <w:p w:rsidR="00D001F7" w:rsidRDefault="00D001F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D001F7" w:rsidRDefault="00D001F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D001F7" w:rsidRPr="0017113F" w:rsidRDefault="00D001F7" w:rsidP="00642A0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17113F">
        <w:rPr>
          <w:b/>
          <w:sz w:val="24"/>
          <w:szCs w:val="24"/>
        </w:rPr>
        <w:t>Секретар міської ради                                                                                Олексій БОРТНИК</w:t>
      </w:r>
    </w:p>
    <w:p w:rsidR="00D001F7" w:rsidRDefault="00D001F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D001F7" w:rsidRDefault="00D001F7" w:rsidP="00AE462C">
      <w:pPr>
        <w:rPr>
          <w:b/>
          <w:sz w:val="24"/>
          <w:szCs w:val="24"/>
          <w:lang w:val="uk-UA"/>
        </w:rPr>
      </w:pPr>
    </w:p>
    <w:p w:rsidR="00D001F7" w:rsidRDefault="00D001F7" w:rsidP="00AE462C">
      <w:pPr>
        <w:rPr>
          <w:b/>
          <w:sz w:val="24"/>
          <w:szCs w:val="24"/>
          <w:lang w:val="uk-UA"/>
        </w:rPr>
      </w:pPr>
    </w:p>
    <w:p w:rsidR="00D001F7" w:rsidRDefault="00D001F7" w:rsidP="00AE462C">
      <w:pPr>
        <w:rPr>
          <w:b/>
          <w:sz w:val="24"/>
          <w:szCs w:val="24"/>
          <w:lang w:val="uk-UA"/>
        </w:rPr>
      </w:pPr>
    </w:p>
    <w:p w:rsidR="00D001F7" w:rsidRDefault="00D001F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001F7" w:rsidSect="00646FA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1A9C"/>
    <w:rsid w:val="000C419B"/>
    <w:rsid w:val="000D5A0A"/>
    <w:rsid w:val="000E23B9"/>
    <w:rsid w:val="001124EA"/>
    <w:rsid w:val="001245F0"/>
    <w:rsid w:val="00140F0F"/>
    <w:rsid w:val="00150E2F"/>
    <w:rsid w:val="001639DA"/>
    <w:rsid w:val="0017113F"/>
    <w:rsid w:val="001763BF"/>
    <w:rsid w:val="001A716C"/>
    <w:rsid w:val="001B6DCD"/>
    <w:rsid w:val="001C17F2"/>
    <w:rsid w:val="001C6A3B"/>
    <w:rsid w:val="001E0925"/>
    <w:rsid w:val="001F1A69"/>
    <w:rsid w:val="00210848"/>
    <w:rsid w:val="00211057"/>
    <w:rsid w:val="00215275"/>
    <w:rsid w:val="00220BBD"/>
    <w:rsid w:val="00225ED8"/>
    <w:rsid w:val="00261470"/>
    <w:rsid w:val="00286EAF"/>
    <w:rsid w:val="00294122"/>
    <w:rsid w:val="002A2EF6"/>
    <w:rsid w:val="002A4154"/>
    <w:rsid w:val="002A4963"/>
    <w:rsid w:val="002E7178"/>
    <w:rsid w:val="003110A1"/>
    <w:rsid w:val="00313283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A32F0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42A04"/>
    <w:rsid w:val="00646FA9"/>
    <w:rsid w:val="006569FC"/>
    <w:rsid w:val="006B331E"/>
    <w:rsid w:val="006C1F5F"/>
    <w:rsid w:val="006C2211"/>
    <w:rsid w:val="006F4612"/>
    <w:rsid w:val="006F471D"/>
    <w:rsid w:val="006F59AB"/>
    <w:rsid w:val="007223A4"/>
    <w:rsid w:val="00747D8D"/>
    <w:rsid w:val="007514B5"/>
    <w:rsid w:val="00753805"/>
    <w:rsid w:val="0076044B"/>
    <w:rsid w:val="00767A84"/>
    <w:rsid w:val="00783C9D"/>
    <w:rsid w:val="007B4067"/>
    <w:rsid w:val="007B4068"/>
    <w:rsid w:val="007D0E9D"/>
    <w:rsid w:val="007D3263"/>
    <w:rsid w:val="007E223C"/>
    <w:rsid w:val="007E3CC7"/>
    <w:rsid w:val="007F0112"/>
    <w:rsid w:val="00800AF1"/>
    <w:rsid w:val="0080345D"/>
    <w:rsid w:val="00803F23"/>
    <w:rsid w:val="00807E59"/>
    <w:rsid w:val="0084440D"/>
    <w:rsid w:val="0087266C"/>
    <w:rsid w:val="00881527"/>
    <w:rsid w:val="00882497"/>
    <w:rsid w:val="00892585"/>
    <w:rsid w:val="008A035A"/>
    <w:rsid w:val="008A3027"/>
    <w:rsid w:val="008B124A"/>
    <w:rsid w:val="008C0B37"/>
    <w:rsid w:val="008D785D"/>
    <w:rsid w:val="009647CB"/>
    <w:rsid w:val="009664B7"/>
    <w:rsid w:val="00967F55"/>
    <w:rsid w:val="00983DAF"/>
    <w:rsid w:val="00984307"/>
    <w:rsid w:val="00984EA7"/>
    <w:rsid w:val="00991095"/>
    <w:rsid w:val="009A312B"/>
    <w:rsid w:val="009C7176"/>
    <w:rsid w:val="009F0E92"/>
    <w:rsid w:val="009F3EB0"/>
    <w:rsid w:val="009F7227"/>
    <w:rsid w:val="00A01A39"/>
    <w:rsid w:val="00A259AD"/>
    <w:rsid w:val="00A27982"/>
    <w:rsid w:val="00A423BB"/>
    <w:rsid w:val="00A451C9"/>
    <w:rsid w:val="00A46932"/>
    <w:rsid w:val="00A75804"/>
    <w:rsid w:val="00A83486"/>
    <w:rsid w:val="00A97CE7"/>
    <w:rsid w:val="00AB23AD"/>
    <w:rsid w:val="00AC6A48"/>
    <w:rsid w:val="00AE462C"/>
    <w:rsid w:val="00B0745D"/>
    <w:rsid w:val="00B17492"/>
    <w:rsid w:val="00B21317"/>
    <w:rsid w:val="00B2723F"/>
    <w:rsid w:val="00B40F55"/>
    <w:rsid w:val="00B61329"/>
    <w:rsid w:val="00B96261"/>
    <w:rsid w:val="00BD3741"/>
    <w:rsid w:val="00BE1F2C"/>
    <w:rsid w:val="00BE6276"/>
    <w:rsid w:val="00BF0D04"/>
    <w:rsid w:val="00BF62BA"/>
    <w:rsid w:val="00C0146D"/>
    <w:rsid w:val="00C37466"/>
    <w:rsid w:val="00C40B9D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1F7"/>
    <w:rsid w:val="00D00FD7"/>
    <w:rsid w:val="00D0310C"/>
    <w:rsid w:val="00D13921"/>
    <w:rsid w:val="00D174C8"/>
    <w:rsid w:val="00D26FE7"/>
    <w:rsid w:val="00D378A2"/>
    <w:rsid w:val="00D41DFE"/>
    <w:rsid w:val="00D42F5B"/>
    <w:rsid w:val="00D534D4"/>
    <w:rsid w:val="00D869BE"/>
    <w:rsid w:val="00D930A7"/>
    <w:rsid w:val="00DA1936"/>
    <w:rsid w:val="00DA412D"/>
    <w:rsid w:val="00DA4C44"/>
    <w:rsid w:val="00DB5AF0"/>
    <w:rsid w:val="00DB7264"/>
    <w:rsid w:val="00DC404A"/>
    <w:rsid w:val="00DD228B"/>
    <w:rsid w:val="00DD54A9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EB5596"/>
    <w:rsid w:val="00F1288A"/>
    <w:rsid w:val="00F20EF6"/>
    <w:rsid w:val="00F279D3"/>
    <w:rsid w:val="00F43860"/>
    <w:rsid w:val="00F501F3"/>
    <w:rsid w:val="00F62637"/>
    <w:rsid w:val="00F72F54"/>
    <w:rsid w:val="00F74216"/>
    <w:rsid w:val="00F83BD4"/>
    <w:rsid w:val="00F91293"/>
    <w:rsid w:val="00F93E8D"/>
    <w:rsid w:val="00F96443"/>
    <w:rsid w:val="00FB17D4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77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346</Words>
  <Characters>1976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2026-09-21T13:17:00Z</dcterms:created>
  <dcterms:modified xsi:type="dcterms:W3CDTF">2026-10-06T14:45:00Z</dcterms:modified>
</cp:coreProperties>
</file>