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C09D3" w:rsidRDefault="00DC09D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11C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837" r:id="rId6"/>
        </w:object>
      </w:r>
    </w:p>
    <w:p w:rsidR="00DC09D3" w:rsidRDefault="00DC09D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C09D3" w:rsidRDefault="00DC09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C09D3" w:rsidRDefault="00DC09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C09D3" w:rsidRDefault="00DC09D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C09D3" w:rsidRDefault="00DC09D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C09D3" w:rsidRDefault="00DC09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C09D3" w:rsidRDefault="00DC09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C09D3" w:rsidRDefault="00DC09D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DC09D3" w:rsidRDefault="00DC09D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2026                                          м. Кіцмань                                                        </w:t>
      </w:r>
      <w:r w:rsidRPr="004F4734">
        <w:rPr>
          <w:rFonts w:ascii="Times New Roman" w:hAnsi="Times New Roman"/>
          <w:b/>
          <w:szCs w:val="24"/>
        </w:rPr>
        <w:t>№ 354/9</w:t>
      </w:r>
    </w:p>
    <w:p w:rsidR="00DC09D3" w:rsidRDefault="00DC09D3" w:rsidP="008D785D">
      <w:pPr>
        <w:rPr>
          <w:sz w:val="24"/>
          <w:lang w:val="uk-UA"/>
        </w:rPr>
      </w:pPr>
    </w:p>
    <w:p w:rsidR="00DC09D3" w:rsidRDefault="00DC09D3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DC09D3" w:rsidRPr="003B408E" w:rsidRDefault="00DC09D3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Дмитрюк Вікторії Василівні</w:t>
      </w:r>
    </w:p>
    <w:p w:rsidR="00DC09D3" w:rsidRDefault="00DC09D3" w:rsidP="00D41DFE">
      <w:pPr>
        <w:jc w:val="both"/>
        <w:rPr>
          <w:b/>
          <w:sz w:val="24"/>
          <w:szCs w:val="24"/>
          <w:lang w:val="uk-UA"/>
        </w:rPr>
      </w:pPr>
    </w:p>
    <w:p w:rsidR="00DC09D3" w:rsidRDefault="00DC09D3" w:rsidP="00D41DFE">
      <w:pPr>
        <w:jc w:val="both"/>
        <w:rPr>
          <w:b/>
          <w:sz w:val="24"/>
          <w:szCs w:val="24"/>
          <w:lang w:val="uk-UA"/>
        </w:rPr>
      </w:pPr>
    </w:p>
    <w:p w:rsidR="00DC09D3" w:rsidRDefault="00DC09D3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166/1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гр.Дмитрюк Вікторії Василівни, 19**р.н., яка зареєстрована та проживає за адресою: АДРЕСА 1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ТГ, копії виписок з медичних карток стаціонарного хворого №4500/707, №1746/155/272,  довідка №538 про потребу в постійному амбулаторному та періодичному стаціонарному лікуванні,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C09D3" w:rsidRDefault="00DC09D3" w:rsidP="00983DAF">
      <w:pPr>
        <w:jc w:val="both"/>
        <w:rPr>
          <w:bCs/>
          <w:sz w:val="24"/>
          <w:szCs w:val="24"/>
          <w:lang w:val="uk-UA"/>
        </w:rPr>
      </w:pPr>
    </w:p>
    <w:p w:rsidR="00DC09D3" w:rsidRDefault="00DC09D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C09D3" w:rsidRDefault="00DC09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C09D3" w:rsidRPr="0084440D" w:rsidRDefault="00DC09D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Дмитрюк Вікторії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адресою: 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 тисячі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DC09D3" w:rsidRPr="0084440D" w:rsidRDefault="00DC09D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DC09D3" w:rsidRPr="0084440D" w:rsidRDefault="00DC09D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C09D3" w:rsidRPr="008B124A" w:rsidRDefault="00DC09D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C09D3" w:rsidRDefault="00DC09D3" w:rsidP="00AE462C">
      <w:pPr>
        <w:ind w:firstLine="600"/>
        <w:jc w:val="both"/>
        <w:rPr>
          <w:sz w:val="24"/>
          <w:szCs w:val="24"/>
          <w:lang w:val="uk-UA"/>
        </w:rPr>
      </w:pPr>
    </w:p>
    <w:p w:rsidR="00DC09D3" w:rsidRDefault="00DC09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C09D3" w:rsidRDefault="00DC09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C09D3" w:rsidRPr="0017113F" w:rsidRDefault="00DC09D3" w:rsidP="009E243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DC09D3" w:rsidRDefault="00DC09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C09D3" w:rsidRDefault="00DC09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C09D3" w:rsidRDefault="00DC09D3" w:rsidP="00AE462C">
      <w:pPr>
        <w:rPr>
          <w:b/>
          <w:sz w:val="24"/>
          <w:szCs w:val="24"/>
          <w:lang w:val="uk-UA"/>
        </w:rPr>
      </w:pPr>
    </w:p>
    <w:p w:rsidR="00DC09D3" w:rsidRDefault="00DC09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C09D3" w:rsidSect="004F473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124EA"/>
    <w:rsid w:val="001245F0"/>
    <w:rsid w:val="00133C14"/>
    <w:rsid w:val="00150E2F"/>
    <w:rsid w:val="001639DA"/>
    <w:rsid w:val="0017113F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86EAF"/>
    <w:rsid w:val="00294122"/>
    <w:rsid w:val="00297ED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54BCB"/>
    <w:rsid w:val="00464F8F"/>
    <w:rsid w:val="004700A8"/>
    <w:rsid w:val="004C2CE8"/>
    <w:rsid w:val="004D1101"/>
    <w:rsid w:val="004D1313"/>
    <w:rsid w:val="004F4734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47D8D"/>
    <w:rsid w:val="007514B5"/>
    <w:rsid w:val="00753805"/>
    <w:rsid w:val="0076044B"/>
    <w:rsid w:val="00767853"/>
    <w:rsid w:val="00767A84"/>
    <w:rsid w:val="00783C9D"/>
    <w:rsid w:val="007B4067"/>
    <w:rsid w:val="007B4068"/>
    <w:rsid w:val="007C11C4"/>
    <w:rsid w:val="007D0E9D"/>
    <w:rsid w:val="007D3263"/>
    <w:rsid w:val="007E223C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A3027"/>
    <w:rsid w:val="008B124A"/>
    <w:rsid w:val="008C0B37"/>
    <w:rsid w:val="008D785D"/>
    <w:rsid w:val="00933E46"/>
    <w:rsid w:val="009647CB"/>
    <w:rsid w:val="00967F55"/>
    <w:rsid w:val="00983DAF"/>
    <w:rsid w:val="00984307"/>
    <w:rsid w:val="00984EA7"/>
    <w:rsid w:val="00991095"/>
    <w:rsid w:val="009A312B"/>
    <w:rsid w:val="009E243D"/>
    <w:rsid w:val="009F0E92"/>
    <w:rsid w:val="009F3EB0"/>
    <w:rsid w:val="009F7227"/>
    <w:rsid w:val="00A01A39"/>
    <w:rsid w:val="00A27982"/>
    <w:rsid w:val="00A423BB"/>
    <w:rsid w:val="00A451C9"/>
    <w:rsid w:val="00A46932"/>
    <w:rsid w:val="00A75804"/>
    <w:rsid w:val="00A83486"/>
    <w:rsid w:val="00A862A5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D3741"/>
    <w:rsid w:val="00BE1F2C"/>
    <w:rsid w:val="00BE6276"/>
    <w:rsid w:val="00BF0D04"/>
    <w:rsid w:val="00BF62BA"/>
    <w:rsid w:val="00C37466"/>
    <w:rsid w:val="00C43E60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09D3"/>
    <w:rsid w:val="00DC404A"/>
    <w:rsid w:val="00DD228B"/>
    <w:rsid w:val="00DD54A9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C0770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58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341</Words>
  <Characters>1948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2026-10-05T12:46:00Z</cp:lastPrinted>
  <dcterms:created xsi:type="dcterms:W3CDTF">2026-09-21T13:16:00Z</dcterms:created>
  <dcterms:modified xsi:type="dcterms:W3CDTF">2026-10-06T14:44:00Z</dcterms:modified>
</cp:coreProperties>
</file>