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E69AF" w:rsidRDefault="00EE69A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0483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801" r:id="rId6"/>
        </w:object>
      </w:r>
    </w:p>
    <w:p w:rsidR="00EE69AF" w:rsidRDefault="00EE69A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E69AF" w:rsidRDefault="00EE69A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E69AF" w:rsidRDefault="00EE69A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E69AF" w:rsidRDefault="00EE69A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E69AF" w:rsidRDefault="00EE69A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E69AF" w:rsidRDefault="00EE69A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E69AF" w:rsidRDefault="00EE69A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E69AF" w:rsidRDefault="00EE69AF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EE69AF" w:rsidRDefault="00EE69A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вересня 2026                                          м. Кіцмань                                                        </w:t>
      </w:r>
      <w:r w:rsidRPr="00747EE1">
        <w:rPr>
          <w:rFonts w:ascii="Times New Roman" w:hAnsi="Times New Roman"/>
          <w:b/>
          <w:szCs w:val="24"/>
        </w:rPr>
        <w:t>№ 353/9</w:t>
      </w:r>
    </w:p>
    <w:p w:rsidR="00EE69AF" w:rsidRDefault="00EE69AF" w:rsidP="008D785D">
      <w:pPr>
        <w:rPr>
          <w:sz w:val="24"/>
          <w:lang w:val="uk-UA"/>
        </w:rPr>
      </w:pPr>
    </w:p>
    <w:p w:rsidR="00EE69AF" w:rsidRDefault="00EE69AF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EE69AF" w:rsidRPr="003B408E" w:rsidRDefault="00EE69AF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Дєньченку Миколі Олександровичу</w:t>
      </w:r>
    </w:p>
    <w:p w:rsidR="00EE69AF" w:rsidRDefault="00EE69AF" w:rsidP="00D41DFE">
      <w:pPr>
        <w:jc w:val="both"/>
        <w:rPr>
          <w:b/>
          <w:sz w:val="24"/>
          <w:szCs w:val="24"/>
          <w:lang w:val="uk-UA"/>
        </w:rPr>
      </w:pPr>
    </w:p>
    <w:p w:rsidR="00EE69AF" w:rsidRDefault="00EE69AF" w:rsidP="00D41DFE">
      <w:pPr>
        <w:jc w:val="both"/>
        <w:rPr>
          <w:b/>
          <w:sz w:val="24"/>
          <w:szCs w:val="24"/>
          <w:lang w:val="uk-UA"/>
        </w:rPr>
      </w:pPr>
    </w:p>
    <w:p w:rsidR="00EE69AF" w:rsidRDefault="00EE69AF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159/1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гр.Дєньченка Миколи Олександровича, 19**р.н., інваліда ІІІгр., внутрішньо переміщена особа, який проживає без реєстрації за адресою: 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копія витягу ТГ, копія довідки МСЕК, копія довідки ВПО, копія пенсійного посвідчення, копія витягу з медичної карти стаціонарного хворого,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E69AF" w:rsidRDefault="00EE69AF" w:rsidP="00983DAF">
      <w:pPr>
        <w:jc w:val="both"/>
        <w:rPr>
          <w:bCs/>
          <w:sz w:val="24"/>
          <w:szCs w:val="24"/>
          <w:lang w:val="uk-UA"/>
        </w:rPr>
      </w:pPr>
    </w:p>
    <w:p w:rsidR="00EE69AF" w:rsidRDefault="00EE69A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E69AF" w:rsidRDefault="00EE69A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E69AF" w:rsidRPr="0084440D" w:rsidRDefault="00EE69A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Дєньченку Миколі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без реєстрації за адресою: 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:rsidR="00EE69AF" w:rsidRPr="0084440D" w:rsidRDefault="00EE69A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EE69AF" w:rsidRPr="0084440D" w:rsidRDefault="00EE69AF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EE69AF" w:rsidRPr="008B124A" w:rsidRDefault="00EE69A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EE69AF" w:rsidRDefault="00EE69AF" w:rsidP="00AE462C">
      <w:pPr>
        <w:ind w:firstLine="600"/>
        <w:jc w:val="both"/>
        <w:rPr>
          <w:sz w:val="24"/>
          <w:szCs w:val="24"/>
          <w:lang w:val="uk-UA"/>
        </w:rPr>
      </w:pPr>
    </w:p>
    <w:p w:rsidR="00EE69AF" w:rsidRDefault="00EE69A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E69AF" w:rsidRDefault="00EE69A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E69AF" w:rsidRPr="0017113F" w:rsidRDefault="00EE69AF" w:rsidP="00A2187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7113F">
        <w:rPr>
          <w:b/>
          <w:sz w:val="24"/>
          <w:szCs w:val="24"/>
        </w:rPr>
        <w:t>Секретар міської ради                                                                                Олексій БОРТНИК</w:t>
      </w:r>
    </w:p>
    <w:p w:rsidR="00EE69AF" w:rsidRDefault="00EE69AF" w:rsidP="00AE462C">
      <w:pPr>
        <w:rPr>
          <w:b/>
          <w:sz w:val="24"/>
          <w:szCs w:val="24"/>
          <w:lang w:val="uk-UA"/>
        </w:rPr>
      </w:pPr>
    </w:p>
    <w:p w:rsidR="00EE69AF" w:rsidRDefault="00EE69AF" w:rsidP="00AE462C">
      <w:pPr>
        <w:rPr>
          <w:b/>
          <w:sz w:val="24"/>
          <w:szCs w:val="24"/>
          <w:lang w:val="uk-UA"/>
        </w:rPr>
      </w:pPr>
    </w:p>
    <w:p w:rsidR="00EE69AF" w:rsidRDefault="00EE69AF" w:rsidP="00AE462C">
      <w:pPr>
        <w:rPr>
          <w:b/>
          <w:sz w:val="24"/>
          <w:szCs w:val="24"/>
          <w:lang w:val="uk-UA"/>
        </w:rPr>
      </w:pPr>
    </w:p>
    <w:p w:rsidR="00EE69AF" w:rsidRDefault="00EE69A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E69AF" w:rsidSect="008054A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D5A0A"/>
    <w:rsid w:val="00100830"/>
    <w:rsid w:val="00110A4D"/>
    <w:rsid w:val="001124EA"/>
    <w:rsid w:val="001445D1"/>
    <w:rsid w:val="00150E2F"/>
    <w:rsid w:val="001639DA"/>
    <w:rsid w:val="0017113F"/>
    <w:rsid w:val="001A716C"/>
    <w:rsid w:val="001B6DCD"/>
    <w:rsid w:val="001C17F2"/>
    <w:rsid w:val="001C6A3B"/>
    <w:rsid w:val="001D533B"/>
    <w:rsid w:val="001E0925"/>
    <w:rsid w:val="001F1A69"/>
    <w:rsid w:val="001F3AC6"/>
    <w:rsid w:val="00210848"/>
    <w:rsid w:val="00211057"/>
    <w:rsid w:val="00220BBD"/>
    <w:rsid w:val="00226E0D"/>
    <w:rsid w:val="00261470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20BE8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C2211"/>
    <w:rsid w:val="006F4612"/>
    <w:rsid w:val="006F471D"/>
    <w:rsid w:val="006F59AB"/>
    <w:rsid w:val="00702AC6"/>
    <w:rsid w:val="00747D8D"/>
    <w:rsid w:val="00747EE1"/>
    <w:rsid w:val="007514B5"/>
    <w:rsid w:val="0076044B"/>
    <w:rsid w:val="00767A84"/>
    <w:rsid w:val="00783C9D"/>
    <w:rsid w:val="007B4067"/>
    <w:rsid w:val="007B4068"/>
    <w:rsid w:val="007D0E9D"/>
    <w:rsid w:val="007D242C"/>
    <w:rsid w:val="007D3263"/>
    <w:rsid w:val="007E3CC7"/>
    <w:rsid w:val="007F0112"/>
    <w:rsid w:val="0080345D"/>
    <w:rsid w:val="00803F23"/>
    <w:rsid w:val="008054AF"/>
    <w:rsid w:val="00807E59"/>
    <w:rsid w:val="00822D69"/>
    <w:rsid w:val="0084440D"/>
    <w:rsid w:val="0087266C"/>
    <w:rsid w:val="00881527"/>
    <w:rsid w:val="00892585"/>
    <w:rsid w:val="008A035A"/>
    <w:rsid w:val="008B124A"/>
    <w:rsid w:val="008C0B37"/>
    <w:rsid w:val="008D785D"/>
    <w:rsid w:val="009441B7"/>
    <w:rsid w:val="00960E9E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2187A"/>
    <w:rsid w:val="00A423BB"/>
    <w:rsid w:val="00A442F1"/>
    <w:rsid w:val="00A451C9"/>
    <w:rsid w:val="00A46932"/>
    <w:rsid w:val="00A75804"/>
    <w:rsid w:val="00A83486"/>
    <w:rsid w:val="00A97CE7"/>
    <w:rsid w:val="00AB23AD"/>
    <w:rsid w:val="00AC6A48"/>
    <w:rsid w:val="00AE462C"/>
    <w:rsid w:val="00B0483D"/>
    <w:rsid w:val="00B0745D"/>
    <w:rsid w:val="00B17492"/>
    <w:rsid w:val="00B40F55"/>
    <w:rsid w:val="00B61329"/>
    <w:rsid w:val="00B96261"/>
    <w:rsid w:val="00BD3741"/>
    <w:rsid w:val="00BE1F2C"/>
    <w:rsid w:val="00BE6276"/>
    <w:rsid w:val="00BF0D04"/>
    <w:rsid w:val="00BF1B3F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EE"/>
    <w:rsid w:val="00DB5AF0"/>
    <w:rsid w:val="00DB7264"/>
    <w:rsid w:val="00DD228B"/>
    <w:rsid w:val="00DE7BDD"/>
    <w:rsid w:val="00DF1614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E69AF"/>
    <w:rsid w:val="00F1288A"/>
    <w:rsid w:val="00F20EF6"/>
    <w:rsid w:val="00F279D3"/>
    <w:rsid w:val="00F43860"/>
    <w:rsid w:val="00F501F3"/>
    <w:rsid w:val="00F74216"/>
    <w:rsid w:val="00F74A5C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1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174</TotalTime>
  <Pages>1</Pages>
  <Words>351</Words>
  <Characters>2003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2026-10-05T12:42:00Z</cp:lastPrinted>
  <dcterms:created xsi:type="dcterms:W3CDTF">2026-09-21T13:15:00Z</dcterms:created>
  <dcterms:modified xsi:type="dcterms:W3CDTF">2026-10-06T14:44:00Z</dcterms:modified>
</cp:coreProperties>
</file>