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C81A55" w:rsidRDefault="00C81A5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A313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13527" r:id="rId6"/>
        </w:object>
      </w:r>
    </w:p>
    <w:p w:rsidR="00C81A55" w:rsidRDefault="00C81A5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81A55" w:rsidRDefault="00C81A5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81A55" w:rsidRDefault="00C81A5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81A55" w:rsidRDefault="00C81A5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81A55" w:rsidRDefault="00C81A5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81A55" w:rsidRDefault="00C81A5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C81A55" w:rsidRDefault="00C81A5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81A55" w:rsidRDefault="00C81A55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C81A55" w:rsidRDefault="00C81A5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25 вересня 2026                                          м. Кіцмань                                                        </w:t>
      </w:r>
      <w:r w:rsidRPr="002813E4">
        <w:rPr>
          <w:rFonts w:ascii="Times New Roman" w:hAnsi="Times New Roman"/>
          <w:b/>
          <w:szCs w:val="24"/>
        </w:rPr>
        <w:t>№ 352/9</w:t>
      </w:r>
    </w:p>
    <w:p w:rsidR="00C81A55" w:rsidRDefault="00C81A55" w:rsidP="008D785D">
      <w:pPr>
        <w:rPr>
          <w:sz w:val="24"/>
          <w:lang w:val="uk-UA"/>
        </w:rPr>
      </w:pPr>
    </w:p>
    <w:p w:rsidR="00C81A55" w:rsidRDefault="00C81A55" w:rsidP="00D41DF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bookmarkStart w:id="1" w:name="_Hlk157781783"/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C81A55" w:rsidRPr="003B408E" w:rsidRDefault="00C81A55" w:rsidP="00D41DFE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Дєньченко Ніні Володимирівні</w:t>
      </w:r>
    </w:p>
    <w:p w:rsidR="00C81A55" w:rsidRDefault="00C81A55" w:rsidP="00D41DFE">
      <w:pPr>
        <w:jc w:val="both"/>
        <w:rPr>
          <w:b/>
          <w:sz w:val="24"/>
          <w:szCs w:val="24"/>
          <w:lang w:val="uk-UA"/>
        </w:rPr>
      </w:pPr>
    </w:p>
    <w:p w:rsidR="00C81A55" w:rsidRDefault="00C81A55" w:rsidP="00D41DFE">
      <w:pPr>
        <w:jc w:val="both"/>
        <w:rPr>
          <w:b/>
          <w:sz w:val="24"/>
          <w:szCs w:val="24"/>
          <w:lang w:val="uk-UA"/>
        </w:rPr>
      </w:pPr>
    </w:p>
    <w:p w:rsidR="00C81A55" w:rsidRDefault="00C81A55" w:rsidP="00D41D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158/1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гр.Дєньченко Ніни Володимирівни, 19**р.н., інваліда ІІІгр., внутрішньо переміщена особа, яка проживає без реєстрації за адресою: АДРЕСА 1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довідки про присвоєння ідентифікаційного номера, копія довідки МСЕК, копія довідки ВПО,  копія пенсійного посвідчення, копія виписки з медичної карти стаціонарного хворого,  довідка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C81A55" w:rsidRDefault="00C81A55" w:rsidP="00983DAF">
      <w:pPr>
        <w:jc w:val="both"/>
        <w:rPr>
          <w:bCs/>
          <w:sz w:val="24"/>
          <w:szCs w:val="24"/>
          <w:lang w:val="uk-UA"/>
        </w:rPr>
      </w:pPr>
    </w:p>
    <w:p w:rsidR="00C81A55" w:rsidRDefault="00C81A55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C81A55" w:rsidRDefault="00C81A5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C81A55" w:rsidRPr="0084440D" w:rsidRDefault="00C81A55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Дєньченко Ніні Володимирівні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проживає без реєстрації за адресою: АДРЕСА 1,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C81A55" w:rsidRPr="0084440D" w:rsidRDefault="00C81A5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C81A55" w:rsidRPr="0084440D" w:rsidRDefault="00C81A55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C81A55" w:rsidRPr="008B124A" w:rsidRDefault="00C81A55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C81A55" w:rsidRDefault="00C81A55" w:rsidP="00AE462C">
      <w:pPr>
        <w:ind w:firstLine="600"/>
        <w:jc w:val="both"/>
        <w:rPr>
          <w:sz w:val="24"/>
          <w:szCs w:val="24"/>
          <w:lang w:val="uk-UA"/>
        </w:rPr>
      </w:pPr>
    </w:p>
    <w:p w:rsidR="00C81A55" w:rsidRDefault="00C81A5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81A55" w:rsidRDefault="00C81A5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C81A55" w:rsidRPr="0017113F" w:rsidRDefault="00C81A55" w:rsidP="00641CB5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17113F">
        <w:rPr>
          <w:b/>
          <w:sz w:val="24"/>
          <w:szCs w:val="24"/>
        </w:rPr>
        <w:t>Секретар міської ради                                                                                Олексій БОРТНИК</w:t>
      </w:r>
    </w:p>
    <w:p w:rsidR="00C81A55" w:rsidRDefault="00C81A55" w:rsidP="00AE462C">
      <w:pPr>
        <w:rPr>
          <w:b/>
          <w:sz w:val="24"/>
          <w:szCs w:val="24"/>
          <w:lang w:val="uk-UA"/>
        </w:rPr>
      </w:pPr>
    </w:p>
    <w:p w:rsidR="00C81A55" w:rsidRDefault="00C81A55" w:rsidP="00AE462C">
      <w:pPr>
        <w:rPr>
          <w:b/>
          <w:sz w:val="24"/>
          <w:szCs w:val="24"/>
          <w:lang w:val="uk-UA"/>
        </w:rPr>
      </w:pPr>
    </w:p>
    <w:p w:rsidR="00C81A55" w:rsidRDefault="00C81A55" w:rsidP="00AE462C">
      <w:pPr>
        <w:rPr>
          <w:b/>
          <w:sz w:val="24"/>
          <w:szCs w:val="24"/>
          <w:lang w:val="uk-UA"/>
        </w:rPr>
      </w:pPr>
    </w:p>
    <w:p w:rsidR="00C81A55" w:rsidRDefault="00C81A5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81A55" w:rsidSect="002813E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351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1A9C"/>
    <w:rsid w:val="000C419B"/>
    <w:rsid w:val="000C5760"/>
    <w:rsid w:val="000D5A0A"/>
    <w:rsid w:val="001124EA"/>
    <w:rsid w:val="00150E2F"/>
    <w:rsid w:val="001639DA"/>
    <w:rsid w:val="0017113F"/>
    <w:rsid w:val="001A716C"/>
    <w:rsid w:val="001B6DCD"/>
    <w:rsid w:val="001C17F2"/>
    <w:rsid w:val="001C6A3B"/>
    <w:rsid w:val="001E0925"/>
    <w:rsid w:val="001F1A69"/>
    <w:rsid w:val="00210848"/>
    <w:rsid w:val="00211057"/>
    <w:rsid w:val="00220BBD"/>
    <w:rsid w:val="00225ED8"/>
    <w:rsid w:val="00261470"/>
    <w:rsid w:val="002813E4"/>
    <w:rsid w:val="00286EAF"/>
    <w:rsid w:val="00294122"/>
    <w:rsid w:val="002A2EF6"/>
    <w:rsid w:val="002A4154"/>
    <w:rsid w:val="002A4963"/>
    <w:rsid w:val="003110A1"/>
    <w:rsid w:val="00313283"/>
    <w:rsid w:val="00324303"/>
    <w:rsid w:val="0034077A"/>
    <w:rsid w:val="00340AAA"/>
    <w:rsid w:val="003624E0"/>
    <w:rsid w:val="00381624"/>
    <w:rsid w:val="003870B9"/>
    <w:rsid w:val="00390084"/>
    <w:rsid w:val="003B408E"/>
    <w:rsid w:val="003E3B39"/>
    <w:rsid w:val="003F5C9D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62082"/>
    <w:rsid w:val="00581DAF"/>
    <w:rsid w:val="005825EA"/>
    <w:rsid w:val="005867DE"/>
    <w:rsid w:val="005D0ADD"/>
    <w:rsid w:val="0062246B"/>
    <w:rsid w:val="00624F8F"/>
    <w:rsid w:val="00626DAC"/>
    <w:rsid w:val="00641CB5"/>
    <w:rsid w:val="006C2211"/>
    <w:rsid w:val="006F4612"/>
    <w:rsid w:val="006F471D"/>
    <w:rsid w:val="006F59AB"/>
    <w:rsid w:val="00747D8D"/>
    <w:rsid w:val="007514B5"/>
    <w:rsid w:val="0076044B"/>
    <w:rsid w:val="00767A84"/>
    <w:rsid w:val="00783C9D"/>
    <w:rsid w:val="007B4067"/>
    <w:rsid w:val="007B4068"/>
    <w:rsid w:val="007D0E9D"/>
    <w:rsid w:val="007D3263"/>
    <w:rsid w:val="007E3CC7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647CB"/>
    <w:rsid w:val="00983DAF"/>
    <w:rsid w:val="00984307"/>
    <w:rsid w:val="00984EA7"/>
    <w:rsid w:val="00991095"/>
    <w:rsid w:val="009B2C5A"/>
    <w:rsid w:val="009F0E92"/>
    <w:rsid w:val="009F3EB0"/>
    <w:rsid w:val="009F7227"/>
    <w:rsid w:val="00A01A39"/>
    <w:rsid w:val="00A203FA"/>
    <w:rsid w:val="00A423BB"/>
    <w:rsid w:val="00A434E6"/>
    <w:rsid w:val="00A451C9"/>
    <w:rsid w:val="00A46932"/>
    <w:rsid w:val="00A75804"/>
    <w:rsid w:val="00A83486"/>
    <w:rsid w:val="00A97CE7"/>
    <w:rsid w:val="00AB23AD"/>
    <w:rsid w:val="00AC6A48"/>
    <w:rsid w:val="00AE462C"/>
    <w:rsid w:val="00B0745D"/>
    <w:rsid w:val="00B17492"/>
    <w:rsid w:val="00B200E1"/>
    <w:rsid w:val="00B2723F"/>
    <w:rsid w:val="00B40F55"/>
    <w:rsid w:val="00B61329"/>
    <w:rsid w:val="00B96261"/>
    <w:rsid w:val="00BA313B"/>
    <w:rsid w:val="00BD3741"/>
    <w:rsid w:val="00BE1F2C"/>
    <w:rsid w:val="00BE6276"/>
    <w:rsid w:val="00BF0D04"/>
    <w:rsid w:val="00BF62BA"/>
    <w:rsid w:val="00C37466"/>
    <w:rsid w:val="00C447A8"/>
    <w:rsid w:val="00C60070"/>
    <w:rsid w:val="00C67803"/>
    <w:rsid w:val="00C81A55"/>
    <w:rsid w:val="00C861BE"/>
    <w:rsid w:val="00C87189"/>
    <w:rsid w:val="00CA3BE0"/>
    <w:rsid w:val="00CA4DB2"/>
    <w:rsid w:val="00CB2830"/>
    <w:rsid w:val="00CB5B7D"/>
    <w:rsid w:val="00CB5D21"/>
    <w:rsid w:val="00CF08E1"/>
    <w:rsid w:val="00D00FD7"/>
    <w:rsid w:val="00D0310C"/>
    <w:rsid w:val="00D378A2"/>
    <w:rsid w:val="00D41DFE"/>
    <w:rsid w:val="00D42F5B"/>
    <w:rsid w:val="00D534D4"/>
    <w:rsid w:val="00D869BE"/>
    <w:rsid w:val="00D930A7"/>
    <w:rsid w:val="00D9384A"/>
    <w:rsid w:val="00DA1936"/>
    <w:rsid w:val="00DA412D"/>
    <w:rsid w:val="00DA4C44"/>
    <w:rsid w:val="00DB5AF0"/>
    <w:rsid w:val="00DB7264"/>
    <w:rsid w:val="00DD228B"/>
    <w:rsid w:val="00DE7BDD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F1288A"/>
    <w:rsid w:val="00F20EF6"/>
    <w:rsid w:val="00F279D3"/>
    <w:rsid w:val="00F43860"/>
    <w:rsid w:val="00F501F3"/>
    <w:rsid w:val="00F62637"/>
    <w:rsid w:val="00F74216"/>
    <w:rsid w:val="00F83BD4"/>
    <w:rsid w:val="00F91293"/>
    <w:rsid w:val="00F96443"/>
    <w:rsid w:val="00FB17D4"/>
    <w:rsid w:val="00FE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450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347</Words>
  <Characters>1982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2024-07-10T06:36:00Z</cp:lastPrinted>
  <dcterms:created xsi:type="dcterms:W3CDTF">2026-09-21T13:15:00Z</dcterms:created>
  <dcterms:modified xsi:type="dcterms:W3CDTF">2026-10-06T14:39:00Z</dcterms:modified>
</cp:coreProperties>
</file>