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01742" w:rsidRDefault="0010174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2A9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484" r:id="rId6"/>
        </w:object>
      </w:r>
    </w:p>
    <w:p w:rsidR="00101742" w:rsidRDefault="0010174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01742" w:rsidRDefault="001017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01742" w:rsidRDefault="001017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01742" w:rsidRDefault="0010174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01742" w:rsidRDefault="0010174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01742" w:rsidRDefault="001017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01742" w:rsidRDefault="001017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01742" w:rsidRDefault="00101742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01742" w:rsidRDefault="0010174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2026                                        м. Кіцмань                                                        </w:t>
      </w:r>
      <w:r w:rsidRPr="00BE5C59">
        <w:rPr>
          <w:rFonts w:ascii="Times New Roman" w:hAnsi="Times New Roman"/>
          <w:b/>
          <w:szCs w:val="24"/>
        </w:rPr>
        <w:t>№ 351/9</w:t>
      </w:r>
    </w:p>
    <w:p w:rsidR="00101742" w:rsidRDefault="00101742" w:rsidP="008D785D">
      <w:pPr>
        <w:rPr>
          <w:sz w:val="24"/>
          <w:lang w:val="uk-UA"/>
        </w:rPr>
      </w:pPr>
    </w:p>
    <w:p w:rsidR="00101742" w:rsidRDefault="00101742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01742" w:rsidRPr="003B408E" w:rsidRDefault="00101742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гр.Барабаш Марії Миколаївні</w:t>
      </w:r>
    </w:p>
    <w:p w:rsidR="00101742" w:rsidRDefault="00101742" w:rsidP="00D41DFE">
      <w:pPr>
        <w:jc w:val="both"/>
        <w:rPr>
          <w:b/>
          <w:sz w:val="24"/>
          <w:szCs w:val="24"/>
          <w:lang w:val="uk-UA"/>
        </w:rPr>
      </w:pPr>
    </w:p>
    <w:p w:rsidR="00101742" w:rsidRDefault="00101742" w:rsidP="00D41DFE">
      <w:pPr>
        <w:jc w:val="both"/>
        <w:rPr>
          <w:b/>
          <w:sz w:val="24"/>
          <w:szCs w:val="24"/>
          <w:lang w:val="uk-UA"/>
        </w:rPr>
      </w:pPr>
    </w:p>
    <w:p w:rsidR="00101742" w:rsidRDefault="00101742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гр.Барабаш Марії Миколаївни, 19**р.н., яка зареєстрована та проживає за адресою: АДРЕСА 1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реєстрацію місця проживання особи, довідка про доходи, копія виписки із медичної карти стаціонарного хворого №СК-060426/2225, копія консультаційного висновку спеціаліста,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01742" w:rsidRDefault="00101742" w:rsidP="00983DAF">
      <w:pPr>
        <w:jc w:val="both"/>
        <w:rPr>
          <w:bCs/>
          <w:sz w:val="24"/>
          <w:szCs w:val="24"/>
          <w:lang w:val="uk-UA"/>
        </w:rPr>
      </w:pPr>
    </w:p>
    <w:p w:rsidR="00101742" w:rsidRDefault="00101742" w:rsidP="00E16479">
      <w:pPr>
        <w:jc w:val="both"/>
        <w:rPr>
          <w:bCs/>
          <w:sz w:val="24"/>
          <w:szCs w:val="24"/>
          <w:lang w:val="uk-UA"/>
        </w:rPr>
      </w:pPr>
    </w:p>
    <w:p w:rsidR="00101742" w:rsidRDefault="0010174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01742" w:rsidRDefault="0010174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01742" w:rsidRPr="0084440D" w:rsidRDefault="0010174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Барабаш Марії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адресою: 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101742" w:rsidRPr="0084440D" w:rsidRDefault="0010174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01742" w:rsidRPr="0084440D" w:rsidRDefault="00101742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01742" w:rsidRPr="008B124A" w:rsidRDefault="0010174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01742" w:rsidRDefault="00101742" w:rsidP="00AE462C">
      <w:pPr>
        <w:ind w:firstLine="600"/>
        <w:jc w:val="both"/>
        <w:rPr>
          <w:sz w:val="24"/>
          <w:szCs w:val="24"/>
          <w:lang w:val="uk-UA"/>
        </w:rPr>
      </w:pPr>
    </w:p>
    <w:p w:rsidR="00101742" w:rsidRDefault="00101742" w:rsidP="00AE462C">
      <w:pPr>
        <w:ind w:firstLine="600"/>
        <w:jc w:val="both"/>
        <w:rPr>
          <w:sz w:val="24"/>
          <w:szCs w:val="24"/>
          <w:lang w:val="uk-UA"/>
        </w:rPr>
      </w:pPr>
    </w:p>
    <w:p w:rsidR="00101742" w:rsidRDefault="00101742" w:rsidP="00AE462C">
      <w:pPr>
        <w:ind w:firstLine="600"/>
        <w:jc w:val="both"/>
        <w:rPr>
          <w:sz w:val="24"/>
          <w:szCs w:val="24"/>
          <w:lang w:val="uk-UA"/>
        </w:rPr>
      </w:pPr>
    </w:p>
    <w:p w:rsidR="00101742" w:rsidRPr="00A0579A" w:rsidRDefault="00101742" w:rsidP="00AE462C">
      <w:pPr>
        <w:ind w:firstLine="600"/>
        <w:jc w:val="both"/>
        <w:rPr>
          <w:sz w:val="24"/>
          <w:szCs w:val="24"/>
          <w:lang w:val="uk-UA"/>
        </w:rPr>
      </w:pPr>
      <w:r w:rsidRPr="00A0579A">
        <w:rPr>
          <w:b/>
          <w:sz w:val="24"/>
          <w:szCs w:val="24"/>
        </w:rPr>
        <w:t xml:space="preserve">Секретар міської ради            </w:t>
      </w:r>
      <w:r>
        <w:rPr>
          <w:b/>
          <w:sz w:val="24"/>
          <w:szCs w:val="24"/>
          <w:lang w:val="uk-UA"/>
        </w:rPr>
        <w:t xml:space="preserve"> </w:t>
      </w:r>
      <w:r w:rsidRPr="00A0579A">
        <w:rPr>
          <w:b/>
          <w:sz w:val="24"/>
          <w:szCs w:val="24"/>
        </w:rPr>
        <w:t xml:space="preserve">                                                         Олексій БОРТНИК</w:t>
      </w:r>
    </w:p>
    <w:sectPr w:rsidR="00101742" w:rsidRPr="00A0579A" w:rsidSect="00BE5C5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01742"/>
    <w:rsid w:val="001124EA"/>
    <w:rsid w:val="001245F0"/>
    <w:rsid w:val="001315E2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61470"/>
    <w:rsid w:val="002711F4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A32F0"/>
    <w:rsid w:val="004B6E86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B331E"/>
    <w:rsid w:val="006C2211"/>
    <w:rsid w:val="006F4612"/>
    <w:rsid w:val="006F471D"/>
    <w:rsid w:val="006F59AB"/>
    <w:rsid w:val="00747D8D"/>
    <w:rsid w:val="007514B5"/>
    <w:rsid w:val="00753805"/>
    <w:rsid w:val="0076044B"/>
    <w:rsid w:val="00767A84"/>
    <w:rsid w:val="00782A9C"/>
    <w:rsid w:val="00783C9D"/>
    <w:rsid w:val="007B4067"/>
    <w:rsid w:val="007B4068"/>
    <w:rsid w:val="007C76D2"/>
    <w:rsid w:val="007D0E9D"/>
    <w:rsid w:val="007D3263"/>
    <w:rsid w:val="007E223C"/>
    <w:rsid w:val="007E3CC7"/>
    <w:rsid w:val="007F0112"/>
    <w:rsid w:val="00800AF1"/>
    <w:rsid w:val="0080345D"/>
    <w:rsid w:val="00803F23"/>
    <w:rsid w:val="00806BDB"/>
    <w:rsid w:val="00807E59"/>
    <w:rsid w:val="0084440D"/>
    <w:rsid w:val="0087266C"/>
    <w:rsid w:val="00881527"/>
    <w:rsid w:val="00882497"/>
    <w:rsid w:val="00892585"/>
    <w:rsid w:val="008A035A"/>
    <w:rsid w:val="008A3027"/>
    <w:rsid w:val="008B124A"/>
    <w:rsid w:val="008C0B37"/>
    <w:rsid w:val="008D785D"/>
    <w:rsid w:val="009647CB"/>
    <w:rsid w:val="009664B7"/>
    <w:rsid w:val="00967F55"/>
    <w:rsid w:val="00983DAF"/>
    <w:rsid w:val="00984307"/>
    <w:rsid w:val="00984EA7"/>
    <w:rsid w:val="00991095"/>
    <w:rsid w:val="009A312B"/>
    <w:rsid w:val="009B2342"/>
    <w:rsid w:val="009F0E92"/>
    <w:rsid w:val="009F3EB0"/>
    <w:rsid w:val="009F7227"/>
    <w:rsid w:val="00A01A39"/>
    <w:rsid w:val="00A0579A"/>
    <w:rsid w:val="00A259AD"/>
    <w:rsid w:val="00A27982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723F"/>
    <w:rsid w:val="00B40F55"/>
    <w:rsid w:val="00B61329"/>
    <w:rsid w:val="00B96261"/>
    <w:rsid w:val="00BD3741"/>
    <w:rsid w:val="00BE13A6"/>
    <w:rsid w:val="00BE1F2C"/>
    <w:rsid w:val="00BE5C59"/>
    <w:rsid w:val="00BE6276"/>
    <w:rsid w:val="00BF0D04"/>
    <w:rsid w:val="00BF62BA"/>
    <w:rsid w:val="00C0146D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CC78F5"/>
    <w:rsid w:val="00D00FD7"/>
    <w:rsid w:val="00D0310C"/>
    <w:rsid w:val="00D174C8"/>
    <w:rsid w:val="00D2793D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404A"/>
    <w:rsid w:val="00DD228B"/>
    <w:rsid w:val="00DD54A9"/>
    <w:rsid w:val="00DE7BDD"/>
    <w:rsid w:val="00E00D22"/>
    <w:rsid w:val="00E14938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B5596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332</Words>
  <Characters>1899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2026-09-21T13:14:00Z</dcterms:created>
  <dcterms:modified xsi:type="dcterms:W3CDTF">2026-10-06T14:38:00Z</dcterms:modified>
</cp:coreProperties>
</file>