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F66CE" w:rsidRDefault="00CF66C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405A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52813423" r:id="rId6"/>
        </w:object>
      </w:r>
    </w:p>
    <w:p w:rsidR="00CF66CE" w:rsidRDefault="00CF66C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F66CE" w:rsidRDefault="00CF66C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F66CE" w:rsidRDefault="00CF66C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F66CE" w:rsidRDefault="00CF66C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F66CE" w:rsidRDefault="00CF66C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F66CE" w:rsidRDefault="00CF66C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F66CE" w:rsidRDefault="00CF66C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F66CE" w:rsidRDefault="00CF66C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F66CE" w:rsidRDefault="00CF66C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м. Кіцмань                                                       </w:t>
      </w:r>
      <w:r w:rsidRPr="00827C6A">
        <w:rPr>
          <w:rFonts w:ascii="Times New Roman" w:hAnsi="Times New Roman"/>
          <w:b/>
          <w:szCs w:val="24"/>
        </w:rPr>
        <w:t>№ 350/9</w:t>
      </w:r>
    </w:p>
    <w:p w:rsidR="00CF66CE" w:rsidRDefault="00CF66CE" w:rsidP="008D785D">
      <w:pPr>
        <w:rPr>
          <w:sz w:val="24"/>
          <w:lang w:val="uk-UA"/>
        </w:rPr>
      </w:pPr>
    </w:p>
    <w:p w:rsidR="00CF66CE" w:rsidRDefault="00CF66C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CF66CE" w:rsidRPr="0080345D" w:rsidRDefault="00CF66C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гр.Водянчуку Юрію Васильовичу</w:t>
      </w:r>
    </w:p>
    <w:p w:rsidR="00CF66CE" w:rsidRDefault="00CF66CE" w:rsidP="008D785D">
      <w:pPr>
        <w:jc w:val="both"/>
        <w:rPr>
          <w:b/>
          <w:sz w:val="24"/>
          <w:szCs w:val="24"/>
          <w:lang w:val="uk-UA"/>
        </w:rPr>
      </w:pPr>
    </w:p>
    <w:p w:rsidR="00CF66CE" w:rsidRDefault="00CF66CE" w:rsidP="008D785D">
      <w:pPr>
        <w:jc w:val="both"/>
        <w:rPr>
          <w:b/>
          <w:sz w:val="24"/>
          <w:szCs w:val="24"/>
          <w:lang w:val="uk-UA"/>
        </w:rPr>
      </w:pPr>
    </w:p>
    <w:p w:rsidR="00CF66CE" w:rsidRDefault="00CF66CE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777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гр.Водянчука Юрія Васильовича,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(перебування сина, гр.Водянчука Дмитра Юрійовича, 19**р.н., в полоні)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свідоцтва про народження гр.Водянчука Д.Ю., копія сповіщення сім’ї №102 про перебування гр.Водянчука Дмитра Юрійовича у полоні,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CF66CE" w:rsidRDefault="00CF66CE" w:rsidP="00E16479">
      <w:pPr>
        <w:jc w:val="both"/>
        <w:rPr>
          <w:bCs/>
          <w:sz w:val="24"/>
          <w:szCs w:val="24"/>
          <w:lang w:val="uk-UA"/>
        </w:rPr>
      </w:pPr>
    </w:p>
    <w:p w:rsidR="00CF66CE" w:rsidRDefault="00CF66C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F66CE" w:rsidRDefault="00CF66C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F66CE" w:rsidRPr="0084440D" w:rsidRDefault="00CF66C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Водянчуку Юрію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84440D">
        <w:rPr>
          <w:rFonts w:ascii="Times New Roman" w:hAnsi="Times New Roman"/>
          <w:szCs w:val="24"/>
        </w:rPr>
        <w:t>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CF66CE" w:rsidRPr="0084440D" w:rsidRDefault="00CF66C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F66CE" w:rsidRPr="0084440D" w:rsidRDefault="00CF66CE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F66CE" w:rsidRPr="008B124A" w:rsidRDefault="00CF66C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F66CE" w:rsidRDefault="00CF66CE" w:rsidP="00AE462C">
      <w:pPr>
        <w:ind w:firstLine="600"/>
        <w:jc w:val="both"/>
        <w:rPr>
          <w:sz w:val="24"/>
          <w:szCs w:val="24"/>
          <w:lang w:val="uk-UA"/>
        </w:rPr>
      </w:pPr>
    </w:p>
    <w:p w:rsidR="00CF66CE" w:rsidRDefault="00CF66C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F66CE" w:rsidRDefault="00CF66C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F66CE" w:rsidRPr="003E5239" w:rsidRDefault="00CF66CE" w:rsidP="00A01621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</w:t>
      </w:r>
      <w:r w:rsidRPr="003E5239">
        <w:rPr>
          <w:b/>
          <w:sz w:val="24"/>
          <w:szCs w:val="24"/>
          <w:lang w:val="uk-UA"/>
        </w:rPr>
        <w:t xml:space="preserve">Секретар міської ради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 w:rsidRPr="003E5239">
        <w:rPr>
          <w:b/>
          <w:sz w:val="24"/>
          <w:szCs w:val="24"/>
          <w:lang w:val="uk-UA"/>
        </w:rPr>
        <w:t xml:space="preserve">         Олексій </w:t>
      </w:r>
      <w:r>
        <w:rPr>
          <w:b/>
          <w:sz w:val="24"/>
          <w:szCs w:val="24"/>
          <w:lang w:val="uk-UA"/>
        </w:rPr>
        <w:t xml:space="preserve"> </w:t>
      </w:r>
      <w:r w:rsidRPr="003E5239">
        <w:rPr>
          <w:b/>
          <w:sz w:val="24"/>
          <w:szCs w:val="24"/>
          <w:lang w:val="uk-UA"/>
        </w:rPr>
        <w:t>БОРТНИК</w:t>
      </w:r>
    </w:p>
    <w:sectPr w:rsidR="00CF66CE" w:rsidRPr="003E5239" w:rsidSect="0044166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14992"/>
    <w:rsid w:val="00117238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5CAF"/>
    <w:rsid w:val="00297BFA"/>
    <w:rsid w:val="002A2EF6"/>
    <w:rsid w:val="002A4963"/>
    <w:rsid w:val="002C6049"/>
    <w:rsid w:val="002D0DC7"/>
    <w:rsid w:val="003110A1"/>
    <w:rsid w:val="003111EE"/>
    <w:rsid w:val="00324303"/>
    <w:rsid w:val="0034077A"/>
    <w:rsid w:val="00340AAA"/>
    <w:rsid w:val="00342115"/>
    <w:rsid w:val="00343B9A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239"/>
    <w:rsid w:val="003F2B91"/>
    <w:rsid w:val="004027F1"/>
    <w:rsid w:val="00406D68"/>
    <w:rsid w:val="004101EF"/>
    <w:rsid w:val="0043295D"/>
    <w:rsid w:val="00441665"/>
    <w:rsid w:val="004532F4"/>
    <w:rsid w:val="00454E05"/>
    <w:rsid w:val="0046113B"/>
    <w:rsid w:val="004618C3"/>
    <w:rsid w:val="00464F8F"/>
    <w:rsid w:val="004659A9"/>
    <w:rsid w:val="00474991"/>
    <w:rsid w:val="0048149D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4E2772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405A0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3586E"/>
    <w:rsid w:val="00642837"/>
    <w:rsid w:val="0067251D"/>
    <w:rsid w:val="0068371E"/>
    <w:rsid w:val="006854E4"/>
    <w:rsid w:val="006A7349"/>
    <w:rsid w:val="006B5D2D"/>
    <w:rsid w:val="006C1661"/>
    <w:rsid w:val="006C2211"/>
    <w:rsid w:val="006D10CD"/>
    <w:rsid w:val="006D5A2F"/>
    <w:rsid w:val="006F59AB"/>
    <w:rsid w:val="00714523"/>
    <w:rsid w:val="007217A4"/>
    <w:rsid w:val="0072596F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25995"/>
    <w:rsid w:val="00827C6A"/>
    <w:rsid w:val="008309F1"/>
    <w:rsid w:val="008311F9"/>
    <w:rsid w:val="0084440D"/>
    <w:rsid w:val="00851B8C"/>
    <w:rsid w:val="008714E9"/>
    <w:rsid w:val="00881527"/>
    <w:rsid w:val="008819AF"/>
    <w:rsid w:val="00887EB7"/>
    <w:rsid w:val="00891448"/>
    <w:rsid w:val="008922CC"/>
    <w:rsid w:val="00892585"/>
    <w:rsid w:val="008A035A"/>
    <w:rsid w:val="008A2D5F"/>
    <w:rsid w:val="008A7FDA"/>
    <w:rsid w:val="008B124A"/>
    <w:rsid w:val="008B4D83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01621"/>
    <w:rsid w:val="00A0373B"/>
    <w:rsid w:val="00A21464"/>
    <w:rsid w:val="00A23999"/>
    <w:rsid w:val="00A262DA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05D5B"/>
    <w:rsid w:val="00B117E5"/>
    <w:rsid w:val="00B42A40"/>
    <w:rsid w:val="00B44C07"/>
    <w:rsid w:val="00B501A5"/>
    <w:rsid w:val="00B50B72"/>
    <w:rsid w:val="00B56E3B"/>
    <w:rsid w:val="00B60E22"/>
    <w:rsid w:val="00B61329"/>
    <w:rsid w:val="00B740D5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BF7583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CF66CE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A7BD6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7742C"/>
    <w:rsid w:val="00E80D53"/>
    <w:rsid w:val="00E83F84"/>
    <w:rsid w:val="00E85D17"/>
    <w:rsid w:val="00E9187D"/>
    <w:rsid w:val="00EA2C51"/>
    <w:rsid w:val="00EA3299"/>
    <w:rsid w:val="00EC5E8B"/>
    <w:rsid w:val="00ED75AF"/>
    <w:rsid w:val="00EF22E8"/>
    <w:rsid w:val="00EF6825"/>
    <w:rsid w:val="00F03B78"/>
    <w:rsid w:val="00F075C1"/>
    <w:rsid w:val="00F22816"/>
    <w:rsid w:val="00F279D3"/>
    <w:rsid w:val="00F31195"/>
    <w:rsid w:val="00F501F3"/>
    <w:rsid w:val="00F83BD4"/>
    <w:rsid w:val="00F91293"/>
    <w:rsid w:val="00FA0211"/>
    <w:rsid w:val="00FB22E5"/>
    <w:rsid w:val="00FC56A7"/>
    <w:rsid w:val="00FD09CD"/>
    <w:rsid w:val="00FD3AF8"/>
    <w:rsid w:val="00FE2704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356</Words>
  <Characters>2032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2025-09-05T11:40:00Z</cp:lastPrinted>
  <dcterms:created xsi:type="dcterms:W3CDTF">2026-09-24T12:25:00Z</dcterms:created>
  <dcterms:modified xsi:type="dcterms:W3CDTF">2026-10-06T14:37:00Z</dcterms:modified>
</cp:coreProperties>
</file>