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93160" w:rsidRDefault="0069316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9609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0.25pt" o:ole="" fillcolor="window">
            <v:imagedata r:id="rId5" o:title=""/>
          </v:shape>
          <o:OLEObject Type="Embed" ProgID="Paint.Picture" ShapeID="_x0000_i1025" DrawAspect="Content" ObjectID="_1852813368" r:id="rId6"/>
        </w:object>
      </w:r>
    </w:p>
    <w:p w:rsidR="00693160" w:rsidRDefault="0069316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93160" w:rsidRDefault="0069316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93160" w:rsidRDefault="0069316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93160" w:rsidRDefault="0069316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93160" w:rsidRDefault="0069316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93160" w:rsidRDefault="0069316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93160" w:rsidRDefault="0069316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93160" w:rsidRDefault="0069316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693160" w:rsidRDefault="0069316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      </w:t>
      </w:r>
      <w:r w:rsidRPr="00F80DCD">
        <w:rPr>
          <w:rFonts w:ascii="Times New Roman" w:hAnsi="Times New Roman"/>
          <w:b/>
          <w:szCs w:val="24"/>
        </w:rPr>
        <w:t>№ 349/9</w:t>
      </w:r>
    </w:p>
    <w:p w:rsidR="00693160" w:rsidRDefault="00693160" w:rsidP="008D785D">
      <w:pPr>
        <w:rPr>
          <w:sz w:val="24"/>
          <w:lang w:val="uk-UA"/>
        </w:rPr>
      </w:pPr>
    </w:p>
    <w:p w:rsidR="00693160" w:rsidRDefault="0069316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693160" w:rsidRPr="0080345D" w:rsidRDefault="0069316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гр.Олексюк Марії Іванівні</w:t>
      </w:r>
    </w:p>
    <w:p w:rsidR="00693160" w:rsidRDefault="00693160" w:rsidP="008D785D">
      <w:pPr>
        <w:jc w:val="both"/>
        <w:rPr>
          <w:b/>
          <w:sz w:val="24"/>
          <w:szCs w:val="24"/>
          <w:lang w:val="uk-UA"/>
        </w:rPr>
      </w:pPr>
    </w:p>
    <w:p w:rsidR="00693160" w:rsidRDefault="00693160" w:rsidP="008D785D">
      <w:pPr>
        <w:jc w:val="both"/>
        <w:rPr>
          <w:b/>
          <w:sz w:val="24"/>
          <w:szCs w:val="24"/>
          <w:lang w:val="uk-UA"/>
        </w:rPr>
      </w:pPr>
    </w:p>
    <w:p w:rsidR="00693160" w:rsidRDefault="00693160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168/2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гр.Олексюк Марії Іванівни, 19**р.н., яка зареєстрована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(придбання амуніції для чоловіка, гр.Олексюка Василя Ярославовича, 19**р.н., який перебуває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Олексюк М.І., копія картки платника податків, копія паспорта Олексюк В.Я., копія свідоцтва про укладення шлюбу, копія довідки про перебування на військовій службі в військовій частині А5338,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693160" w:rsidRDefault="00693160" w:rsidP="00E16479">
      <w:pPr>
        <w:jc w:val="both"/>
        <w:rPr>
          <w:bCs/>
          <w:sz w:val="24"/>
          <w:szCs w:val="24"/>
          <w:lang w:val="uk-UA"/>
        </w:rPr>
      </w:pPr>
    </w:p>
    <w:p w:rsidR="00693160" w:rsidRDefault="0069316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93160" w:rsidRDefault="0069316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93160" w:rsidRPr="0084440D" w:rsidRDefault="0069316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Олексюк Марії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84440D">
        <w:rPr>
          <w:rFonts w:ascii="Times New Roman" w:hAnsi="Times New Roman"/>
          <w:szCs w:val="24"/>
        </w:rPr>
        <w:t>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93160" w:rsidRPr="0084440D" w:rsidRDefault="0069316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693160" w:rsidRPr="0084440D" w:rsidRDefault="00693160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93160" w:rsidRPr="008B124A" w:rsidRDefault="0069316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93160" w:rsidRDefault="00693160" w:rsidP="00AE462C">
      <w:pPr>
        <w:ind w:firstLine="600"/>
        <w:jc w:val="both"/>
        <w:rPr>
          <w:sz w:val="24"/>
          <w:szCs w:val="24"/>
          <w:lang w:val="uk-UA"/>
        </w:rPr>
      </w:pPr>
    </w:p>
    <w:p w:rsidR="00693160" w:rsidRDefault="0069316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93160" w:rsidRDefault="0069316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93160" w:rsidRPr="0017113F" w:rsidRDefault="00693160" w:rsidP="0017113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sectPr w:rsidR="00693160" w:rsidRPr="0017113F" w:rsidSect="00F80DC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705ED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113F"/>
    <w:rsid w:val="00177FE9"/>
    <w:rsid w:val="00184A4F"/>
    <w:rsid w:val="0018740D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9609D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A2903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93160"/>
    <w:rsid w:val="006B5D2D"/>
    <w:rsid w:val="006C1661"/>
    <w:rsid w:val="006C2211"/>
    <w:rsid w:val="006F59AB"/>
    <w:rsid w:val="00714523"/>
    <w:rsid w:val="007217A4"/>
    <w:rsid w:val="0072596F"/>
    <w:rsid w:val="00747D8D"/>
    <w:rsid w:val="007514B5"/>
    <w:rsid w:val="0075718A"/>
    <w:rsid w:val="00757330"/>
    <w:rsid w:val="0076044B"/>
    <w:rsid w:val="00783C9D"/>
    <w:rsid w:val="0079236C"/>
    <w:rsid w:val="007A12EE"/>
    <w:rsid w:val="007A1FCD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5A74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2D5F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71C09"/>
    <w:rsid w:val="00984307"/>
    <w:rsid w:val="00984EA7"/>
    <w:rsid w:val="00991095"/>
    <w:rsid w:val="00992D74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AF5241"/>
    <w:rsid w:val="00B010B7"/>
    <w:rsid w:val="00B01D6B"/>
    <w:rsid w:val="00B01FD5"/>
    <w:rsid w:val="00B03A66"/>
    <w:rsid w:val="00B05D5B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92EE2"/>
    <w:rsid w:val="00CA42E3"/>
    <w:rsid w:val="00CA4DB2"/>
    <w:rsid w:val="00CB2830"/>
    <w:rsid w:val="00CC31A6"/>
    <w:rsid w:val="00CF4702"/>
    <w:rsid w:val="00D00FD7"/>
    <w:rsid w:val="00D07A16"/>
    <w:rsid w:val="00D17D02"/>
    <w:rsid w:val="00D25990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A7BD6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12BD"/>
    <w:rsid w:val="00E83F84"/>
    <w:rsid w:val="00E85D17"/>
    <w:rsid w:val="00E9187D"/>
    <w:rsid w:val="00EA2C51"/>
    <w:rsid w:val="00EA3299"/>
    <w:rsid w:val="00EB30FF"/>
    <w:rsid w:val="00ED75AF"/>
    <w:rsid w:val="00EF6825"/>
    <w:rsid w:val="00F03B78"/>
    <w:rsid w:val="00F22816"/>
    <w:rsid w:val="00F279D3"/>
    <w:rsid w:val="00F501F3"/>
    <w:rsid w:val="00F80DCD"/>
    <w:rsid w:val="00F83BD4"/>
    <w:rsid w:val="00F91293"/>
    <w:rsid w:val="00FA0211"/>
    <w:rsid w:val="00FB22E5"/>
    <w:rsid w:val="00FC56A7"/>
    <w:rsid w:val="00FD09CD"/>
    <w:rsid w:val="00FD3AF8"/>
    <w:rsid w:val="00FF1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8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361</Words>
  <Characters>2061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2026-10-02T11:59:00Z</cp:lastPrinted>
  <dcterms:created xsi:type="dcterms:W3CDTF">2026-09-21T12:56:00Z</dcterms:created>
  <dcterms:modified xsi:type="dcterms:W3CDTF">2026-10-06T14:36:00Z</dcterms:modified>
</cp:coreProperties>
</file>