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311C7" w:rsidRDefault="00E311C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F1E9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52813306" r:id="rId6"/>
        </w:object>
      </w:r>
    </w:p>
    <w:p w:rsidR="00E311C7" w:rsidRDefault="00E311C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311C7" w:rsidRDefault="00E311C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311C7" w:rsidRDefault="00E311C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311C7" w:rsidRDefault="00E311C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311C7" w:rsidRDefault="00E311C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311C7" w:rsidRDefault="00E311C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311C7" w:rsidRDefault="00E311C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311C7" w:rsidRDefault="00E311C7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E311C7" w:rsidRDefault="00E311C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     </w:t>
      </w:r>
      <w:r w:rsidRPr="00B303C7">
        <w:rPr>
          <w:rFonts w:ascii="Times New Roman" w:hAnsi="Times New Roman"/>
          <w:b/>
          <w:szCs w:val="24"/>
        </w:rPr>
        <w:t>№ 348/9</w:t>
      </w:r>
    </w:p>
    <w:p w:rsidR="00E311C7" w:rsidRDefault="00E311C7" w:rsidP="008D785D">
      <w:pPr>
        <w:rPr>
          <w:sz w:val="24"/>
          <w:lang w:val="uk-UA"/>
        </w:rPr>
      </w:pPr>
    </w:p>
    <w:p w:rsidR="00E311C7" w:rsidRDefault="00E311C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E311C7" w:rsidRPr="0080345D" w:rsidRDefault="00E311C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гр.Коваленко Нелі Костівні</w:t>
      </w:r>
    </w:p>
    <w:p w:rsidR="00E311C7" w:rsidRDefault="00E311C7" w:rsidP="008D785D">
      <w:pPr>
        <w:jc w:val="both"/>
        <w:rPr>
          <w:b/>
          <w:sz w:val="24"/>
          <w:szCs w:val="24"/>
          <w:lang w:val="uk-UA"/>
        </w:rPr>
      </w:pPr>
    </w:p>
    <w:p w:rsidR="00E311C7" w:rsidRDefault="00E311C7" w:rsidP="008D785D">
      <w:pPr>
        <w:jc w:val="both"/>
        <w:rPr>
          <w:b/>
          <w:sz w:val="24"/>
          <w:szCs w:val="24"/>
          <w:lang w:val="uk-UA"/>
        </w:rPr>
      </w:pPr>
    </w:p>
    <w:p w:rsidR="00E311C7" w:rsidRDefault="00E311C7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660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гр.Коваленко Нелі Костівни, 19**р.н., яка зареєстрована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(безвісті зниклий син, військовослужбовець </w:t>
      </w:r>
      <w:r w:rsidRPr="00D778B7">
        <w:rPr>
          <w:sz w:val="24"/>
          <w:szCs w:val="24"/>
          <w:lang w:val="uk-UA"/>
        </w:rPr>
        <w:t>гр.Івасюк І.В., 19</w:t>
      </w:r>
      <w:r>
        <w:rPr>
          <w:sz w:val="24"/>
          <w:szCs w:val="24"/>
          <w:lang w:val="uk-UA"/>
        </w:rPr>
        <w:t>**</w:t>
      </w:r>
      <w:r w:rsidRPr="00D778B7">
        <w:rPr>
          <w:sz w:val="24"/>
          <w:szCs w:val="24"/>
          <w:lang w:val="uk-UA"/>
        </w:rPr>
        <w:t>р.н.)</w:t>
      </w:r>
      <w:r w:rsidRPr="00266B70">
        <w:rPr>
          <w:color w:val="EE0000"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ТГ, копія витягу з Державного реєстру актів цивільного стану громадян про державну реєстрацію шлюбу щодо підтвердження дошлюбного прізвища, копія витягу з єдиного державного реєстру ветеранів війни, копія сповіщення сім’ї №45,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E311C7" w:rsidRDefault="00E311C7" w:rsidP="00E16479">
      <w:pPr>
        <w:jc w:val="both"/>
        <w:rPr>
          <w:bCs/>
          <w:sz w:val="24"/>
          <w:szCs w:val="24"/>
          <w:lang w:val="uk-UA"/>
        </w:rPr>
      </w:pPr>
    </w:p>
    <w:p w:rsidR="00E311C7" w:rsidRDefault="00E311C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311C7" w:rsidRDefault="00E311C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311C7" w:rsidRPr="0084440D" w:rsidRDefault="00E311C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Коваленко Нелі Костівні,</w:t>
      </w:r>
      <w:r w:rsidRPr="0084440D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84440D">
        <w:rPr>
          <w:rFonts w:ascii="Times New Roman" w:hAnsi="Times New Roman"/>
          <w:szCs w:val="24"/>
        </w:rPr>
        <w:t>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 тисячі 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E311C7" w:rsidRPr="0084440D" w:rsidRDefault="00E311C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E311C7" w:rsidRPr="0084440D" w:rsidRDefault="00E311C7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E311C7" w:rsidRDefault="00E311C7" w:rsidP="00324303">
      <w:pPr>
        <w:ind w:firstLine="426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E311C7" w:rsidRDefault="00E311C7" w:rsidP="00324303">
      <w:pPr>
        <w:ind w:firstLine="426"/>
        <w:jc w:val="both"/>
        <w:rPr>
          <w:bCs/>
          <w:sz w:val="24"/>
          <w:szCs w:val="24"/>
          <w:lang w:val="uk-UA"/>
        </w:rPr>
      </w:pPr>
    </w:p>
    <w:p w:rsidR="00E311C7" w:rsidRDefault="00E311C7" w:rsidP="00324303">
      <w:pPr>
        <w:ind w:firstLine="426"/>
        <w:jc w:val="both"/>
        <w:rPr>
          <w:bCs/>
          <w:sz w:val="24"/>
          <w:szCs w:val="24"/>
          <w:lang w:val="uk-UA"/>
        </w:rPr>
      </w:pPr>
    </w:p>
    <w:p w:rsidR="00E311C7" w:rsidRDefault="00E311C7" w:rsidP="00324303">
      <w:pPr>
        <w:ind w:firstLine="426"/>
        <w:jc w:val="both"/>
        <w:rPr>
          <w:bCs/>
          <w:sz w:val="24"/>
          <w:szCs w:val="24"/>
          <w:lang w:val="uk-UA"/>
        </w:rPr>
      </w:pPr>
    </w:p>
    <w:p w:rsidR="00E311C7" w:rsidRPr="009B7B31" w:rsidRDefault="00E311C7" w:rsidP="00324303">
      <w:pPr>
        <w:ind w:firstLine="426"/>
        <w:jc w:val="both"/>
        <w:rPr>
          <w:sz w:val="24"/>
          <w:szCs w:val="24"/>
          <w:lang w:val="uk-UA"/>
        </w:rPr>
      </w:pPr>
      <w:r w:rsidRPr="009B7B31">
        <w:rPr>
          <w:b/>
          <w:sz w:val="24"/>
          <w:szCs w:val="24"/>
        </w:rPr>
        <w:t xml:space="preserve">Секретар міської ради  </w:t>
      </w:r>
      <w:r>
        <w:rPr>
          <w:b/>
          <w:sz w:val="24"/>
          <w:szCs w:val="24"/>
          <w:lang w:val="uk-UA"/>
        </w:rPr>
        <w:t xml:space="preserve">     </w:t>
      </w:r>
      <w:r w:rsidRPr="009B7B31">
        <w:rPr>
          <w:b/>
          <w:sz w:val="24"/>
          <w:szCs w:val="24"/>
        </w:rPr>
        <w:t xml:space="preserve">                                                                  Олексій БОРТНИК</w:t>
      </w:r>
    </w:p>
    <w:sectPr w:rsidR="00E311C7" w:rsidRPr="009B7B31" w:rsidSect="00B303C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02137"/>
    <w:rsid w:val="001113B2"/>
    <w:rsid w:val="001124EA"/>
    <w:rsid w:val="00133B8C"/>
    <w:rsid w:val="00150E2F"/>
    <w:rsid w:val="00161E14"/>
    <w:rsid w:val="00164BF5"/>
    <w:rsid w:val="00177FE9"/>
    <w:rsid w:val="00184A4F"/>
    <w:rsid w:val="00194A1D"/>
    <w:rsid w:val="001A2C7A"/>
    <w:rsid w:val="001B3A56"/>
    <w:rsid w:val="001B4D65"/>
    <w:rsid w:val="001B6638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66B70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25E9E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167B2"/>
    <w:rsid w:val="0043295D"/>
    <w:rsid w:val="004532F4"/>
    <w:rsid w:val="00454E05"/>
    <w:rsid w:val="0046113B"/>
    <w:rsid w:val="004618C3"/>
    <w:rsid w:val="00464F8F"/>
    <w:rsid w:val="004659A9"/>
    <w:rsid w:val="00474991"/>
    <w:rsid w:val="004752BF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B21D3"/>
    <w:rsid w:val="005D0ADD"/>
    <w:rsid w:val="005D39DA"/>
    <w:rsid w:val="005D51C2"/>
    <w:rsid w:val="005F35ED"/>
    <w:rsid w:val="006101D2"/>
    <w:rsid w:val="0062246B"/>
    <w:rsid w:val="00624E52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2260"/>
    <w:rsid w:val="00714523"/>
    <w:rsid w:val="007217A4"/>
    <w:rsid w:val="00747D8D"/>
    <w:rsid w:val="00747DD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433BF"/>
    <w:rsid w:val="009550E3"/>
    <w:rsid w:val="00964A2F"/>
    <w:rsid w:val="00967B68"/>
    <w:rsid w:val="00984307"/>
    <w:rsid w:val="00984EA7"/>
    <w:rsid w:val="00991095"/>
    <w:rsid w:val="009B7B31"/>
    <w:rsid w:val="009C2EA7"/>
    <w:rsid w:val="009D206C"/>
    <w:rsid w:val="009E182A"/>
    <w:rsid w:val="009E6C96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155"/>
    <w:rsid w:val="00A93374"/>
    <w:rsid w:val="00A952AD"/>
    <w:rsid w:val="00A97CE7"/>
    <w:rsid w:val="00AB23AD"/>
    <w:rsid w:val="00AC6A48"/>
    <w:rsid w:val="00AD054D"/>
    <w:rsid w:val="00AE12F9"/>
    <w:rsid w:val="00AE462C"/>
    <w:rsid w:val="00AF1E99"/>
    <w:rsid w:val="00B010B7"/>
    <w:rsid w:val="00B01D6B"/>
    <w:rsid w:val="00B01FD5"/>
    <w:rsid w:val="00B03A66"/>
    <w:rsid w:val="00B117E5"/>
    <w:rsid w:val="00B303C7"/>
    <w:rsid w:val="00B41276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135D"/>
    <w:rsid w:val="00C3411B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E4BF2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778B7"/>
    <w:rsid w:val="00D80924"/>
    <w:rsid w:val="00D8422A"/>
    <w:rsid w:val="00D86378"/>
    <w:rsid w:val="00D869BE"/>
    <w:rsid w:val="00D930A7"/>
    <w:rsid w:val="00D95126"/>
    <w:rsid w:val="00D97178"/>
    <w:rsid w:val="00DA1936"/>
    <w:rsid w:val="00DA412D"/>
    <w:rsid w:val="00DB5AF0"/>
    <w:rsid w:val="00DB7264"/>
    <w:rsid w:val="00DC455F"/>
    <w:rsid w:val="00DC4989"/>
    <w:rsid w:val="00DD16A9"/>
    <w:rsid w:val="00DD228B"/>
    <w:rsid w:val="00E00D22"/>
    <w:rsid w:val="00E0725A"/>
    <w:rsid w:val="00E136C1"/>
    <w:rsid w:val="00E16479"/>
    <w:rsid w:val="00E20870"/>
    <w:rsid w:val="00E26F21"/>
    <w:rsid w:val="00E311C7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52C73"/>
    <w:rsid w:val="00F83BD4"/>
    <w:rsid w:val="00F91293"/>
    <w:rsid w:val="00FA0211"/>
    <w:rsid w:val="00FC56A7"/>
    <w:rsid w:val="00FD0296"/>
    <w:rsid w:val="00FD09CD"/>
    <w:rsid w:val="00FD3AF8"/>
    <w:rsid w:val="00FF1E57"/>
    <w:rsid w:val="00FF7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46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367</Words>
  <Characters>2096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2025-09-05T11:40:00Z</cp:lastPrinted>
  <dcterms:created xsi:type="dcterms:W3CDTF">2026-09-21T12:55:00Z</dcterms:created>
  <dcterms:modified xsi:type="dcterms:W3CDTF">2026-10-06T14:35:00Z</dcterms:modified>
</cp:coreProperties>
</file>