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8620C" w:rsidRDefault="00D8620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3512A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52813256" r:id="rId5"/>
        </w:object>
      </w:r>
    </w:p>
    <w:p w:rsidR="00D8620C" w:rsidRDefault="00D8620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8620C" w:rsidRDefault="00D8620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8620C" w:rsidRDefault="00D8620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8620C" w:rsidRDefault="00D8620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8620C" w:rsidRDefault="00D8620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8620C" w:rsidRDefault="00D8620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D8620C" w:rsidRDefault="00D8620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8620C" w:rsidRDefault="00D8620C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D8620C" w:rsidRDefault="00D8620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2026                                         м. Кіцмань                                                        </w:t>
      </w:r>
      <w:r w:rsidRPr="00ED2C7A">
        <w:rPr>
          <w:rFonts w:ascii="Times New Roman" w:hAnsi="Times New Roman"/>
          <w:b/>
          <w:szCs w:val="24"/>
        </w:rPr>
        <w:t>№ 347/9</w:t>
      </w:r>
    </w:p>
    <w:p w:rsidR="00D8620C" w:rsidRDefault="00D8620C" w:rsidP="00180B81">
      <w:pPr>
        <w:pStyle w:val="Normal2"/>
        <w:rPr>
          <w:rFonts w:ascii="Times New Roman" w:hAnsi="Times New Roman"/>
          <w:b/>
          <w:szCs w:val="24"/>
        </w:rPr>
      </w:pPr>
    </w:p>
    <w:p w:rsidR="00D8620C" w:rsidRDefault="00D8620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D8620C" w:rsidRPr="003B408E" w:rsidRDefault="00D8620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гр.Щербановському Оресту Мирославовичу</w:t>
      </w:r>
    </w:p>
    <w:p w:rsidR="00D8620C" w:rsidRDefault="00D8620C" w:rsidP="008D785D">
      <w:pPr>
        <w:jc w:val="both"/>
        <w:rPr>
          <w:b/>
          <w:sz w:val="24"/>
          <w:szCs w:val="24"/>
          <w:lang w:val="uk-UA"/>
        </w:rPr>
      </w:pPr>
    </w:p>
    <w:p w:rsidR="00D8620C" w:rsidRDefault="00D8620C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290/8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Щербановського Ореста Мирославовича, 19**р.н.,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АДРЕСА 1</w:t>
      </w:r>
      <w:bookmarkEnd w:id="1"/>
      <w:bookmarkEnd w:id="2"/>
      <w:bookmarkEnd w:id="3"/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реєстру ТГ, копія виписки із медичної карти амбулаторного хворого, копія виписки-епікриз із медичної картки стаціонарного хворого,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D8620C" w:rsidRDefault="00D8620C" w:rsidP="007B4068">
      <w:pPr>
        <w:jc w:val="both"/>
        <w:rPr>
          <w:bCs/>
          <w:sz w:val="24"/>
          <w:szCs w:val="24"/>
          <w:lang w:val="uk-UA"/>
        </w:rPr>
      </w:pPr>
    </w:p>
    <w:p w:rsidR="00D8620C" w:rsidRDefault="00D8620C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D8620C" w:rsidRDefault="00D8620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D8620C" w:rsidRDefault="00D8620C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Щербановському Оресту Мирославовичу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 гривень).</w:t>
      </w:r>
    </w:p>
    <w:p w:rsidR="00D8620C" w:rsidRDefault="00D8620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D8620C" w:rsidRDefault="00D8620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D8620C" w:rsidRDefault="00D8620C" w:rsidP="00AE462C">
      <w:pPr>
        <w:ind w:firstLine="600"/>
        <w:jc w:val="both"/>
        <w:rPr>
          <w:sz w:val="24"/>
          <w:szCs w:val="24"/>
          <w:lang w:val="uk-UA"/>
        </w:rPr>
      </w:pPr>
    </w:p>
    <w:p w:rsidR="00D8620C" w:rsidRPr="008B124A" w:rsidRDefault="00D8620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D8620C" w:rsidRDefault="00D8620C" w:rsidP="00AE462C">
      <w:pPr>
        <w:ind w:firstLine="600"/>
        <w:jc w:val="both"/>
        <w:rPr>
          <w:sz w:val="24"/>
          <w:szCs w:val="24"/>
          <w:lang w:val="uk-UA"/>
        </w:rPr>
      </w:pPr>
    </w:p>
    <w:p w:rsidR="00D8620C" w:rsidRDefault="00D8620C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:rsidR="00D8620C" w:rsidRDefault="00D8620C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</w:p>
    <w:p w:rsidR="00D8620C" w:rsidRPr="00005F15" w:rsidRDefault="00D8620C" w:rsidP="00005F15">
      <w:pPr>
        <w:ind w:firstLine="709"/>
        <w:rPr>
          <w:b/>
          <w:sz w:val="24"/>
          <w:szCs w:val="24"/>
          <w:lang w:val="uk-UA"/>
        </w:rPr>
      </w:pPr>
      <w:r w:rsidRPr="00005F15">
        <w:rPr>
          <w:b/>
          <w:sz w:val="24"/>
          <w:szCs w:val="24"/>
        </w:rPr>
        <w:t>Секретар міської ради                                                                      Олексій БОРТНИК</w:t>
      </w:r>
    </w:p>
    <w:sectPr w:rsidR="00D8620C" w:rsidRPr="00005F15" w:rsidSect="00ED2C7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05F15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7172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E724E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75725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C2D0D"/>
    <w:rsid w:val="003E3B39"/>
    <w:rsid w:val="004027F1"/>
    <w:rsid w:val="0041669C"/>
    <w:rsid w:val="00417F45"/>
    <w:rsid w:val="00420BA2"/>
    <w:rsid w:val="004269C2"/>
    <w:rsid w:val="0044103E"/>
    <w:rsid w:val="004449CB"/>
    <w:rsid w:val="00452F24"/>
    <w:rsid w:val="004576BE"/>
    <w:rsid w:val="00473A5E"/>
    <w:rsid w:val="0047757C"/>
    <w:rsid w:val="0049694D"/>
    <w:rsid w:val="00497627"/>
    <w:rsid w:val="004A08C6"/>
    <w:rsid w:val="004A4879"/>
    <w:rsid w:val="004B0094"/>
    <w:rsid w:val="004C75F4"/>
    <w:rsid w:val="004E5B02"/>
    <w:rsid w:val="004E6F5C"/>
    <w:rsid w:val="004F23E0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67DE"/>
    <w:rsid w:val="00596D3A"/>
    <w:rsid w:val="005D4372"/>
    <w:rsid w:val="005E140E"/>
    <w:rsid w:val="005F2537"/>
    <w:rsid w:val="005F77BD"/>
    <w:rsid w:val="00603018"/>
    <w:rsid w:val="0062246B"/>
    <w:rsid w:val="0063512A"/>
    <w:rsid w:val="00645DE5"/>
    <w:rsid w:val="0069114B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02B4"/>
    <w:rsid w:val="0077115A"/>
    <w:rsid w:val="00774B4D"/>
    <w:rsid w:val="0079502F"/>
    <w:rsid w:val="007A6762"/>
    <w:rsid w:val="007B332F"/>
    <w:rsid w:val="007B4068"/>
    <w:rsid w:val="007D0E9D"/>
    <w:rsid w:val="007F0112"/>
    <w:rsid w:val="007F59E4"/>
    <w:rsid w:val="007F6E08"/>
    <w:rsid w:val="00801FD9"/>
    <w:rsid w:val="0080345D"/>
    <w:rsid w:val="00803586"/>
    <w:rsid w:val="0080378A"/>
    <w:rsid w:val="00824138"/>
    <w:rsid w:val="008322BA"/>
    <w:rsid w:val="00855E3E"/>
    <w:rsid w:val="00892585"/>
    <w:rsid w:val="008A035A"/>
    <w:rsid w:val="008B124A"/>
    <w:rsid w:val="008C15EB"/>
    <w:rsid w:val="008C383D"/>
    <w:rsid w:val="008D0044"/>
    <w:rsid w:val="008D785D"/>
    <w:rsid w:val="008E103C"/>
    <w:rsid w:val="00935677"/>
    <w:rsid w:val="00936232"/>
    <w:rsid w:val="00991095"/>
    <w:rsid w:val="009A204B"/>
    <w:rsid w:val="009A60A8"/>
    <w:rsid w:val="009B1120"/>
    <w:rsid w:val="009B6C74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D049F"/>
    <w:rsid w:val="00BE1E1E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20C"/>
    <w:rsid w:val="00D869BE"/>
    <w:rsid w:val="00D930A7"/>
    <w:rsid w:val="00D93A51"/>
    <w:rsid w:val="00DA1936"/>
    <w:rsid w:val="00DA412D"/>
    <w:rsid w:val="00DD28E5"/>
    <w:rsid w:val="00DF2063"/>
    <w:rsid w:val="00E114EB"/>
    <w:rsid w:val="00E35EBD"/>
    <w:rsid w:val="00E36210"/>
    <w:rsid w:val="00E53F40"/>
    <w:rsid w:val="00E56772"/>
    <w:rsid w:val="00E7431A"/>
    <w:rsid w:val="00E77B72"/>
    <w:rsid w:val="00EA2C51"/>
    <w:rsid w:val="00ED2C7A"/>
    <w:rsid w:val="00EE13D1"/>
    <w:rsid w:val="00EF0129"/>
    <w:rsid w:val="00F078D6"/>
    <w:rsid w:val="00F26B6D"/>
    <w:rsid w:val="00F45B2E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31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350</Words>
  <Characters>1999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2026-09-21T13:06:00Z</dcterms:created>
  <dcterms:modified xsi:type="dcterms:W3CDTF">2026-10-06T14:35:00Z</dcterms:modified>
</cp:coreProperties>
</file>