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E0DC2" w:rsidRDefault="00EE0DC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A5DB0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852813024" r:id="rId5"/>
        </w:object>
      </w:r>
    </w:p>
    <w:p w:rsidR="00EE0DC2" w:rsidRDefault="00EE0DC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EE0DC2" w:rsidRDefault="00EE0DC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EE0DC2" w:rsidRDefault="00EE0DC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EE0DC2" w:rsidRDefault="00EE0DC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EE0DC2" w:rsidRDefault="00EE0DC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E0DC2" w:rsidRDefault="00EE0DC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EE0DC2" w:rsidRDefault="00EE0DC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EE0DC2" w:rsidRDefault="00EE0DC2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EE0DC2" w:rsidRDefault="00EE0DC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25 вересня 2026                                        м. Кіцмань                                                        </w:t>
      </w:r>
      <w:r w:rsidRPr="007F2183">
        <w:rPr>
          <w:rFonts w:ascii="Times New Roman" w:hAnsi="Times New Roman"/>
          <w:b/>
          <w:szCs w:val="24"/>
        </w:rPr>
        <w:t>№ 346/9</w:t>
      </w:r>
    </w:p>
    <w:p w:rsidR="00EE0DC2" w:rsidRDefault="00EE0DC2" w:rsidP="00180B81">
      <w:pPr>
        <w:pStyle w:val="Normal2"/>
        <w:rPr>
          <w:rFonts w:ascii="Times New Roman" w:hAnsi="Times New Roman"/>
          <w:b/>
          <w:szCs w:val="24"/>
        </w:rPr>
      </w:pPr>
    </w:p>
    <w:p w:rsidR="00EE0DC2" w:rsidRDefault="00EE0DC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EE0DC2" w:rsidRPr="003B408E" w:rsidRDefault="00EE0DC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гр.Флорескулу Богдану Михайловичу</w:t>
      </w:r>
    </w:p>
    <w:p w:rsidR="00EE0DC2" w:rsidRDefault="00EE0DC2" w:rsidP="008D785D">
      <w:pPr>
        <w:jc w:val="both"/>
        <w:rPr>
          <w:b/>
          <w:sz w:val="24"/>
          <w:szCs w:val="24"/>
          <w:lang w:val="uk-UA"/>
        </w:rPr>
      </w:pPr>
    </w:p>
    <w:p w:rsidR="00EE0DC2" w:rsidRDefault="00EE0DC2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555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Флорескула Богдана Михайловича, 19**р.н., учасника бойових дій,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с.Шипинці, </w:t>
      </w:r>
      <w:bookmarkEnd w:id="1"/>
      <w:bookmarkEnd w:id="2"/>
      <w:bookmarkEnd w:id="3"/>
      <w:r>
        <w:rPr>
          <w:sz w:val="24"/>
          <w:szCs w:val="24"/>
          <w:lang w:val="uk-UA"/>
        </w:rPr>
        <w:t>АДРЕСА 1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витягу з реєстру ТГ, копія виписки  із медичної карти стаціонарного хворого №588,  копія довідки військово-лікарської комісії,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EE0DC2" w:rsidRDefault="00EE0DC2" w:rsidP="007B4068">
      <w:pPr>
        <w:jc w:val="both"/>
        <w:rPr>
          <w:bCs/>
          <w:sz w:val="24"/>
          <w:szCs w:val="24"/>
          <w:lang w:val="uk-UA"/>
        </w:rPr>
      </w:pPr>
    </w:p>
    <w:p w:rsidR="00EE0DC2" w:rsidRDefault="00EE0DC2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E0DC2" w:rsidRDefault="00EE0DC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E0DC2" w:rsidRDefault="00EE0DC2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Флорескулу Богдану Михайловичу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 xml:space="preserve"> АДРЕСА 1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 тисячі  шістсот  гривень).</w:t>
      </w:r>
    </w:p>
    <w:p w:rsidR="00EE0DC2" w:rsidRDefault="00EE0DC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EE0DC2" w:rsidRDefault="00EE0DC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EE0DC2" w:rsidRDefault="00EE0DC2" w:rsidP="00AE462C">
      <w:pPr>
        <w:ind w:firstLine="600"/>
        <w:jc w:val="both"/>
        <w:rPr>
          <w:sz w:val="24"/>
          <w:szCs w:val="24"/>
          <w:lang w:val="uk-UA"/>
        </w:rPr>
      </w:pPr>
    </w:p>
    <w:p w:rsidR="00EE0DC2" w:rsidRPr="008B124A" w:rsidRDefault="00EE0DC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EE0DC2" w:rsidRDefault="00EE0DC2" w:rsidP="00AE462C">
      <w:pPr>
        <w:ind w:firstLine="600"/>
        <w:jc w:val="both"/>
        <w:rPr>
          <w:sz w:val="24"/>
          <w:szCs w:val="24"/>
          <w:lang w:val="uk-UA"/>
        </w:rPr>
      </w:pPr>
    </w:p>
    <w:p w:rsidR="00EE0DC2" w:rsidRDefault="00EE0DC2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:rsidR="00EE0DC2" w:rsidRDefault="00EE0DC2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:rsidR="00EE0DC2" w:rsidRDefault="00EE0DC2" w:rsidP="000D306E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       Олексій БОРТНИК</w:t>
      </w:r>
    </w:p>
    <w:p w:rsidR="00EE0DC2" w:rsidRDefault="00EE0DC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E0DC2" w:rsidSect="007F218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075"/>
    <w:rsid w:val="00002A71"/>
    <w:rsid w:val="00004C4C"/>
    <w:rsid w:val="0001444B"/>
    <w:rsid w:val="00020D26"/>
    <w:rsid w:val="000214D5"/>
    <w:rsid w:val="00032821"/>
    <w:rsid w:val="00032878"/>
    <w:rsid w:val="00040986"/>
    <w:rsid w:val="0004388B"/>
    <w:rsid w:val="00044E0D"/>
    <w:rsid w:val="000462F0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2729"/>
    <w:rsid w:val="000D306E"/>
    <w:rsid w:val="000D4325"/>
    <w:rsid w:val="000E724E"/>
    <w:rsid w:val="000F2EA3"/>
    <w:rsid w:val="00103B05"/>
    <w:rsid w:val="0010656E"/>
    <w:rsid w:val="00121965"/>
    <w:rsid w:val="001237A1"/>
    <w:rsid w:val="00150E2F"/>
    <w:rsid w:val="0016248D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85673"/>
    <w:rsid w:val="003963F8"/>
    <w:rsid w:val="003A53B4"/>
    <w:rsid w:val="003B408E"/>
    <w:rsid w:val="003D3416"/>
    <w:rsid w:val="003E3B39"/>
    <w:rsid w:val="004027F1"/>
    <w:rsid w:val="0041669C"/>
    <w:rsid w:val="00417F45"/>
    <w:rsid w:val="004269C2"/>
    <w:rsid w:val="0044103E"/>
    <w:rsid w:val="00452F24"/>
    <w:rsid w:val="004576BE"/>
    <w:rsid w:val="00473A5E"/>
    <w:rsid w:val="0047757C"/>
    <w:rsid w:val="0049694D"/>
    <w:rsid w:val="00497627"/>
    <w:rsid w:val="004A08C6"/>
    <w:rsid w:val="004A5DB0"/>
    <w:rsid w:val="004A61B2"/>
    <w:rsid w:val="004B0094"/>
    <w:rsid w:val="004C75F4"/>
    <w:rsid w:val="004E5B02"/>
    <w:rsid w:val="004F23E0"/>
    <w:rsid w:val="00504454"/>
    <w:rsid w:val="00510C27"/>
    <w:rsid w:val="00515BB1"/>
    <w:rsid w:val="005376B1"/>
    <w:rsid w:val="00547B77"/>
    <w:rsid w:val="0056179B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221A"/>
    <w:rsid w:val="006B74E2"/>
    <w:rsid w:val="006C2211"/>
    <w:rsid w:val="006C65FE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2183"/>
    <w:rsid w:val="007F59E4"/>
    <w:rsid w:val="007F6E08"/>
    <w:rsid w:val="0080345D"/>
    <w:rsid w:val="00803586"/>
    <w:rsid w:val="0080378A"/>
    <w:rsid w:val="00824138"/>
    <w:rsid w:val="008322BA"/>
    <w:rsid w:val="00855E3E"/>
    <w:rsid w:val="00892585"/>
    <w:rsid w:val="008A035A"/>
    <w:rsid w:val="008B124A"/>
    <w:rsid w:val="008C15EB"/>
    <w:rsid w:val="008D0044"/>
    <w:rsid w:val="008D5672"/>
    <w:rsid w:val="008D785D"/>
    <w:rsid w:val="008E103C"/>
    <w:rsid w:val="00935677"/>
    <w:rsid w:val="00936232"/>
    <w:rsid w:val="00991095"/>
    <w:rsid w:val="009A204B"/>
    <w:rsid w:val="009A60A8"/>
    <w:rsid w:val="009B1120"/>
    <w:rsid w:val="009B6C74"/>
    <w:rsid w:val="009C5818"/>
    <w:rsid w:val="009E2575"/>
    <w:rsid w:val="009E586C"/>
    <w:rsid w:val="009E7A1C"/>
    <w:rsid w:val="009F0E92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03801"/>
    <w:rsid w:val="00C24AA6"/>
    <w:rsid w:val="00C36EE9"/>
    <w:rsid w:val="00C37466"/>
    <w:rsid w:val="00C4561F"/>
    <w:rsid w:val="00C513C3"/>
    <w:rsid w:val="00C517EC"/>
    <w:rsid w:val="00C551EE"/>
    <w:rsid w:val="00C63E84"/>
    <w:rsid w:val="00C74FB3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36F64"/>
    <w:rsid w:val="00D43312"/>
    <w:rsid w:val="00D4737B"/>
    <w:rsid w:val="00D534D4"/>
    <w:rsid w:val="00D665F6"/>
    <w:rsid w:val="00D869BE"/>
    <w:rsid w:val="00D930A7"/>
    <w:rsid w:val="00D93A51"/>
    <w:rsid w:val="00DA1936"/>
    <w:rsid w:val="00DA412D"/>
    <w:rsid w:val="00DD28E5"/>
    <w:rsid w:val="00DD5024"/>
    <w:rsid w:val="00E114EB"/>
    <w:rsid w:val="00E35EBD"/>
    <w:rsid w:val="00E36210"/>
    <w:rsid w:val="00E53F40"/>
    <w:rsid w:val="00E56772"/>
    <w:rsid w:val="00E7431A"/>
    <w:rsid w:val="00E77B72"/>
    <w:rsid w:val="00EA2C51"/>
    <w:rsid w:val="00EE0DC2"/>
    <w:rsid w:val="00EE13D1"/>
    <w:rsid w:val="00EF0129"/>
    <w:rsid w:val="00F078D6"/>
    <w:rsid w:val="00F26B6D"/>
    <w:rsid w:val="00F45B2E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509D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  <w:style w:type="paragraph" w:customStyle="1" w:styleId="3">
    <w:name w:val="Обычный3"/>
    <w:uiPriority w:val="99"/>
    <w:rsid w:val="000D306E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70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349</Words>
  <Characters>1991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2026-10-02T10:04:00Z</cp:lastPrinted>
  <dcterms:created xsi:type="dcterms:W3CDTF">2026-09-21T13:06:00Z</dcterms:created>
  <dcterms:modified xsi:type="dcterms:W3CDTF">2026-10-06T14:31:00Z</dcterms:modified>
</cp:coreProperties>
</file>