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E63A7" w:rsidRDefault="003E63A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7654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071" r:id="rId6"/>
        </w:object>
      </w:r>
    </w:p>
    <w:p w:rsidR="003E63A7" w:rsidRDefault="003E63A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E63A7" w:rsidRDefault="003E63A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E63A7" w:rsidRDefault="003E63A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E63A7" w:rsidRDefault="003E63A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E63A7" w:rsidRDefault="003E63A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E63A7" w:rsidRDefault="003E63A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E63A7" w:rsidRDefault="003E63A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E63A7" w:rsidRDefault="003E63A7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3E63A7" w:rsidRDefault="003E63A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2026                                         м. Кіцмань                                                       </w:t>
      </w:r>
      <w:r w:rsidRPr="00192E09">
        <w:rPr>
          <w:rFonts w:ascii="Times New Roman" w:hAnsi="Times New Roman"/>
          <w:b/>
          <w:szCs w:val="24"/>
        </w:rPr>
        <w:t>№ 345/9</w:t>
      </w:r>
    </w:p>
    <w:p w:rsidR="003E63A7" w:rsidRDefault="003E63A7" w:rsidP="00180B81">
      <w:pPr>
        <w:pStyle w:val="Normal2"/>
        <w:rPr>
          <w:rFonts w:ascii="Times New Roman" w:hAnsi="Times New Roman"/>
          <w:b/>
          <w:szCs w:val="24"/>
        </w:rPr>
      </w:pPr>
    </w:p>
    <w:p w:rsidR="003E63A7" w:rsidRPr="00F8045B" w:rsidRDefault="003E63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3E63A7" w:rsidRPr="00F8045B" w:rsidRDefault="003E63A7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.Савчуку Ігору Івановичу</w:t>
      </w:r>
    </w:p>
    <w:p w:rsidR="003E63A7" w:rsidRPr="00F8045B" w:rsidRDefault="003E63A7" w:rsidP="008D785D">
      <w:pPr>
        <w:jc w:val="both"/>
        <w:rPr>
          <w:b/>
          <w:sz w:val="24"/>
          <w:szCs w:val="24"/>
          <w:lang w:val="uk-UA"/>
        </w:rPr>
      </w:pPr>
    </w:p>
    <w:p w:rsidR="003E63A7" w:rsidRDefault="003E63A7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324/5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17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Савчука Ігора Івановича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 w:rsidRPr="00F8045B"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3E63A7" w:rsidRPr="00A423BB" w:rsidRDefault="003E63A7" w:rsidP="00874B7B">
      <w:pPr>
        <w:jc w:val="both"/>
        <w:rPr>
          <w:bCs/>
          <w:sz w:val="24"/>
          <w:szCs w:val="24"/>
          <w:lang w:val="uk-UA"/>
        </w:rPr>
      </w:pPr>
    </w:p>
    <w:p w:rsidR="003E63A7" w:rsidRDefault="003E63A7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E63A7" w:rsidRPr="00F8045B" w:rsidRDefault="003E63A7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E63A7" w:rsidRPr="0084440D" w:rsidRDefault="003E63A7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Савчуку Ігору Івановичу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3E63A7" w:rsidRPr="0084440D" w:rsidRDefault="003E63A7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3E63A7" w:rsidRPr="0084440D" w:rsidRDefault="003E63A7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3E63A7" w:rsidRPr="008B124A" w:rsidRDefault="003E63A7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3E63A7" w:rsidRDefault="003E63A7" w:rsidP="00874B7B">
      <w:pPr>
        <w:jc w:val="both"/>
        <w:rPr>
          <w:sz w:val="24"/>
          <w:szCs w:val="24"/>
          <w:lang w:val="uk-UA"/>
        </w:rPr>
      </w:pPr>
    </w:p>
    <w:p w:rsidR="003E63A7" w:rsidRDefault="003E63A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3E63A7" w:rsidRDefault="003E63A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3E63A7" w:rsidRDefault="003E63A7" w:rsidP="007E6EC9">
      <w:pPr>
        <w:pStyle w:val="3"/>
        <w:rPr>
          <w:rFonts w:ascii="Times New Roman" w:hAnsi="Times New Roman"/>
          <w:b/>
          <w:szCs w:val="24"/>
          <w:lang w:val="ru-RU"/>
        </w:rPr>
      </w:pPr>
      <w:r>
        <w:t xml:space="preserve">   </w:t>
      </w: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3E63A7" w:rsidRDefault="003E63A7" w:rsidP="007E6EC9">
      <w:pPr>
        <w:jc w:val="both"/>
        <w:rPr>
          <w:lang w:val="uk-UA"/>
        </w:rPr>
      </w:pPr>
    </w:p>
    <w:p w:rsidR="003E63A7" w:rsidRDefault="003E63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E63A7" w:rsidSect="00192E0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083F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C4A22"/>
    <w:rsid w:val="000D03AD"/>
    <w:rsid w:val="000D4325"/>
    <w:rsid w:val="000E69AD"/>
    <w:rsid w:val="000F2EA3"/>
    <w:rsid w:val="00103B05"/>
    <w:rsid w:val="0010656E"/>
    <w:rsid w:val="00121965"/>
    <w:rsid w:val="00150E2F"/>
    <w:rsid w:val="00160562"/>
    <w:rsid w:val="00180B81"/>
    <w:rsid w:val="001859F1"/>
    <w:rsid w:val="00192E09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E7E5E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86AFF"/>
    <w:rsid w:val="003963F8"/>
    <w:rsid w:val="003A53B4"/>
    <w:rsid w:val="003A6119"/>
    <w:rsid w:val="003B408E"/>
    <w:rsid w:val="003C2AA7"/>
    <w:rsid w:val="003E3B39"/>
    <w:rsid w:val="003E63A7"/>
    <w:rsid w:val="004027F1"/>
    <w:rsid w:val="00406011"/>
    <w:rsid w:val="0041669C"/>
    <w:rsid w:val="00417F45"/>
    <w:rsid w:val="00435263"/>
    <w:rsid w:val="00435B0E"/>
    <w:rsid w:val="0044103E"/>
    <w:rsid w:val="004440B0"/>
    <w:rsid w:val="00447E93"/>
    <w:rsid w:val="00473A5E"/>
    <w:rsid w:val="00497627"/>
    <w:rsid w:val="004A0351"/>
    <w:rsid w:val="004A08C6"/>
    <w:rsid w:val="004A23A4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E140E"/>
    <w:rsid w:val="005E35C2"/>
    <w:rsid w:val="005F2537"/>
    <w:rsid w:val="005F475C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B5846"/>
    <w:rsid w:val="007D0E9D"/>
    <w:rsid w:val="007E6EC9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92B2D"/>
    <w:rsid w:val="008A035A"/>
    <w:rsid w:val="008B124A"/>
    <w:rsid w:val="008C150A"/>
    <w:rsid w:val="008C15EB"/>
    <w:rsid w:val="008D0044"/>
    <w:rsid w:val="008D785D"/>
    <w:rsid w:val="00902497"/>
    <w:rsid w:val="00936232"/>
    <w:rsid w:val="00976540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7F66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05280"/>
    <w:rsid w:val="00B224AB"/>
    <w:rsid w:val="00B26AAF"/>
    <w:rsid w:val="00B30E00"/>
    <w:rsid w:val="00B52A0E"/>
    <w:rsid w:val="00B574BB"/>
    <w:rsid w:val="00B61329"/>
    <w:rsid w:val="00B632A5"/>
    <w:rsid w:val="00B63F00"/>
    <w:rsid w:val="00B66FBA"/>
    <w:rsid w:val="00B731FD"/>
    <w:rsid w:val="00B826A7"/>
    <w:rsid w:val="00B8383B"/>
    <w:rsid w:val="00B95C73"/>
    <w:rsid w:val="00B96261"/>
    <w:rsid w:val="00BA6E8F"/>
    <w:rsid w:val="00C05AD8"/>
    <w:rsid w:val="00C24AA6"/>
    <w:rsid w:val="00C36EE9"/>
    <w:rsid w:val="00C37466"/>
    <w:rsid w:val="00C40F62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A6668"/>
    <w:rsid w:val="00DB1010"/>
    <w:rsid w:val="00DD28E5"/>
    <w:rsid w:val="00DF38E0"/>
    <w:rsid w:val="00E07FA0"/>
    <w:rsid w:val="00E21EFB"/>
    <w:rsid w:val="00E36210"/>
    <w:rsid w:val="00E45663"/>
    <w:rsid w:val="00E53F40"/>
    <w:rsid w:val="00E56772"/>
    <w:rsid w:val="00E70DE7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A4022"/>
    <w:rsid w:val="00FB7947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7E6EC9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1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351</Words>
  <Characters>2005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2026-10-02T09:59:00Z</cp:lastPrinted>
  <dcterms:created xsi:type="dcterms:W3CDTF">2026-09-21T13:05:00Z</dcterms:created>
  <dcterms:modified xsi:type="dcterms:W3CDTF">2026-10-06T14:31:00Z</dcterms:modified>
</cp:coreProperties>
</file>