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C7221" w:rsidRDefault="001C722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2C3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085" r:id="rId6"/>
        </w:object>
      </w:r>
    </w:p>
    <w:p w:rsidR="001C7221" w:rsidRDefault="001C722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C7221" w:rsidRDefault="001C722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C7221" w:rsidRDefault="001C722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C7221" w:rsidRDefault="001C722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C7221" w:rsidRDefault="001C722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C7221" w:rsidRDefault="001C722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C7221" w:rsidRDefault="001C722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C7221" w:rsidRDefault="001C7221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1C7221" w:rsidRDefault="001C722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  </w:t>
      </w:r>
      <w:r w:rsidRPr="005E1C46">
        <w:rPr>
          <w:rFonts w:ascii="Times New Roman" w:hAnsi="Times New Roman"/>
          <w:b/>
          <w:szCs w:val="24"/>
        </w:rPr>
        <w:t>№ 344/9</w:t>
      </w:r>
    </w:p>
    <w:p w:rsidR="001C7221" w:rsidRDefault="001C7221" w:rsidP="008D785D">
      <w:pPr>
        <w:rPr>
          <w:sz w:val="24"/>
          <w:lang w:val="uk-UA"/>
        </w:rPr>
      </w:pPr>
    </w:p>
    <w:p w:rsidR="001C7221" w:rsidRPr="00F8045B" w:rsidRDefault="001C72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1C7221" w:rsidRPr="00F8045B" w:rsidRDefault="001C7221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.Жалковському Денису Дмитровичу</w:t>
      </w:r>
    </w:p>
    <w:p w:rsidR="001C7221" w:rsidRPr="00F8045B" w:rsidRDefault="001C7221" w:rsidP="008D785D">
      <w:pPr>
        <w:jc w:val="both"/>
        <w:rPr>
          <w:b/>
          <w:sz w:val="24"/>
          <w:szCs w:val="24"/>
          <w:lang w:val="uk-UA"/>
        </w:rPr>
      </w:pPr>
    </w:p>
    <w:p w:rsidR="001C7221" w:rsidRDefault="001C7221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заяву за вх. №</w:t>
      </w:r>
      <w:r>
        <w:rPr>
          <w:sz w:val="24"/>
          <w:szCs w:val="24"/>
          <w:lang w:val="uk-UA"/>
        </w:rPr>
        <w:t>566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Жалковського Дениса Дмитровича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копія довідки про перебування на військовій службі за мобілізацією,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1C7221" w:rsidRPr="00A423BB" w:rsidRDefault="001C7221" w:rsidP="00874B7B">
      <w:pPr>
        <w:jc w:val="both"/>
        <w:rPr>
          <w:bCs/>
          <w:sz w:val="24"/>
          <w:szCs w:val="24"/>
          <w:lang w:val="uk-UA"/>
        </w:rPr>
      </w:pPr>
    </w:p>
    <w:p w:rsidR="001C7221" w:rsidRDefault="001C7221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C7221" w:rsidRPr="00F8045B" w:rsidRDefault="001C7221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C7221" w:rsidRPr="0084440D" w:rsidRDefault="001C7221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Жалковському Денису Дмитровичу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1C7221" w:rsidRPr="0084440D" w:rsidRDefault="001C7221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1C7221" w:rsidRPr="0084440D" w:rsidRDefault="001C7221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C7221" w:rsidRPr="008B124A" w:rsidRDefault="001C7221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C7221" w:rsidRDefault="001C7221" w:rsidP="00874B7B">
      <w:pPr>
        <w:jc w:val="both"/>
        <w:rPr>
          <w:sz w:val="24"/>
          <w:szCs w:val="24"/>
          <w:lang w:val="uk-UA"/>
        </w:rPr>
      </w:pPr>
    </w:p>
    <w:p w:rsidR="001C7221" w:rsidRDefault="001C722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1C7221" w:rsidRDefault="001C7221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1C7221" w:rsidRDefault="001C7221" w:rsidP="00DD16F5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1C7221" w:rsidRDefault="001C72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C7221" w:rsidSect="005E1C4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B5C9D"/>
    <w:rsid w:val="000C419B"/>
    <w:rsid w:val="000D03AD"/>
    <w:rsid w:val="000D4325"/>
    <w:rsid w:val="000E69AD"/>
    <w:rsid w:val="000F2EA3"/>
    <w:rsid w:val="00103B05"/>
    <w:rsid w:val="0010656E"/>
    <w:rsid w:val="00107E84"/>
    <w:rsid w:val="00121965"/>
    <w:rsid w:val="00150E2F"/>
    <w:rsid w:val="00164BF5"/>
    <w:rsid w:val="00180B81"/>
    <w:rsid w:val="001859F1"/>
    <w:rsid w:val="001B6DCD"/>
    <w:rsid w:val="001C6A3B"/>
    <w:rsid w:val="001C7221"/>
    <w:rsid w:val="001D331D"/>
    <w:rsid w:val="001D4E32"/>
    <w:rsid w:val="001E0980"/>
    <w:rsid w:val="001E0981"/>
    <w:rsid w:val="001E4CCD"/>
    <w:rsid w:val="001E6DCA"/>
    <w:rsid w:val="001F40A3"/>
    <w:rsid w:val="00207239"/>
    <w:rsid w:val="00210848"/>
    <w:rsid w:val="00220BBD"/>
    <w:rsid w:val="002216B9"/>
    <w:rsid w:val="00233398"/>
    <w:rsid w:val="00240E12"/>
    <w:rsid w:val="00257903"/>
    <w:rsid w:val="00260E73"/>
    <w:rsid w:val="0026206E"/>
    <w:rsid w:val="00265C78"/>
    <w:rsid w:val="002851EB"/>
    <w:rsid w:val="002948E0"/>
    <w:rsid w:val="002A05C4"/>
    <w:rsid w:val="002A3957"/>
    <w:rsid w:val="002A4963"/>
    <w:rsid w:val="002C556A"/>
    <w:rsid w:val="002E6ABE"/>
    <w:rsid w:val="002F1F30"/>
    <w:rsid w:val="00305364"/>
    <w:rsid w:val="00313F9A"/>
    <w:rsid w:val="003307DD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576D"/>
    <w:rsid w:val="003A6119"/>
    <w:rsid w:val="003B408E"/>
    <w:rsid w:val="003C2AA7"/>
    <w:rsid w:val="003E3B39"/>
    <w:rsid w:val="004027F1"/>
    <w:rsid w:val="00405845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E140E"/>
    <w:rsid w:val="005E1C46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D2C3E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B41C7"/>
    <w:rsid w:val="007B4B76"/>
    <w:rsid w:val="007D0E9D"/>
    <w:rsid w:val="007D1AFF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3082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933B8"/>
    <w:rsid w:val="00AA1BC6"/>
    <w:rsid w:val="00AA40B8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13BD9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BB5433"/>
    <w:rsid w:val="00C02BE8"/>
    <w:rsid w:val="00C24AA6"/>
    <w:rsid w:val="00C342D8"/>
    <w:rsid w:val="00C36EE9"/>
    <w:rsid w:val="00C37466"/>
    <w:rsid w:val="00C42E6C"/>
    <w:rsid w:val="00C43A27"/>
    <w:rsid w:val="00C4561F"/>
    <w:rsid w:val="00C513C3"/>
    <w:rsid w:val="00C54A8B"/>
    <w:rsid w:val="00C551EE"/>
    <w:rsid w:val="00C63E84"/>
    <w:rsid w:val="00C91D12"/>
    <w:rsid w:val="00CA4DB2"/>
    <w:rsid w:val="00CB0925"/>
    <w:rsid w:val="00CB2830"/>
    <w:rsid w:val="00CB379C"/>
    <w:rsid w:val="00CC09A4"/>
    <w:rsid w:val="00CC0C57"/>
    <w:rsid w:val="00CC2BE1"/>
    <w:rsid w:val="00CC3599"/>
    <w:rsid w:val="00CE25CE"/>
    <w:rsid w:val="00CF0753"/>
    <w:rsid w:val="00CF5823"/>
    <w:rsid w:val="00D12159"/>
    <w:rsid w:val="00D145E5"/>
    <w:rsid w:val="00D26EC4"/>
    <w:rsid w:val="00D43312"/>
    <w:rsid w:val="00D534D4"/>
    <w:rsid w:val="00D869BE"/>
    <w:rsid w:val="00D930A7"/>
    <w:rsid w:val="00D93A51"/>
    <w:rsid w:val="00D968A5"/>
    <w:rsid w:val="00D969F4"/>
    <w:rsid w:val="00DA1936"/>
    <w:rsid w:val="00DA412D"/>
    <w:rsid w:val="00DA49B2"/>
    <w:rsid w:val="00DA6668"/>
    <w:rsid w:val="00DD16F5"/>
    <w:rsid w:val="00DD28E5"/>
    <w:rsid w:val="00E07FA0"/>
    <w:rsid w:val="00E21EFB"/>
    <w:rsid w:val="00E36210"/>
    <w:rsid w:val="00E53F40"/>
    <w:rsid w:val="00E56772"/>
    <w:rsid w:val="00E63CFB"/>
    <w:rsid w:val="00E7431A"/>
    <w:rsid w:val="00E77B72"/>
    <w:rsid w:val="00E91D28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DD16F5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0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359</Words>
  <Characters>2051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2026-08-20T12:15:00Z</cp:lastPrinted>
  <dcterms:created xsi:type="dcterms:W3CDTF">2026-09-21T13:04:00Z</dcterms:created>
  <dcterms:modified xsi:type="dcterms:W3CDTF">2026-10-06T14:32:00Z</dcterms:modified>
</cp:coreProperties>
</file>