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1575A" w:rsidRDefault="0091575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E388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52813102" r:id="rId5"/>
        </w:object>
      </w:r>
    </w:p>
    <w:p w:rsidR="0091575A" w:rsidRDefault="0091575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1575A" w:rsidRDefault="0091575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1575A" w:rsidRDefault="0091575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1575A" w:rsidRDefault="0091575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1575A" w:rsidRDefault="0091575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1575A" w:rsidRDefault="0091575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1575A" w:rsidRDefault="0091575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1575A" w:rsidRDefault="0091575A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91575A" w:rsidRDefault="0091575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 м. Кіцмань                                                      </w:t>
      </w:r>
      <w:r w:rsidRPr="004778BA">
        <w:rPr>
          <w:rFonts w:ascii="Times New Roman" w:hAnsi="Times New Roman"/>
          <w:b/>
          <w:szCs w:val="24"/>
        </w:rPr>
        <w:t>№ 343/9</w:t>
      </w:r>
    </w:p>
    <w:p w:rsidR="0091575A" w:rsidRDefault="0091575A" w:rsidP="00180B81">
      <w:pPr>
        <w:pStyle w:val="Normal2"/>
        <w:rPr>
          <w:rFonts w:ascii="Times New Roman" w:hAnsi="Times New Roman"/>
          <w:b/>
          <w:szCs w:val="24"/>
        </w:rPr>
      </w:pPr>
    </w:p>
    <w:p w:rsidR="0091575A" w:rsidRDefault="009157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1575A" w:rsidRPr="003B408E" w:rsidRDefault="009157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гр.Димуряку Іллі Дмитровичу</w:t>
      </w:r>
    </w:p>
    <w:p w:rsidR="0091575A" w:rsidRDefault="0091575A" w:rsidP="008D785D">
      <w:pPr>
        <w:jc w:val="both"/>
        <w:rPr>
          <w:b/>
          <w:sz w:val="24"/>
          <w:szCs w:val="24"/>
          <w:lang w:val="uk-UA"/>
        </w:rPr>
      </w:pPr>
    </w:p>
    <w:p w:rsidR="0091575A" w:rsidRDefault="0091575A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335/5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Димуряка Іллі Дмитровича, 19**р.н., інваліда ІІІгр.,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 </w:t>
      </w:r>
      <w:bookmarkEnd w:id="1"/>
      <w:bookmarkEnd w:id="2"/>
      <w:bookmarkEnd w:id="3"/>
      <w:r>
        <w:rPr>
          <w:sz w:val="24"/>
          <w:szCs w:val="24"/>
          <w:lang w:val="uk-UA"/>
        </w:rPr>
        <w:t>АДРЕСА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посвідчення особи з інвалідністю внаслідок війни, копія витягу з реєстру ТГ, копія витягу з рішення експертної команди з оцінювання повсякденного функціонування особи,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91575A" w:rsidRDefault="0091575A" w:rsidP="007B4068">
      <w:pPr>
        <w:jc w:val="both"/>
        <w:rPr>
          <w:bCs/>
          <w:sz w:val="24"/>
          <w:szCs w:val="24"/>
          <w:lang w:val="uk-UA"/>
        </w:rPr>
      </w:pPr>
    </w:p>
    <w:p w:rsidR="0091575A" w:rsidRDefault="0091575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1575A" w:rsidRDefault="009157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1575A" w:rsidRDefault="0091575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Димуряку Іллі Дмитровичу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 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:rsidR="0091575A" w:rsidRDefault="0091575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1575A" w:rsidRDefault="0091575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91575A" w:rsidRDefault="0091575A" w:rsidP="00AE462C">
      <w:pPr>
        <w:ind w:firstLine="600"/>
        <w:jc w:val="both"/>
        <w:rPr>
          <w:sz w:val="24"/>
          <w:szCs w:val="24"/>
          <w:lang w:val="uk-UA"/>
        </w:rPr>
      </w:pPr>
    </w:p>
    <w:p w:rsidR="0091575A" w:rsidRDefault="0091575A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1575A" w:rsidRDefault="0091575A" w:rsidP="008B124A">
      <w:pPr>
        <w:ind w:firstLine="600"/>
        <w:jc w:val="both"/>
        <w:rPr>
          <w:bCs/>
          <w:sz w:val="24"/>
          <w:szCs w:val="24"/>
          <w:lang w:val="uk-UA"/>
        </w:rPr>
      </w:pPr>
    </w:p>
    <w:p w:rsidR="0091575A" w:rsidRDefault="0091575A" w:rsidP="008B124A">
      <w:pPr>
        <w:ind w:firstLine="600"/>
        <w:jc w:val="both"/>
        <w:rPr>
          <w:bCs/>
          <w:sz w:val="24"/>
          <w:szCs w:val="24"/>
          <w:lang w:val="uk-UA"/>
        </w:rPr>
      </w:pPr>
    </w:p>
    <w:p w:rsidR="0091575A" w:rsidRDefault="0091575A" w:rsidP="008B124A">
      <w:pPr>
        <w:ind w:firstLine="600"/>
        <w:jc w:val="both"/>
        <w:rPr>
          <w:bCs/>
          <w:sz w:val="24"/>
          <w:szCs w:val="24"/>
          <w:lang w:val="uk-UA"/>
        </w:rPr>
      </w:pPr>
    </w:p>
    <w:p w:rsidR="0091575A" w:rsidRDefault="0091575A" w:rsidP="004778BA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91575A" w:rsidRPr="008B124A" w:rsidRDefault="0091575A" w:rsidP="008B124A">
      <w:pPr>
        <w:ind w:firstLine="600"/>
        <w:jc w:val="both"/>
        <w:rPr>
          <w:sz w:val="24"/>
          <w:szCs w:val="24"/>
          <w:lang w:val="uk-UA"/>
        </w:rPr>
      </w:pPr>
    </w:p>
    <w:p w:rsidR="0091575A" w:rsidRDefault="0091575A" w:rsidP="00AE462C">
      <w:pPr>
        <w:ind w:firstLine="600"/>
        <w:jc w:val="both"/>
        <w:rPr>
          <w:sz w:val="24"/>
          <w:szCs w:val="24"/>
          <w:lang w:val="uk-UA"/>
        </w:rPr>
      </w:pPr>
    </w:p>
    <w:p w:rsidR="0091575A" w:rsidRDefault="0091575A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91575A" w:rsidRDefault="0091575A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</w:p>
    <w:p w:rsidR="0091575A" w:rsidRDefault="009157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1575A" w:rsidSect="0053575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04C4C"/>
    <w:rsid w:val="000058F0"/>
    <w:rsid w:val="00020D26"/>
    <w:rsid w:val="000214D5"/>
    <w:rsid w:val="00032821"/>
    <w:rsid w:val="00032878"/>
    <w:rsid w:val="00034099"/>
    <w:rsid w:val="00040986"/>
    <w:rsid w:val="0004388B"/>
    <w:rsid w:val="00044E0D"/>
    <w:rsid w:val="000462F0"/>
    <w:rsid w:val="00055EAF"/>
    <w:rsid w:val="0006411A"/>
    <w:rsid w:val="000665A0"/>
    <w:rsid w:val="0008599E"/>
    <w:rsid w:val="00091C8F"/>
    <w:rsid w:val="00097023"/>
    <w:rsid w:val="00097340"/>
    <w:rsid w:val="000A07B5"/>
    <w:rsid w:val="000A6422"/>
    <w:rsid w:val="000C419B"/>
    <w:rsid w:val="000C6952"/>
    <w:rsid w:val="000D03AD"/>
    <w:rsid w:val="000D4325"/>
    <w:rsid w:val="000E3D7A"/>
    <w:rsid w:val="000E724E"/>
    <w:rsid w:val="000F2EA3"/>
    <w:rsid w:val="000F70C5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8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7757C"/>
    <w:rsid w:val="004778BA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5755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27F4"/>
    <w:rsid w:val="005F77BD"/>
    <w:rsid w:val="00603018"/>
    <w:rsid w:val="0062246B"/>
    <w:rsid w:val="00645DE5"/>
    <w:rsid w:val="0069556E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1575A"/>
    <w:rsid w:val="00935677"/>
    <w:rsid w:val="00936232"/>
    <w:rsid w:val="00975BC5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A15FA6"/>
    <w:rsid w:val="00A24FAC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3A90"/>
    <w:rsid w:val="00AA591C"/>
    <w:rsid w:val="00AA6635"/>
    <w:rsid w:val="00AA740E"/>
    <w:rsid w:val="00AB23AD"/>
    <w:rsid w:val="00AC6A48"/>
    <w:rsid w:val="00AD2692"/>
    <w:rsid w:val="00AD6FF7"/>
    <w:rsid w:val="00AE03A3"/>
    <w:rsid w:val="00AE462C"/>
    <w:rsid w:val="00B224AB"/>
    <w:rsid w:val="00B232FD"/>
    <w:rsid w:val="00B26AAF"/>
    <w:rsid w:val="00B30E00"/>
    <w:rsid w:val="00B31EFD"/>
    <w:rsid w:val="00B52A0E"/>
    <w:rsid w:val="00B574BB"/>
    <w:rsid w:val="00B61329"/>
    <w:rsid w:val="00B731FD"/>
    <w:rsid w:val="00B826A7"/>
    <w:rsid w:val="00B96261"/>
    <w:rsid w:val="00BE1E1E"/>
    <w:rsid w:val="00C24AA6"/>
    <w:rsid w:val="00C36826"/>
    <w:rsid w:val="00C36EE9"/>
    <w:rsid w:val="00C37466"/>
    <w:rsid w:val="00C4561F"/>
    <w:rsid w:val="00C513C3"/>
    <w:rsid w:val="00C517EC"/>
    <w:rsid w:val="00C550B8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0338F"/>
    <w:rsid w:val="00D05127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F73FE"/>
    <w:rsid w:val="00E114EB"/>
    <w:rsid w:val="00E35EBD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45B2E"/>
    <w:rsid w:val="00F605B6"/>
    <w:rsid w:val="00F654E7"/>
    <w:rsid w:val="00F706D3"/>
    <w:rsid w:val="00F733DC"/>
    <w:rsid w:val="00F81A68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4778B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43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355</Words>
  <Characters>2025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2026-10-02T09:29:00Z</cp:lastPrinted>
  <dcterms:created xsi:type="dcterms:W3CDTF">2026-09-21T13:04:00Z</dcterms:created>
  <dcterms:modified xsi:type="dcterms:W3CDTF">2026-10-06T14:32:00Z</dcterms:modified>
</cp:coreProperties>
</file>