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A3A38" w:rsidRDefault="006A3A3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C7D3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150" r:id="rId6"/>
        </w:object>
      </w:r>
    </w:p>
    <w:p w:rsidR="006A3A38" w:rsidRDefault="006A3A3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A3A38" w:rsidRDefault="006A3A3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A3A38" w:rsidRDefault="006A3A3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A3A38" w:rsidRDefault="006A3A3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A3A38" w:rsidRDefault="006A3A3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A3A38" w:rsidRDefault="006A3A3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A3A38" w:rsidRDefault="006A3A3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A3A38" w:rsidRDefault="006A3A38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6A3A38" w:rsidRDefault="006A3A3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м. Кіцмань                                                        </w:t>
      </w:r>
      <w:r w:rsidRPr="001F5CBB">
        <w:rPr>
          <w:rFonts w:ascii="Times New Roman" w:hAnsi="Times New Roman"/>
          <w:b/>
          <w:szCs w:val="24"/>
        </w:rPr>
        <w:t>№ 340/9</w:t>
      </w:r>
    </w:p>
    <w:p w:rsidR="006A3A38" w:rsidRDefault="006A3A38" w:rsidP="00180B81">
      <w:pPr>
        <w:pStyle w:val="Normal2"/>
        <w:rPr>
          <w:rFonts w:ascii="Times New Roman" w:hAnsi="Times New Roman"/>
          <w:b/>
          <w:szCs w:val="24"/>
        </w:rPr>
      </w:pPr>
    </w:p>
    <w:p w:rsidR="006A3A38" w:rsidRPr="00F8045B" w:rsidRDefault="006A3A3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6A3A38" w:rsidRPr="00F8045B" w:rsidRDefault="006A3A38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.Гаврильчуку Олександру Володимировичу</w:t>
      </w:r>
    </w:p>
    <w:p w:rsidR="006A3A38" w:rsidRPr="00F8045B" w:rsidRDefault="006A3A38" w:rsidP="008D785D">
      <w:pPr>
        <w:jc w:val="both"/>
        <w:rPr>
          <w:b/>
          <w:sz w:val="24"/>
          <w:szCs w:val="24"/>
          <w:lang w:val="uk-UA"/>
        </w:rPr>
      </w:pPr>
    </w:p>
    <w:p w:rsidR="006A3A38" w:rsidRPr="00F8045B" w:rsidRDefault="006A3A38" w:rsidP="008D785D">
      <w:pPr>
        <w:jc w:val="both"/>
        <w:rPr>
          <w:b/>
          <w:sz w:val="24"/>
          <w:szCs w:val="24"/>
          <w:lang w:val="uk-UA"/>
        </w:rPr>
      </w:pPr>
    </w:p>
    <w:p w:rsidR="006A3A38" w:rsidRDefault="006A3A38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заяву за вх. №</w:t>
      </w:r>
      <w:r>
        <w:rPr>
          <w:sz w:val="24"/>
          <w:szCs w:val="24"/>
          <w:lang w:val="uk-UA"/>
        </w:rPr>
        <w:t>344/5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24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Гаврильчука Олександра Володимировича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>р.н., учасника бойових дій,  який зареєстрований та 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6A3A38" w:rsidRPr="00A423BB" w:rsidRDefault="006A3A38" w:rsidP="00874B7B">
      <w:pPr>
        <w:jc w:val="both"/>
        <w:rPr>
          <w:bCs/>
          <w:sz w:val="24"/>
          <w:szCs w:val="24"/>
          <w:lang w:val="uk-UA"/>
        </w:rPr>
      </w:pPr>
    </w:p>
    <w:p w:rsidR="006A3A38" w:rsidRDefault="006A3A38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A3A38" w:rsidRPr="00F8045B" w:rsidRDefault="006A3A38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A3A38" w:rsidRPr="0084440D" w:rsidRDefault="006A3A38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Гаврильчуку Олександру Володимировичу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адресою: </w:t>
      </w:r>
      <w:r>
        <w:rPr>
          <w:rFonts w:ascii="Times New Roman" w:hAnsi="Times New Roman"/>
          <w:szCs w:val="24"/>
        </w:rPr>
        <w:t>АДРЕСА 1,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6A3A38" w:rsidRPr="0084440D" w:rsidRDefault="006A3A38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6A3A38" w:rsidRPr="0084440D" w:rsidRDefault="006A3A38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6A3A38" w:rsidRPr="008B124A" w:rsidRDefault="006A3A38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6A3A38" w:rsidRDefault="006A3A38" w:rsidP="00874B7B">
      <w:pPr>
        <w:jc w:val="both"/>
        <w:rPr>
          <w:sz w:val="24"/>
          <w:szCs w:val="24"/>
          <w:lang w:val="uk-UA"/>
        </w:rPr>
      </w:pPr>
    </w:p>
    <w:p w:rsidR="006A3A38" w:rsidRDefault="006A3A3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6A3A38" w:rsidRDefault="006A3A3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6A3A38" w:rsidRDefault="006A3A38" w:rsidP="00681362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  Олексій БОРТНИК</w:t>
      </w:r>
    </w:p>
    <w:p w:rsidR="006A3A38" w:rsidRDefault="006A3A3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A3A38" w:rsidSect="001F5CB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5C15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065FD"/>
    <w:rsid w:val="00121965"/>
    <w:rsid w:val="00150E2F"/>
    <w:rsid w:val="00180B81"/>
    <w:rsid w:val="001859F1"/>
    <w:rsid w:val="001A21E4"/>
    <w:rsid w:val="001B63A8"/>
    <w:rsid w:val="001B6DCD"/>
    <w:rsid w:val="001C2F95"/>
    <w:rsid w:val="001C6A3B"/>
    <w:rsid w:val="001D331D"/>
    <w:rsid w:val="001E0980"/>
    <w:rsid w:val="001F128B"/>
    <w:rsid w:val="001F40A3"/>
    <w:rsid w:val="001F5CBB"/>
    <w:rsid w:val="00207239"/>
    <w:rsid w:val="00210848"/>
    <w:rsid w:val="00220BBD"/>
    <w:rsid w:val="00233398"/>
    <w:rsid w:val="00240E12"/>
    <w:rsid w:val="00260E73"/>
    <w:rsid w:val="0026206E"/>
    <w:rsid w:val="00265C78"/>
    <w:rsid w:val="002948E0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6119"/>
    <w:rsid w:val="003B408E"/>
    <w:rsid w:val="003C2AA7"/>
    <w:rsid w:val="003C432D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F23E0"/>
    <w:rsid w:val="004F49FB"/>
    <w:rsid w:val="00504454"/>
    <w:rsid w:val="00510C27"/>
    <w:rsid w:val="00515BB1"/>
    <w:rsid w:val="005376B1"/>
    <w:rsid w:val="00544E60"/>
    <w:rsid w:val="005458C5"/>
    <w:rsid w:val="00547B77"/>
    <w:rsid w:val="00550A75"/>
    <w:rsid w:val="00550E25"/>
    <w:rsid w:val="00573317"/>
    <w:rsid w:val="0057476F"/>
    <w:rsid w:val="00576F6D"/>
    <w:rsid w:val="00581DAF"/>
    <w:rsid w:val="005825EA"/>
    <w:rsid w:val="005867DE"/>
    <w:rsid w:val="005A1E26"/>
    <w:rsid w:val="005A5CA4"/>
    <w:rsid w:val="005A6935"/>
    <w:rsid w:val="005C0020"/>
    <w:rsid w:val="005E140E"/>
    <w:rsid w:val="005F2537"/>
    <w:rsid w:val="005F77BD"/>
    <w:rsid w:val="00603018"/>
    <w:rsid w:val="0062246B"/>
    <w:rsid w:val="00645DE5"/>
    <w:rsid w:val="00670A2B"/>
    <w:rsid w:val="00681362"/>
    <w:rsid w:val="00694DA3"/>
    <w:rsid w:val="006A0FFB"/>
    <w:rsid w:val="006A3A38"/>
    <w:rsid w:val="006A697B"/>
    <w:rsid w:val="006B74E2"/>
    <w:rsid w:val="006C2211"/>
    <w:rsid w:val="006E0142"/>
    <w:rsid w:val="006E79CD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186C"/>
    <w:rsid w:val="0080345D"/>
    <w:rsid w:val="0080378A"/>
    <w:rsid w:val="008322BA"/>
    <w:rsid w:val="0084440D"/>
    <w:rsid w:val="00855E3E"/>
    <w:rsid w:val="00874B7B"/>
    <w:rsid w:val="00892585"/>
    <w:rsid w:val="008A035A"/>
    <w:rsid w:val="008A5F55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B1120"/>
    <w:rsid w:val="009C7D3F"/>
    <w:rsid w:val="009E2575"/>
    <w:rsid w:val="009E586C"/>
    <w:rsid w:val="009F0E92"/>
    <w:rsid w:val="00A15FA6"/>
    <w:rsid w:val="00A343ED"/>
    <w:rsid w:val="00A423BB"/>
    <w:rsid w:val="00A501FB"/>
    <w:rsid w:val="00A52F62"/>
    <w:rsid w:val="00A734EE"/>
    <w:rsid w:val="00A75804"/>
    <w:rsid w:val="00A830E5"/>
    <w:rsid w:val="00A83486"/>
    <w:rsid w:val="00A85A7A"/>
    <w:rsid w:val="00AA1BC6"/>
    <w:rsid w:val="00AA53C3"/>
    <w:rsid w:val="00AA6635"/>
    <w:rsid w:val="00AA6E34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BE5A20"/>
    <w:rsid w:val="00C07598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0925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62C6D"/>
    <w:rsid w:val="00D869BE"/>
    <w:rsid w:val="00D930A7"/>
    <w:rsid w:val="00D93A51"/>
    <w:rsid w:val="00DA1936"/>
    <w:rsid w:val="00DA412D"/>
    <w:rsid w:val="00DA49B2"/>
    <w:rsid w:val="00DA6668"/>
    <w:rsid w:val="00DC0E49"/>
    <w:rsid w:val="00DD28E5"/>
    <w:rsid w:val="00E07FA0"/>
    <w:rsid w:val="00E21EFB"/>
    <w:rsid w:val="00E36210"/>
    <w:rsid w:val="00E4441F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21FB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681362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30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358</Words>
  <Characters>2042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2026-10-01T09:08:00Z</cp:lastPrinted>
  <dcterms:created xsi:type="dcterms:W3CDTF">2026-09-21T12:59:00Z</dcterms:created>
  <dcterms:modified xsi:type="dcterms:W3CDTF">2026-10-06T14:33:00Z</dcterms:modified>
</cp:coreProperties>
</file>