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F1D7F" w:rsidRDefault="00DF1D7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8509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165" r:id="rId6"/>
        </w:object>
      </w:r>
    </w:p>
    <w:p w:rsidR="00DF1D7F" w:rsidRDefault="00DF1D7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F1D7F" w:rsidRDefault="00DF1D7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F1D7F" w:rsidRDefault="00DF1D7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F1D7F" w:rsidRDefault="00DF1D7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F1D7F" w:rsidRDefault="00DF1D7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F1D7F" w:rsidRDefault="00DF1D7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DF1D7F" w:rsidRDefault="00DF1D7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F1D7F" w:rsidRDefault="00DF1D7F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DF1D7F" w:rsidRDefault="00DF1D7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2026                                         м. Кіцмань                                                       </w:t>
      </w:r>
      <w:r w:rsidRPr="00EB1772">
        <w:rPr>
          <w:rFonts w:ascii="Times New Roman" w:hAnsi="Times New Roman"/>
          <w:b/>
          <w:szCs w:val="24"/>
        </w:rPr>
        <w:t>№ 339/9</w:t>
      </w:r>
    </w:p>
    <w:p w:rsidR="00DF1D7F" w:rsidRDefault="00DF1D7F" w:rsidP="00180B81">
      <w:pPr>
        <w:pStyle w:val="Normal2"/>
        <w:rPr>
          <w:rFonts w:ascii="Times New Roman" w:hAnsi="Times New Roman"/>
          <w:b/>
          <w:szCs w:val="24"/>
        </w:rPr>
      </w:pPr>
    </w:p>
    <w:p w:rsidR="00DF1D7F" w:rsidRPr="00F8045B" w:rsidRDefault="00DF1D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DF1D7F" w:rsidRPr="00F8045B" w:rsidRDefault="00DF1D7F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.Вирстюку  Івану Ілларіоновичу</w:t>
      </w:r>
    </w:p>
    <w:p w:rsidR="00DF1D7F" w:rsidRPr="00F8045B" w:rsidRDefault="00DF1D7F" w:rsidP="008D785D">
      <w:pPr>
        <w:jc w:val="both"/>
        <w:rPr>
          <w:b/>
          <w:sz w:val="24"/>
          <w:szCs w:val="24"/>
          <w:lang w:val="uk-UA"/>
        </w:rPr>
      </w:pPr>
    </w:p>
    <w:p w:rsidR="00DF1D7F" w:rsidRPr="00F8045B" w:rsidRDefault="00DF1D7F" w:rsidP="008D785D">
      <w:pPr>
        <w:jc w:val="both"/>
        <w:rPr>
          <w:b/>
          <w:sz w:val="24"/>
          <w:szCs w:val="24"/>
          <w:lang w:val="uk-UA"/>
        </w:rPr>
      </w:pPr>
    </w:p>
    <w:p w:rsidR="00DF1D7F" w:rsidRDefault="00DF1D7F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407/5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12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Вирстюка Івана Ілларіоновича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>р.н., учасника бойових дій,  який зареєстрований та 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>,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DF1D7F" w:rsidRPr="00A423BB" w:rsidRDefault="00DF1D7F" w:rsidP="00874B7B">
      <w:pPr>
        <w:jc w:val="both"/>
        <w:rPr>
          <w:bCs/>
          <w:sz w:val="24"/>
          <w:szCs w:val="24"/>
          <w:lang w:val="uk-UA"/>
        </w:rPr>
      </w:pPr>
    </w:p>
    <w:p w:rsidR="00DF1D7F" w:rsidRDefault="00DF1D7F" w:rsidP="00874B7B">
      <w:pPr>
        <w:jc w:val="both"/>
        <w:rPr>
          <w:bCs/>
          <w:sz w:val="24"/>
          <w:szCs w:val="24"/>
          <w:lang w:val="uk-UA"/>
        </w:rPr>
      </w:pPr>
    </w:p>
    <w:p w:rsidR="00DF1D7F" w:rsidRDefault="00DF1D7F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DF1D7F" w:rsidRPr="00F8045B" w:rsidRDefault="00DF1D7F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DF1D7F" w:rsidRPr="0084440D" w:rsidRDefault="00DF1D7F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Вирстюку Івану Ілларіоновичу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адресою: </w:t>
      </w:r>
      <w:r>
        <w:rPr>
          <w:rFonts w:ascii="Times New Roman" w:hAnsi="Times New Roman"/>
          <w:szCs w:val="24"/>
        </w:rPr>
        <w:t>АДРЕСА 1,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 грн. (чотири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DF1D7F" w:rsidRPr="0084440D" w:rsidRDefault="00DF1D7F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DF1D7F" w:rsidRPr="0084440D" w:rsidRDefault="00DF1D7F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DF1D7F" w:rsidRPr="008B124A" w:rsidRDefault="00DF1D7F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DF1D7F" w:rsidRDefault="00DF1D7F" w:rsidP="00874B7B">
      <w:pPr>
        <w:jc w:val="both"/>
        <w:rPr>
          <w:sz w:val="24"/>
          <w:szCs w:val="24"/>
          <w:lang w:val="uk-UA"/>
        </w:rPr>
      </w:pPr>
    </w:p>
    <w:p w:rsidR="00DF1D7F" w:rsidRDefault="00DF1D7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DF1D7F" w:rsidRDefault="00DF1D7F" w:rsidP="00316CA8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   Олексій БОРТНИК</w:t>
      </w:r>
    </w:p>
    <w:p w:rsidR="00DF1D7F" w:rsidRDefault="00DF1D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F1D7F" w:rsidSect="00EB177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2A71"/>
    <w:rsid w:val="00006205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E6A9F"/>
    <w:rsid w:val="000F2EA3"/>
    <w:rsid w:val="00103B05"/>
    <w:rsid w:val="0010656E"/>
    <w:rsid w:val="00121965"/>
    <w:rsid w:val="00150E2F"/>
    <w:rsid w:val="00180B81"/>
    <w:rsid w:val="001859F1"/>
    <w:rsid w:val="001B6DCD"/>
    <w:rsid w:val="001C56E0"/>
    <w:rsid w:val="001C6A3B"/>
    <w:rsid w:val="001D1CD8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948E0"/>
    <w:rsid w:val="002A05C4"/>
    <w:rsid w:val="002A3957"/>
    <w:rsid w:val="002A4963"/>
    <w:rsid w:val="002C556A"/>
    <w:rsid w:val="002F1F30"/>
    <w:rsid w:val="00305364"/>
    <w:rsid w:val="00313F9A"/>
    <w:rsid w:val="00316CA8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A6119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73A5E"/>
    <w:rsid w:val="0048509E"/>
    <w:rsid w:val="00497627"/>
    <w:rsid w:val="004A0351"/>
    <w:rsid w:val="004A08C6"/>
    <w:rsid w:val="004B0094"/>
    <w:rsid w:val="004B6170"/>
    <w:rsid w:val="004F23E0"/>
    <w:rsid w:val="004F49FB"/>
    <w:rsid w:val="00504454"/>
    <w:rsid w:val="00510C27"/>
    <w:rsid w:val="00515BB1"/>
    <w:rsid w:val="005376B1"/>
    <w:rsid w:val="005458C5"/>
    <w:rsid w:val="00547B77"/>
    <w:rsid w:val="00573317"/>
    <w:rsid w:val="00576F6D"/>
    <w:rsid w:val="00581DAF"/>
    <w:rsid w:val="005825EA"/>
    <w:rsid w:val="005867DE"/>
    <w:rsid w:val="00586FB3"/>
    <w:rsid w:val="005938A8"/>
    <w:rsid w:val="005A1E26"/>
    <w:rsid w:val="005A5CA4"/>
    <w:rsid w:val="005A6935"/>
    <w:rsid w:val="005A7596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84B3D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B1120"/>
    <w:rsid w:val="009D45B3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451FE"/>
    <w:rsid w:val="00D534D4"/>
    <w:rsid w:val="00D869BE"/>
    <w:rsid w:val="00D930A7"/>
    <w:rsid w:val="00D93A51"/>
    <w:rsid w:val="00DA1936"/>
    <w:rsid w:val="00DA412D"/>
    <w:rsid w:val="00DA49B2"/>
    <w:rsid w:val="00DA6668"/>
    <w:rsid w:val="00DD28E5"/>
    <w:rsid w:val="00DF1D7F"/>
    <w:rsid w:val="00E07FA0"/>
    <w:rsid w:val="00E21EFB"/>
    <w:rsid w:val="00E36210"/>
    <w:rsid w:val="00E53F40"/>
    <w:rsid w:val="00E56772"/>
    <w:rsid w:val="00E620D6"/>
    <w:rsid w:val="00E7431A"/>
    <w:rsid w:val="00E77B72"/>
    <w:rsid w:val="00E94570"/>
    <w:rsid w:val="00E95B33"/>
    <w:rsid w:val="00EA2C51"/>
    <w:rsid w:val="00EB1772"/>
    <w:rsid w:val="00EE149B"/>
    <w:rsid w:val="00EF0129"/>
    <w:rsid w:val="00F078D6"/>
    <w:rsid w:val="00F16CBE"/>
    <w:rsid w:val="00F26B6D"/>
    <w:rsid w:val="00F605B6"/>
    <w:rsid w:val="00F706D3"/>
    <w:rsid w:val="00F733DC"/>
    <w:rsid w:val="00F74AA8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316CA8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07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353</Words>
  <Characters>2016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2026-09-30T12:27:00Z</cp:lastPrinted>
  <dcterms:created xsi:type="dcterms:W3CDTF">2026-09-21T12:57:00Z</dcterms:created>
  <dcterms:modified xsi:type="dcterms:W3CDTF">2026-10-06T14:33:00Z</dcterms:modified>
</cp:coreProperties>
</file>