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23C8A" w:rsidRDefault="00623C8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E1A6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180" r:id="rId6"/>
        </w:object>
      </w:r>
    </w:p>
    <w:p w:rsidR="00623C8A" w:rsidRDefault="00623C8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23C8A" w:rsidRDefault="00623C8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23C8A" w:rsidRDefault="00623C8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23C8A" w:rsidRDefault="00623C8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23C8A" w:rsidRDefault="00623C8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23C8A" w:rsidRDefault="00623C8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23C8A" w:rsidRDefault="00623C8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23C8A" w:rsidRDefault="00623C8A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623C8A" w:rsidRDefault="00623C8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25 вересня 2026                                        м. Кіцмань                                                        </w:t>
      </w:r>
      <w:r w:rsidRPr="00C20610">
        <w:rPr>
          <w:rFonts w:ascii="Times New Roman" w:hAnsi="Times New Roman"/>
          <w:b/>
          <w:szCs w:val="24"/>
        </w:rPr>
        <w:t>№ 338/9</w:t>
      </w:r>
    </w:p>
    <w:p w:rsidR="00623C8A" w:rsidRDefault="00623C8A" w:rsidP="00180B81">
      <w:pPr>
        <w:pStyle w:val="Normal2"/>
        <w:rPr>
          <w:rFonts w:ascii="Times New Roman" w:hAnsi="Times New Roman"/>
          <w:b/>
          <w:szCs w:val="24"/>
        </w:rPr>
      </w:pPr>
    </w:p>
    <w:p w:rsidR="00623C8A" w:rsidRPr="00F8045B" w:rsidRDefault="00623C8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623C8A" w:rsidRPr="00F8045B" w:rsidRDefault="00623C8A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.Балану Володимиру Олександровичу</w:t>
      </w:r>
    </w:p>
    <w:p w:rsidR="00623C8A" w:rsidRPr="00F8045B" w:rsidRDefault="00623C8A" w:rsidP="008D785D">
      <w:pPr>
        <w:jc w:val="both"/>
        <w:rPr>
          <w:b/>
          <w:sz w:val="24"/>
          <w:szCs w:val="24"/>
          <w:lang w:val="uk-UA"/>
        </w:rPr>
      </w:pPr>
    </w:p>
    <w:p w:rsidR="00623C8A" w:rsidRPr="00F8045B" w:rsidRDefault="00623C8A" w:rsidP="008D785D">
      <w:pPr>
        <w:jc w:val="both"/>
        <w:rPr>
          <w:b/>
          <w:sz w:val="24"/>
          <w:szCs w:val="24"/>
          <w:lang w:val="uk-UA"/>
        </w:rPr>
      </w:pPr>
    </w:p>
    <w:p w:rsidR="00623C8A" w:rsidRDefault="00623C8A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заяву за вх. №</w:t>
      </w:r>
      <w:r>
        <w:rPr>
          <w:sz w:val="24"/>
          <w:szCs w:val="24"/>
          <w:lang w:val="uk-UA"/>
        </w:rPr>
        <w:t>588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11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Балана Володимира Олександровича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>р.н., учасника бойових дій,  який зареєстрований та 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623C8A" w:rsidRPr="00A423BB" w:rsidRDefault="00623C8A" w:rsidP="00874B7B">
      <w:pPr>
        <w:jc w:val="both"/>
        <w:rPr>
          <w:bCs/>
          <w:sz w:val="24"/>
          <w:szCs w:val="24"/>
          <w:lang w:val="uk-UA"/>
        </w:rPr>
      </w:pPr>
    </w:p>
    <w:p w:rsidR="00623C8A" w:rsidRDefault="00623C8A" w:rsidP="00874B7B">
      <w:pPr>
        <w:jc w:val="both"/>
        <w:rPr>
          <w:bCs/>
          <w:sz w:val="24"/>
          <w:szCs w:val="24"/>
          <w:lang w:val="uk-UA"/>
        </w:rPr>
      </w:pPr>
    </w:p>
    <w:p w:rsidR="00623C8A" w:rsidRDefault="00623C8A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23C8A" w:rsidRPr="00F8045B" w:rsidRDefault="00623C8A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23C8A" w:rsidRPr="0084440D" w:rsidRDefault="00623C8A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Балану Володимиру Олександровичу</w:t>
      </w:r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623C8A" w:rsidRPr="0084440D" w:rsidRDefault="00623C8A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623C8A" w:rsidRPr="0084440D" w:rsidRDefault="00623C8A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623C8A" w:rsidRPr="008B124A" w:rsidRDefault="00623C8A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623C8A" w:rsidRDefault="00623C8A" w:rsidP="00874B7B">
      <w:pPr>
        <w:jc w:val="both"/>
        <w:rPr>
          <w:sz w:val="24"/>
          <w:szCs w:val="24"/>
          <w:lang w:val="uk-UA"/>
        </w:rPr>
      </w:pPr>
    </w:p>
    <w:p w:rsidR="00623C8A" w:rsidRDefault="00623C8A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623C8A" w:rsidRDefault="00623C8A" w:rsidP="002B4D13">
      <w:pPr>
        <w:pStyle w:val="3"/>
        <w:rPr>
          <w:rFonts w:ascii="Times New Roman" w:hAnsi="Times New Roman"/>
          <w:b/>
          <w:bCs/>
        </w:rPr>
      </w:pPr>
      <w:r>
        <w:rPr>
          <w:b/>
          <w:szCs w:val="24"/>
        </w:rPr>
        <w:t xml:space="preserve"> </w:t>
      </w: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</w:t>
      </w:r>
      <w:r>
        <w:rPr>
          <w:rFonts w:ascii="Times New Roman" w:hAnsi="Times New Roman"/>
          <w:b/>
          <w:bCs/>
        </w:rPr>
        <w:t>Олексій БОРТНИК</w:t>
      </w:r>
    </w:p>
    <w:p w:rsidR="00623C8A" w:rsidRDefault="00623C8A" w:rsidP="002B4D13">
      <w:pPr>
        <w:pStyle w:val="3"/>
        <w:rPr>
          <w:rFonts w:ascii="Times New Roman" w:hAnsi="Times New Roman"/>
          <w:b/>
          <w:bCs/>
        </w:rPr>
      </w:pPr>
    </w:p>
    <w:p w:rsidR="00623C8A" w:rsidRDefault="00623C8A" w:rsidP="005A1E26">
      <w:pPr>
        <w:jc w:val="both"/>
        <w:rPr>
          <w:b/>
          <w:sz w:val="24"/>
          <w:szCs w:val="24"/>
          <w:lang w:val="uk-UA"/>
        </w:rPr>
      </w:pPr>
    </w:p>
    <w:p w:rsidR="00623C8A" w:rsidRDefault="00623C8A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23C8A" w:rsidSect="00C2061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075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B6DCD"/>
    <w:rsid w:val="001C6A3B"/>
    <w:rsid w:val="001D331D"/>
    <w:rsid w:val="001E0980"/>
    <w:rsid w:val="001F40A3"/>
    <w:rsid w:val="00207239"/>
    <w:rsid w:val="00210848"/>
    <w:rsid w:val="00220BBD"/>
    <w:rsid w:val="00230D81"/>
    <w:rsid w:val="00233398"/>
    <w:rsid w:val="00240E12"/>
    <w:rsid w:val="00260E73"/>
    <w:rsid w:val="0026206E"/>
    <w:rsid w:val="00265C78"/>
    <w:rsid w:val="00267124"/>
    <w:rsid w:val="002851EB"/>
    <w:rsid w:val="002948E0"/>
    <w:rsid w:val="002A05C4"/>
    <w:rsid w:val="002A3957"/>
    <w:rsid w:val="002A4963"/>
    <w:rsid w:val="002B4D13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97EB7"/>
    <w:rsid w:val="003A53B4"/>
    <w:rsid w:val="003A6119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B6170"/>
    <w:rsid w:val="004D3B34"/>
    <w:rsid w:val="004E5475"/>
    <w:rsid w:val="004F23E0"/>
    <w:rsid w:val="004F49FB"/>
    <w:rsid w:val="00504454"/>
    <w:rsid w:val="00510C27"/>
    <w:rsid w:val="00515BB1"/>
    <w:rsid w:val="005376B1"/>
    <w:rsid w:val="005458C5"/>
    <w:rsid w:val="00547B77"/>
    <w:rsid w:val="00573317"/>
    <w:rsid w:val="00576F6D"/>
    <w:rsid w:val="00581DAF"/>
    <w:rsid w:val="005825EA"/>
    <w:rsid w:val="005867DE"/>
    <w:rsid w:val="005A1E26"/>
    <w:rsid w:val="005A5CA4"/>
    <w:rsid w:val="005A6935"/>
    <w:rsid w:val="005D3126"/>
    <w:rsid w:val="005E140E"/>
    <w:rsid w:val="005F2537"/>
    <w:rsid w:val="005F77BD"/>
    <w:rsid w:val="00603018"/>
    <w:rsid w:val="0062246B"/>
    <w:rsid w:val="00623C8A"/>
    <w:rsid w:val="00645DE5"/>
    <w:rsid w:val="00670A2B"/>
    <w:rsid w:val="00694DA3"/>
    <w:rsid w:val="006A0FF1"/>
    <w:rsid w:val="006A0FFB"/>
    <w:rsid w:val="006A697B"/>
    <w:rsid w:val="006B74E2"/>
    <w:rsid w:val="006C2211"/>
    <w:rsid w:val="006E0142"/>
    <w:rsid w:val="006F2B9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29FB"/>
    <w:rsid w:val="007A6762"/>
    <w:rsid w:val="007B4068"/>
    <w:rsid w:val="007D0E9D"/>
    <w:rsid w:val="007F0112"/>
    <w:rsid w:val="007F6E08"/>
    <w:rsid w:val="0080345D"/>
    <w:rsid w:val="008036BF"/>
    <w:rsid w:val="0080378A"/>
    <w:rsid w:val="008322BA"/>
    <w:rsid w:val="0084440D"/>
    <w:rsid w:val="00846769"/>
    <w:rsid w:val="00855E3E"/>
    <w:rsid w:val="00874B7B"/>
    <w:rsid w:val="00885518"/>
    <w:rsid w:val="00892585"/>
    <w:rsid w:val="008A035A"/>
    <w:rsid w:val="008B124A"/>
    <w:rsid w:val="008C150A"/>
    <w:rsid w:val="008C15EB"/>
    <w:rsid w:val="008D0044"/>
    <w:rsid w:val="008D785D"/>
    <w:rsid w:val="008E6520"/>
    <w:rsid w:val="00902497"/>
    <w:rsid w:val="00930F2C"/>
    <w:rsid w:val="00936232"/>
    <w:rsid w:val="00991095"/>
    <w:rsid w:val="009A204B"/>
    <w:rsid w:val="009A60A8"/>
    <w:rsid w:val="009B1120"/>
    <w:rsid w:val="009E2575"/>
    <w:rsid w:val="009E3082"/>
    <w:rsid w:val="009E586C"/>
    <w:rsid w:val="009F0E92"/>
    <w:rsid w:val="00A15FA6"/>
    <w:rsid w:val="00A343ED"/>
    <w:rsid w:val="00A423BB"/>
    <w:rsid w:val="00A501FB"/>
    <w:rsid w:val="00A75804"/>
    <w:rsid w:val="00A80908"/>
    <w:rsid w:val="00A830E5"/>
    <w:rsid w:val="00A83486"/>
    <w:rsid w:val="00A85A7A"/>
    <w:rsid w:val="00AA1BC6"/>
    <w:rsid w:val="00AA53C3"/>
    <w:rsid w:val="00AA6635"/>
    <w:rsid w:val="00AA740E"/>
    <w:rsid w:val="00AB23AD"/>
    <w:rsid w:val="00AC4CC7"/>
    <w:rsid w:val="00AC6A48"/>
    <w:rsid w:val="00AD2692"/>
    <w:rsid w:val="00AE03A3"/>
    <w:rsid w:val="00AE1239"/>
    <w:rsid w:val="00AE462C"/>
    <w:rsid w:val="00AF42A1"/>
    <w:rsid w:val="00B03D9F"/>
    <w:rsid w:val="00B040A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C20610"/>
    <w:rsid w:val="00C24AA6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1A6E"/>
    <w:rsid w:val="00CE25CE"/>
    <w:rsid w:val="00CF0753"/>
    <w:rsid w:val="00D145E5"/>
    <w:rsid w:val="00D26EC4"/>
    <w:rsid w:val="00D43312"/>
    <w:rsid w:val="00D452A1"/>
    <w:rsid w:val="00D534D4"/>
    <w:rsid w:val="00D869BE"/>
    <w:rsid w:val="00D930A7"/>
    <w:rsid w:val="00D93A51"/>
    <w:rsid w:val="00D968A5"/>
    <w:rsid w:val="00DA1936"/>
    <w:rsid w:val="00DA412D"/>
    <w:rsid w:val="00DA49B2"/>
    <w:rsid w:val="00DA6668"/>
    <w:rsid w:val="00DD28E5"/>
    <w:rsid w:val="00DD35A8"/>
    <w:rsid w:val="00E07FA0"/>
    <w:rsid w:val="00E21EFB"/>
    <w:rsid w:val="00E36210"/>
    <w:rsid w:val="00E53F40"/>
    <w:rsid w:val="00E56772"/>
    <w:rsid w:val="00E63CFB"/>
    <w:rsid w:val="00E7431A"/>
    <w:rsid w:val="00E77B72"/>
    <w:rsid w:val="00E94570"/>
    <w:rsid w:val="00EA2C51"/>
    <w:rsid w:val="00EF0129"/>
    <w:rsid w:val="00F078D6"/>
    <w:rsid w:val="00F16CBE"/>
    <w:rsid w:val="00F26B6D"/>
    <w:rsid w:val="00F54A4E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  <w:style w:type="paragraph" w:customStyle="1" w:styleId="3">
    <w:name w:val="Обычный3"/>
    <w:uiPriority w:val="99"/>
    <w:rsid w:val="002B4D13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350</Words>
  <Characters>1999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2026-08-20T12:15:00Z</cp:lastPrinted>
  <dcterms:created xsi:type="dcterms:W3CDTF">2026-09-21T12:57:00Z</dcterms:created>
  <dcterms:modified xsi:type="dcterms:W3CDTF">2026-10-06T14:33:00Z</dcterms:modified>
</cp:coreProperties>
</file>