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0331E" w:rsidRDefault="00C0331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952A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52813195" r:id="rId5"/>
        </w:object>
      </w:r>
    </w:p>
    <w:p w:rsidR="00C0331E" w:rsidRDefault="00C0331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0331E" w:rsidRDefault="00C0331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0331E" w:rsidRDefault="00C0331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0331E" w:rsidRDefault="00C0331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0331E" w:rsidRDefault="00C0331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0331E" w:rsidRDefault="00C0331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0331E" w:rsidRDefault="00C0331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0331E" w:rsidRDefault="00C0331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C0331E" w:rsidRDefault="00C0331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 м. Кіцмань                                                       </w:t>
      </w:r>
      <w:r w:rsidRPr="00D86C8E">
        <w:rPr>
          <w:rFonts w:ascii="Times New Roman" w:hAnsi="Times New Roman"/>
          <w:b/>
          <w:szCs w:val="24"/>
        </w:rPr>
        <w:t>№ 337/9</w:t>
      </w:r>
    </w:p>
    <w:p w:rsidR="00C0331E" w:rsidRDefault="00C0331E" w:rsidP="00180B81">
      <w:pPr>
        <w:pStyle w:val="Normal2"/>
        <w:rPr>
          <w:rFonts w:ascii="Times New Roman" w:hAnsi="Times New Roman"/>
          <w:b/>
          <w:szCs w:val="24"/>
        </w:rPr>
      </w:pPr>
    </w:p>
    <w:p w:rsidR="00C0331E" w:rsidRDefault="00C0331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C0331E" w:rsidRPr="003B408E" w:rsidRDefault="00C0331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гр.Андрущаку Роману Васильовичу</w:t>
      </w:r>
    </w:p>
    <w:p w:rsidR="00C0331E" w:rsidRDefault="00C0331E" w:rsidP="008D785D">
      <w:pPr>
        <w:jc w:val="both"/>
        <w:rPr>
          <w:b/>
          <w:sz w:val="24"/>
          <w:szCs w:val="24"/>
          <w:lang w:val="uk-UA"/>
        </w:rPr>
      </w:pPr>
    </w:p>
    <w:p w:rsidR="00C0331E" w:rsidRDefault="00C0331E" w:rsidP="008D785D">
      <w:pPr>
        <w:jc w:val="both"/>
        <w:rPr>
          <w:b/>
          <w:sz w:val="24"/>
          <w:szCs w:val="24"/>
          <w:lang w:val="uk-UA"/>
        </w:rPr>
      </w:pPr>
    </w:p>
    <w:p w:rsidR="00C0331E" w:rsidRDefault="00C0331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602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Андрущака Романа Васильовича, 19**р.н.,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>
        <w:rPr>
          <w:sz w:val="24"/>
          <w:szCs w:val="24"/>
          <w:lang w:val="uk-UA"/>
        </w:rPr>
        <w:t>АДРЕСА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витягу з реєстру ТГ, довідка №751 про потребу в лікуванні видана КНП «Кіцманський центр первинної медичної допомоги»,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C0331E" w:rsidRDefault="00C0331E" w:rsidP="007B4068">
      <w:pPr>
        <w:jc w:val="both"/>
        <w:rPr>
          <w:bCs/>
          <w:sz w:val="24"/>
          <w:szCs w:val="24"/>
          <w:lang w:val="uk-UA"/>
        </w:rPr>
      </w:pPr>
    </w:p>
    <w:p w:rsidR="00C0331E" w:rsidRDefault="00C0331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0331E" w:rsidRDefault="00C0331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0331E" w:rsidRDefault="00C0331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Андрущаку Роману Васильовичу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:rsidR="00C0331E" w:rsidRDefault="00C0331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C0331E" w:rsidRDefault="00C0331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C0331E" w:rsidRDefault="00C0331E" w:rsidP="00AE462C">
      <w:pPr>
        <w:ind w:firstLine="600"/>
        <w:jc w:val="both"/>
        <w:rPr>
          <w:sz w:val="24"/>
          <w:szCs w:val="24"/>
          <w:lang w:val="uk-UA"/>
        </w:rPr>
      </w:pPr>
    </w:p>
    <w:p w:rsidR="00C0331E" w:rsidRPr="008B124A" w:rsidRDefault="00C0331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0331E" w:rsidRDefault="00C0331E" w:rsidP="00AE462C">
      <w:pPr>
        <w:ind w:firstLine="600"/>
        <w:jc w:val="both"/>
        <w:rPr>
          <w:sz w:val="24"/>
          <w:szCs w:val="24"/>
          <w:lang w:val="uk-UA"/>
        </w:rPr>
      </w:pPr>
    </w:p>
    <w:p w:rsidR="00C0331E" w:rsidRDefault="00C0331E" w:rsidP="00AE462C">
      <w:pPr>
        <w:ind w:firstLine="600"/>
        <w:jc w:val="both"/>
        <w:rPr>
          <w:sz w:val="24"/>
          <w:szCs w:val="24"/>
          <w:lang w:val="uk-UA"/>
        </w:rPr>
      </w:pPr>
    </w:p>
    <w:p w:rsidR="00C0331E" w:rsidRDefault="00C0331E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C0331E" w:rsidRDefault="00C0331E" w:rsidP="00955BA5">
      <w:pPr>
        <w:pStyle w:val="3"/>
        <w:rPr>
          <w:rFonts w:ascii="Times New Roman" w:hAnsi="Times New Roman"/>
          <w:b/>
          <w:bCs/>
        </w:rPr>
      </w:pPr>
      <w:r>
        <w:rPr>
          <w:b/>
          <w:color w:val="000000"/>
          <w:szCs w:val="24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C0331E" w:rsidRDefault="00C0331E" w:rsidP="009B6C74">
      <w:pPr>
        <w:jc w:val="both"/>
        <w:rPr>
          <w:b/>
          <w:sz w:val="24"/>
          <w:szCs w:val="24"/>
          <w:lang w:val="uk-UA"/>
        </w:rPr>
      </w:pPr>
    </w:p>
    <w:p w:rsidR="00C0331E" w:rsidRDefault="00C0331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0331E" w:rsidSect="00955BA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E724E"/>
    <w:rsid w:val="000F2EA3"/>
    <w:rsid w:val="00103B05"/>
    <w:rsid w:val="0010656E"/>
    <w:rsid w:val="00121965"/>
    <w:rsid w:val="001237A1"/>
    <w:rsid w:val="00150E2F"/>
    <w:rsid w:val="0018013F"/>
    <w:rsid w:val="00180B81"/>
    <w:rsid w:val="001B2E9A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C71E1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A7AFC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7757C"/>
    <w:rsid w:val="0049694D"/>
    <w:rsid w:val="00497627"/>
    <w:rsid w:val="004A08C6"/>
    <w:rsid w:val="004A519D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5363"/>
    <w:rsid w:val="006A0FFB"/>
    <w:rsid w:val="006A4190"/>
    <w:rsid w:val="006A697B"/>
    <w:rsid w:val="006B221A"/>
    <w:rsid w:val="006B74E2"/>
    <w:rsid w:val="006C2211"/>
    <w:rsid w:val="006C65FE"/>
    <w:rsid w:val="006E4E5F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C5120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22496"/>
    <w:rsid w:val="00935677"/>
    <w:rsid w:val="00936232"/>
    <w:rsid w:val="00955BA5"/>
    <w:rsid w:val="00991095"/>
    <w:rsid w:val="009952AB"/>
    <w:rsid w:val="009A204B"/>
    <w:rsid w:val="009A243D"/>
    <w:rsid w:val="009A60A8"/>
    <w:rsid w:val="009B1120"/>
    <w:rsid w:val="009B6C74"/>
    <w:rsid w:val="009C5818"/>
    <w:rsid w:val="009E2575"/>
    <w:rsid w:val="009E586C"/>
    <w:rsid w:val="009F0E92"/>
    <w:rsid w:val="00A100FA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6747"/>
    <w:rsid w:val="00AA740E"/>
    <w:rsid w:val="00AB23AD"/>
    <w:rsid w:val="00AC6A48"/>
    <w:rsid w:val="00AD2692"/>
    <w:rsid w:val="00AE03A3"/>
    <w:rsid w:val="00AE462C"/>
    <w:rsid w:val="00AF60AB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033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86C8E"/>
    <w:rsid w:val="00D930A7"/>
    <w:rsid w:val="00D93A51"/>
    <w:rsid w:val="00DA1936"/>
    <w:rsid w:val="00DA412D"/>
    <w:rsid w:val="00DD28E5"/>
    <w:rsid w:val="00E114EB"/>
    <w:rsid w:val="00E35EBD"/>
    <w:rsid w:val="00E36210"/>
    <w:rsid w:val="00E53F40"/>
    <w:rsid w:val="00E56772"/>
    <w:rsid w:val="00E7431A"/>
    <w:rsid w:val="00E77B72"/>
    <w:rsid w:val="00EA2C51"/>
    <w:rsid w:val="00EE13D1"/>
    <w:rsid w:val="00EF0129"/>
    <w:rsid w:val="00EF0E49"/>
    <w:rsid w:val="00F078D6"/>
    <w:rsid w:val="00F26B6D"/>
    <w:rsid w:val="00F45B2E"/>
    <w:rsid w:val="00F605B6"/>
    <w:rsid w:val="00F706D3"/>
    <w:rsid w:val="00F733DC"/>
    <w:rsid w:val="00F83BD4"/>
    <w:rsid w:val="00F83D73"/>
    <w:rsid w:val="00FA0CFB"/>
    <w:rsid w:val="00FA29DA"/>
    <w:rsid w:val="00FA7BAB"/>
    <w:rsid w:val="00FD28EB"/>
    <w:rsid w:val="00FF010E"/>
    <w:rsid w:val="00FF2181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955BA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8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345</Words>
  <Characters>1969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2026-09-30T09:38:00Z</cp:lastPrinted>
  <dcterms:created xsi:type="dcterms:W3CDTF">2026-09-21T12:56:00Z</dcterms:created>
  <dcterms:modified xsi:type="dcterms:W3CDTF">2026-10-06T14:34:00Z</dcterms:modified>
</cp:coreProperties>
</file>