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CB1430" w:rsidRDefault="00CB1430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269FB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52813211" r:id="rId6"/>
        </w:object>
      </w:r>
    </w:p>
    <w:p w:rsidR="00CB1430" w:rsidRDefault="00CB1430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CB1430" w:rsidRDefault="00CB143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CB1430" w:rsidRDefault="00CB143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CB1430" w:rsidRDefault="00CB1430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CB1430" w:rsidRDefault="00CB1430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B1430" w:rsidRDefault="00CB143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CB1430" w:rsidRDefault="00CB143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CB1430" w:rsidRDefault="00CB1430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CB1430" w:rsidRDefault="00CB1430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25 вересня 2026                                        м. Кіцмань                                                        </w:t>
      </w:r>
      <w:r w:rsidRPr="00D02BD7">
        <w:rPr>
          <w:rFonts w:ascii="Times New Roman" w:hAnsi="Times New Roman"/>
          <w:b/>
          <w:szCs w:val="24"/>
        </w:rPr>
        <w:t>№ 336/9</w:t>
      </w:r>
    </w:p>
    <w:p w:rsidR="00CB1430" w:rsidRDefault="00CB1430" w:rsidP="008D785D">
      <w:pPr>
        <w:rPr>
          <w:sz w:val="24"/>
          <w:lang w:val="uk-UA"/>
        </w:rPr>
      </w:pPr>
    </w:p>
    <w:p w:rsidR="00CB1430" w:rsidRDefault="00CB143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CB1430" w:rsidRPr="003B408E" w:rsidRDefault="00CB1430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гр.Цуркан  Аліні  Михайлівні</w:t>
      </w:r>
    </w:p>
    <w:p w:rsidR="00CB1430" w:rsidRDefault="00CB1430" w:rsidP="008D785D">
      <w:pPr>
        <w:jc w:val="both"/>
        <w:rPr>
          <w:b/>
          <w:sz w:val="24"/>
          <w:szCs w:val="24"/>
          <w:lang w:val="uk-UA"/>
        </w:rPr>
      </w:pPr>
    </w:p>
    <w:p w:rsidR="00CB1430" w:rsidRDefault="00CB1430" w:rsidP="008D785D">
      <w:pPr>
        <w:jc w:val="both"/>
        <w:rPr>
          <w:b/>
          <w:sz w:val="24"/>
          <w:szCs w:val="24"/>
          <w:lang w:val="uk-UA"/>
        </w:rPr>
      </w:pPr>
    </w:p>
    <w:p w:rsidR="00CB1430" w:rsidRPr="00365AFE" w:rsidRDefault="00CB1430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639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27.08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гр.Цуркан Аліни Михайлівни, 19**р.н., інваліда ІІгр., яка зареєстрований та проживає за адресою: АДРЕСА 1,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 витяг з реєстру ТГ,  копія пенсійного посвідчення,  копія витягу з рішення експертної команди з оцінювання повсякденного функціонування особи, копія консультативного висновку лікаря-гематолога,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:rsidR="00CB1430" w:rsidRDefault="00CB1430" w:rsidP="00E16479">
      <w:pPr>
        <w:jc w:val="both"/>
        <w:rPr>
          <w:bCs/>
          <w:sz w:val="24"/>
          <w:szCs w:val="24"/>
          <w:lang w:val="uk-UA"/>
        </w:rPr>
      </w:pPr>
    </w:p>
    <w:p w:rsidR="00CB1430" w:rsidRDefault="00CB1430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:rsidR="00CB1430" w:rsidRDefault="00CB1430" w:rsidP="00EE599D">
      <w:pPr>
        <w:jc w:val="both"/>
        <w:rPr>
          <w:b/>
          <w:bCs/>
          <w:sz w:val="24"/>
          <w:szCs w:val="24"/>
          <w:lang w:val="uk-UA"/>
        </w:rPr>
      </w:pPr>
    </w:p>
    <w:p w:rsidR="00CB1430" w:rsidRPr="00EE599D" w:rsidRDefault="00CB1430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гр.Цуркан Аліні Михайлівні, яка зареєстрована та проживає за адресою: АДРЕСА 1,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п’ять  тисяч </w:t>
      </w:r>
      <w:r w:rsidRPr="00EE599D">
        <w:rPr>
          <w:bCs/>
          <w:sz w:val="24"/>
          <w:szCs w:val="24"/>
        </w:rPr>
        <w:t xml:space="preserve"> гривень).</w:t>
      </w:r>
    </w:p>
    <w:p w:rsidR="00CB1430" w:rsidRPr="0084440D" w:rsidRDefault="00CB1430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CB1430" w:rsidRPr="0084440D" w:rsidRDefault="00CB1430" w:rsidP="0084440D">
      <w:pPr>
        <w:pStyle w:val="ListParagraph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CB1430" w:rsidRPr="008B124A" w:rsidRDefault="00CB1430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CB1430" w:rsidRDefault="00CB1430" w:rsidP="00AE462C">
      <w:pPr>
        <w:ind w:firstLine="600"/>
        <w:jc w:val="both"/>
        <w:rPr>
          <w:sz w:val="24"/>
          <w:szCs w:val="24"/>
          <w:lang w:val="uk-UA"/>
        </w:rPr>
      </w:pPr>
    </w:p>
    <w:p w:rsidR="00CB1430" w:rsidRDefault="00CB143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CB1430" w:rsidRPr="005F7735" w:rsidRDefault="00CB1430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:rsidR="00CB1430" w:rsidRDefault="00CB1430" w:rsidP="00F77E1D">
      <w:pPr>
        <w:pStyle w:val="3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</w:t>
      </w:r>
      <w:r>
        <w:rPr>
          <w:rFonts w:ascii="Times New Roman" w:hAnsi="Times New Roman"/>
          <w:b/>
          <w:bCs/>
        </w:rPr>
        <w:t>Олексій БОРТНИК</w:t>
      </w:r>
    </w:p>
    <w:p w:rsidR="00CB1430" w:rsidRDefault="00CB143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CB1430" w:rsidRDefault="00CB1430" w:rsidP="00AE462C">
      <w:pPr>
        <w:rPr>
          <w:b/>
          <w:sz w:val="24"/>
          <w:szCs w:val="24"/>
          <w:lang w:val="uk-UA"/>
        </w:rPr>
      </w:pPr>
    </w:p>
    <w:p w:rsidR="00CB1430" w:rsidRDefault="00CB1430" w:rsidP="00AE462C">
      <w:pPr>
        <w:rPr>
          <w:b/>
          <w:sz w:val="24"/>
          <w:szCs w:val="24"/>
          <w:lang w:val="uk-UA"/>
        </w:rPr>
      </w:pPr>
    </w:p>
    <w:p w:rsidR="00CB1430" w:rsidRDefault="00CB1430" w:rsidP="00AE462C">
      <w:pPr>
        <w:rPr>
          <w:b/>
          <w:sz w:val="24"/>
          <w:szCs w:val="24"/>
          <w:lang w:val="uk-UA"/>
        </w:rPr>
      </w:pPr>
    </w:p>
    <w:p w:rsidR="00CB1430" w:rsidRDefault="00CB143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CB1430" w:rsidSect="009D2E1D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0075"/>
    <w:rsid w:val="00005AE0"/>
    <w:rsid w:val="00044E0D"/>
    <w:rsid w:val="00055EAF"/>
    <w:rsid w:val="000847AF"/>
    <w:rsid w:val="0008599E"/>
    <w:rsid w:val="00087358"/>
    <w:rsid w:val="00096D87"/>
    <w:rsid w:val="000A0509"/>
    <w:rsid w:val="000B6AA7"/>
    <w:rsid w:val="000C1AD9"/>
    <w:rsid w:val="000C419B"/>
    <w:rsid w:val="000D5A0A"/>
    <w:rsid w:val="000D5BCD"/>
    <w:rsid w:val="000E186B"/>
    <w:rsid w:val="0010163D"/>
    <w:rsid w:val="00101779"/>
    <w:rsid w:val="001124EA"/>
    <w:rsid w:val="00116E57"/>
    <w:rsid w:val="00123B18"/>
    <w:rsid w:val="00127029"/>
    <w:rsid w:val="0015042D"/>
    <w:rsid w:val="00150E2F"/>
    <w:rsid w:val="001973CE"/>
    <w:rsid w:val="001B4DE4"/>
    <w:rsid w:val="001B6DCD"/>
    <w:rsid w:val="001C6A3B"/>
    <w:rsid w:val="001D5E6F"/>
    <w:rsid w:val="001F1A69"/>
    <w:rsid w:val="00210848"/>
    <w:rsid w:val="00211057"/>
    <w:rsid w:val="0021133E"/>
    <w:rsid w:val="00220BBD"/>
    <w:rsid w:val="002A4963"/>
    <w:rsid w:val="002D0E52"/>
    <w:rsid w:val="002F7505"/>
    <w:rsid w:val="0031078D"/>
    <w:rsid w:val="003110A1"/>
    <w:rsid w:val="003163C6"/>
    <w:rsid w:val="00340AAA"/>
    <w:rsid w:val="00356108"/>
    <w:rsid w:val="003624E0"/>
    <w:rsid w:val="00365AFE"/>
    <w:rsid w:val="003670F3"/>
    <w:rsid w:val="00370F6A"/>
    <w:rsid w:val="00373522"/>
    <w:rsid w:val="00392D55"/>
    <w:rsid w:val="003B408E"/>
    <w:rsid w:val="003C1AB3"/>
    <w:rsid w:val="003D7B69"/>
    <w:rsid w:val="003E3B39"/>
    <w:rsid w:val="003F2B57"/>
    <w:rsid w:val="004027F1"/>
    <w:rsid w:val="00403029"/>
    <w:rsid w:val="004049A2"/>
    <w:rsid w:val="004101EF"/>
    <w:rsid w:val="00414A0E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A3733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0DD9"/>
    <w:rsid w:val="006E45EE"/>
    <w:rsid w:val="006F4BD9"/>
    <w:rsid w:val="006F59AB"/>
    <w:rsid w:val="00713CD7"/>
    <w:rsid w:val="00715F81"/>
    <w:rsid w:val="00747D8D"/>
    <w:rsid w:val="007514B5"/>
    <w:rsid w:val="0076044B"/>
    <w:rsid w:val="00781B48"/>
    <w:rsid w:val="00783C9D"/>
    <w:rsid w:val="007A4F50"/>
    <w:rsid w:val="007B4068"/>
    <w:rsid w:val="007C2675"/>
    <w:rsid w:val="007D0E9D"/>
    <w:rsid w:val="007D0F09"/>
    <w:rsid w:val="007D5CEA"/>
    <w:rsid w:val="007F0112"/>
    <w:rsid w:val="007F763E"/>
    <w:rsid w:val="0080207C"/>
    <w:rsid w:val="0080345D"/>
    <w:rsid w:val="00807E59"/>
    <w:rsid w:val="00810C0C"/>
    <w:rsid w:val="008200CA"/>
    <w:rsid w:val="008340B4"/>
    <w:rsid w:val="00842961"/>
    <w:rsid w:val="0084440D"/>
    <w:rsid w:val="008609BF"/>
    <w:rsid w:val="008638E3"/>
    <w:rsid w:val="00881527"/>
    <w:rsid w:val="00892585"/>
    <w:rsid w:val="008A035A"/>
    <w:rsid w:val="008A4284"/>
    <w:rsid w:val="008B124A"/>
    <w:rsid w:val="008D785D"/>
    <w:rsid w:val="0091476B"/>
    <w:rsid w:val="00935BBE"/>
    <w:rsid w:val="0095363F"/>
    <w:rsid w:val="0095708C"/>
    <w:rsid w:val="00984307"/>
    <w:rsid w:val="00984617"/>
    <w:rsid w:val="00991095"/>
    <w:rsid w:val="00993FD3"/>
    <w:rsid w:val="00995924"/>
    <w:rsid w:val="009D2E1D"/>
    <w:rsid w:val="009D3EE7"/>
    <w:rsid w:val="009D5772"/>
    <w:rsid w:val="009E2FB7"/>
    <w:rsid w:val="009F0E92"/>
    <w:rsid w:val="009F7227"/>
    <w:rsid w:val="00A031FE"/>
    <w:rsid w:val="00A24001"/>
    <w:rsid w:val="00A423BB"/>
    <w:rsid w:val="00A4330B"/>
    <w:rsid w:val="00A47726"/>
    <w:rsid w:val="00A75804"/>
    <w:rsid w:val="00A83486"/>
    <w:rsid w:val="00A94F04"/>
    <w:rsid w:val="00A97CE7"/>
    <w:rsid w:val="00AB19D5"/>
    <w:rsid w:val="00AB23AD"/>
    <w:rsid w:val="00AB79F1"/>
    <w:rsid w:val="00AC6A48"/>
    <w:rsid w:val="00AE462C"/>
    <w:rsid w:val="00AE6B3D"/>
    <w:rsid w:val="00B07CDF"/>
    <w:rsid w:val="00B21247"/>
    <w:rsid w:val="00B2294D"/>
    <w:rsid w:val="00B57729"/>
    <w:rsid w:val="00B61329"/>
    <w:rsid w:val="00B657C4"/>
    <w:rsid w:val="00B739DF"/>
    <w:rsid w:val="00B96261"/>
    <w:rsid w:val="00BA702B"/>
    <w:rsid w:val="00BA73E1"/>
    <w:rsid w:val="00BB09ED"/>
    <w:rsid w:val="00BB4555"/>
    <w:rsid w:val="00BB7459"/>
    <w:rsid w:val="00BD3741"/>
    <w:rsid w:val="00BD67F9"/>
    <w:rsid w:val="00BE3B5B"/>
    <w:rsid w:val="00BE3C90"/>
    <w:rsid w:val="00BE43A6"/>
    <w:rsid w:val="00BE6276"/>
    <w:rsid w:val="00C02E9E"/>
    <w:rsid w:val="00C13527"/>
    <w:rsid w:val="00C37466"/>
    <w:rsid w:val="00C431BB"/>
    <w:rsid w:val="00C44D47"/>
    <w:rsid w:val="00C60070"/>
    <w:rsid w:val="00C635BE"/>
    <w:rsid w:val="00C861BE"/>
    <w:rsid w:val="00C87189"/>
    <w:rsid w:val="00C97474"/>
    <w:rsid w:val="00CA4DB2"/>
    <w:rsid w:val="00CB1430"/>
    <w:rsid w:val="00CB2830"/>
    <w:rsid w:val="00CB7E5D"/>
    <w:rsid w:val="00CF299C"/>
    <w:rsid w:val="00CF6C57"/>
    <w:rsid w:val="00D00FD7"/>
    <w:rsid w:val="00D02BD7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B1F68"/>
    <w:rsid w:val="00DC7BBD"/>
    <w:rsid w:val="00DD228B"/>
    <w:rsid w:val="00E00D22"/>
    <w:rsid w:val="00E12356"/>
    <w:rsid w:val="00E16479"/>
    <w:rsid w:val="00E1735E"/>
    <w:rsid w:val="00E1754D"/>
    <w:rsid w:val="00E22351"/>
    <w:rsid w:val="00E41BF4"/>
    <w:rsid w:val="00E50DDE"/>
    <w:rsid w:val="00E53F40"/>
    <w:rsid w:val="00E54A55"/>
    <w:rsid w:val="00E56772"/>
    <w:rsid w:val="00E7431A"/>
    <w:rsid w:val="00E9187D"/>
    <w:rsid w:val="00EA2C51"/>
    <w:rsid w:val="00EA2D10"/>
    <w:rsid w:val="00EA3B1F"/>
    <w:rsid w:val="00EE1A16"/>
    <w:rsid w:val="00EE599D"/>
    <w:rsid w:val="00EF16BB"/>
    <w:rsid w:val="00F0581E"/>
    <w:rsid w:val="00F11A92"/>
    <w:rsid w:val="00F269FB"/>
    <w:rsid w:val="00F26C02"/>
    <w:rsid w:val="00F279D3"/>
    <w:rsid w:val="00F60352"/>
    <w:rsid w:val="00F77E1D"/>
    <w:rsid w:val="00F83BD4"/>
    <w:rsid w:val="00F91293"/>
    <w:rsid w:val="00FB5E10"/>
    <w:rsid w:val="00FD0728"/>
    <w:rsid w:val="00FD7BCA"/>
    <w:rsid w:val="00FD7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  <w:style w:type="paragraph" w:customStyle="1" w:styleId="3">
    <w:name w:val="Обычный3"/>
    <w:uiPriority w:val="99"/>
    <w:rsid w:val="00F77E1D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17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6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346</Words>
  <Characters>1978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2025-01-14T15:32:00Z</cp:lastPrinted>
  <dcterms:created xsi:type="dcterms:W3CDTF">2026-09-21T13:11:00Z</dcterms:created>
  <dcterms:modified xsi:type="dcterms:W3CDTF">2026-10-06T14:34:00Z</dcterms:modified>
</cp:coreProperties>
</file>