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00018844"/>
    <w:p w:rsidR="00612252" w:rsidRDefault="00612252" w:rsidP="00A67E99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52959406" r:id="rId6"/>
        </w:object>
      </w:r>
    </w:p>
    <w:p w:rsidR="00612252" w:rsidRDefault="00612252" w:rsidP="00A67E99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612252" w:rsidRPr="0025134A" w:rsidRDefault="00612252" w:rsidP="00A67E99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25134A">
        <w:rPr>
          <w:sz w:val="28"/>
          <w:szCs w:val="28"/>
        </w:rPr>
        <w:t xml:space="preserve">   </w:t>
      </w:r>
      <w:r w:rsidRPr="0025134A">
        <w:rPr>
          <w:rFonts w:ascii="Times New Roman" w:hAnsi="Times New Roman"/>
          <w:sz w:val="28"/>
          <w:szCs w:val="28"/>
        </w:rPr>
        <w:t>КІЦМАНСЬКА МІСЬКА РАДА</w:t>
      </w:r>
    </w:p>
    <w:p w:rsidR="00612252" w:rsidRPr="0025134A" w:rsidRDefault="00612252" w:rsidP="00A67E99">
      <w:pPr>
        <w:pStyle w:val="11"/>
        <w:ind w:right="-2"/>
        <w:rPr>
          <w:rFonts w:ascii="Times New Roman" w:hAnsi="Times New Roman"/>
          <w:szCs w:val="28"/>
        </w:rPr>
      </w:pPr>
      <w:r w:rsidRPr="0025134A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12252" w:rsidRPr="0025134A" w:rsidRDefault="00612252" w:rsidP="00A67E99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25134A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12252" w:rsidRPr="002B05D2" w:rsidRDefault="00612252" w:rsidP="00A67E99">
      <w:pPr>
        <w:pStyle w:val="Title"/>
        <w:rPr>
          <w:rFonts w:ascii="Times New Roman" w:hAnsi="Times New Roman"/>
          <w:b/>
          <w:szCs w:val="24"/>
        </w:rPr>
      </w:pPr>
    </w:p>
    <w:p w:rsidR="00612252" w:rsidRDefault="00612252" w:rsidP="00A67E99">
      <w:pPr>
        <w:pStyle w:val="Title"/>
        <w:jc w:val="right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612252" w:rsidRDefault="00612252" w:rsidP="00A67E99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612252" w:rsidRDefault="00612252" w:rsidP="00A67E99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612252" w:rsidRDefault="00612252" w:rsidP="00A67E99">
      <w:pPr>
        <w:pStyle w:val="Normal2"/>
        <w:rPr>
          <w:rFonts w:ascii="Times New Roman" w:hAnsi="Times New Roman"/>
          <w:szCs w:val="24"/>
        </w:rPr>
      </w:pPr>
    </w:p>
    <w:p w:rsidR="00612252" w:rsidRDefault="00612252" w:rsidP="00A67E99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___ вересня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26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</w:t>
      </w:r>
      <w:r w:rsidRPr="00C9241F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______</w:t>
      </w:r>
    </w:p>
    <w:p w:rsidR="00612252" w:rsidRPr="009D0538" w:rsidRDefault="00612252" w:rsidP="00A67E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12252" w:rsidRDefault="00612252" w:rsidP="00A67E9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D0538">
        <w:rPr>
          <w:rFonts w:ascii="Times New Roman" w:hAnsi="Times New Roman"/>
          <w:b/>
          <w:sz w:val="24"/>
          <w:szCs w:val="24"/>
        </w:rPr>
        <w:t xml:space="preserve">Про </w:t>
      </w:r>
      <w:r>
        <w:rPr>
          <w:rFonts w:ascii="Times New Roman" w:hAnsi="Times New Roman"/>
          <w:b/>
          <w:sz w:val="24"/>
          <w:szCs w:val="24"/>
        </w:rPr>
        <w:t xml:space="preserve">перерозподіл видатків </w:t>
      </w:r>
      <w:r w:rsidRPr="009D0538">
        <w:rPr>
          <w:rFonts w:ascii="Times New Roman" w:hAnsi="Times New Roman"/>
          <w:b/>
          <w:sz w:val="24"/>
          <w:szCs w:val="24"/>
        </w:rPr>
        <w:t xml:space="preserve"> бюджету</w:t>
      </w:r>
    </w:p>
    <w:p w:rsidR="00612252" w:rsidRPr="009D0538" w:rsidRDefault="00612252" w:rsidP="00A67E9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D053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Кіцма</w:t>
      </w:r>
      <w:r w:rsidRPr="009D0538">
        <w:rPr>
          <w:rFonts w:ascii="Times New Roman" w:hAnsi="Times New Roman"/>
          <w:b/>
          <w:sz w:val="24"/>
          <w:szCs w:val="24"/>
        </w:rPr>
        <w:t>нської міської територіальної громади на 202</w:t>
      </w:r>
      <w:r>
        <w:rPr>
          <w:rFonts w:ascii="Times New Roman" w:hAnsi="Times New Roman"/>
          <w:b/>
          <w:sz w:val="24"/>
          <w:szCs w:val="24"/>
        </w:rPr>
        <w:t>6 рік</w:t>
      </w:r>
    </w:p>
    <w:p w:rsidR="00612252" w:rsidRPr="009D0538" w:rsidRDefault="00612252" w:rsidP="00A67E9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12252" w:rsidRPr="007633AA" w:rsidRDefault="00612252" w:rsidP="00A67E99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423EE"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Pr="009D0538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9D0538">
        <w:rPr>
          <w:rFonts w:ascii="Times New Roman" w:hAnsi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9D0538">
        <w:rPr>
          <w:rFonts w:ascii="Times New Roman" w:hAnsi="Times New Roman"/>
          <w:b/>
          <w:sz w:val="24"/>
          <w:szCs w:val="24"/>
          <w:u w:val="single"/>
        </w:rPr>
        <w:t>00000</w:t>
      </w:r>
    </w:p>
    <w:p w:rsidR="00612252" w:rsidRPr="009D0538" w:rsidRDefault="00612252" w:rsidP="00A67E9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0538">
        <w:rPr>
          <w:rFonts w:ascii="Times New Roman" w:hAnsi="Times New Roman"/>
          <w:sz w:val="24"/>
          <w:szCs w:val="24"/>
        </w:rPr>
        <w:t xml:space="preserve">     (код бюджету)</w:t>
      </w:r>
    </w:p>
    <w:p w:rsidR="00612252" w:rsidRPr="009D0538" w:rsidRDefault="00612252" w:rsidP="00A67E99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612252" w:rsidRPr="009D0538" w:rsidRDefault="00612252" w:rsidP="009E32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9D0538">
        <w:rPr>
          <w:rFonts w:ascii="Times New Roman" w:hAnsi="Times New Roman"/>
          <w:sz w:val="24"/>
          <w:szCs w:val="24"/>
        </w:rPr>
        <w:t>Відповідно до Бюджетного кодексу України,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538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</w:rPr>
        <w:t xml:space="preserve">, рішення міської ради від 23.12.2025 року № 537/12 «Про бюджет </w:t>
      </w:r>
      <w:r w:rsidRPr="000423EE">
        <w:rPr>
          <w:rFonts w:ascii="Times New Roman" w:hAnsi="Times New Roman"/>
          <w:sz w:val="24"/>
          <w:szCs w:val="24"/>
        </w:rPr>
        <w:t>Кіцманської міської</w:t>
      </w:r>
      <w:r w:rsidRPr="009D0538">
        <w:rPr>
          <w:rFonts w:ascii="Times New Roman" w:hAnsi="Times New Roman"/>
          <w:b/>
          <w:sz w:val="24"/>
          <w:szCs w:val="24"/>
        </w:rPr>
        <w:t xml:space="preserve"> </w:t>
      </w:r>
      <w:r w:rsidRPr="000423EE">
        <w:rPr>
          <w:rFonts w:ascii="Times New Roman" w:hAnsi="Times New Roman"/>
          <w:sz w:val="24"/>
          <w:szCs w:val="24"/>
        </w:rPr>
        <w:t>територіальної громади на 2026 рік</w:t>
      </w:r>
      <w:r>
        <w:rPr>
          <w:rFonts w:ascii="Times New Roman" w:hAnsi="Times New Roman"/>
          <w:sz w:val="24"/>
          <w:szCs w:val="24"/>
        </w:rPr>
        <w:t xml:space="preserve">» та розглянувши клопотання міської ради від 24.09.2026 року № 200, </w:t>
      </w:r>
      <w:r w:rsidRPr="009D0538">
        <w:rPr>
          <w:rFonts w:ascii="Times New Roman" w:hAnsi="Times New Roman"/>
          <w:sz w:val="24"/>
          <w:szCs w:val="24"/>
        </w:rPr>
        <w:t xml:space="preserve">виконавчий комітет </w:t>
      </w:r>
      <w:r>
        <w:rPr>
          <w:rFonts w:ascii="Times New Roman" w:hAnsi="Times New Roman"/>
          <w:sz w:val="24"/>
          <w:szCs w:val="24"/>
        </w:rPr>
        <w:t>Кіцма</w:t>
      </w:r>
      <w:r w:rsidRPr="009D0538">
        <w:rPr>
          <w:rFonts w:ascii="Times New Roman" w:hAnsi="Times New Roman"/>
          <w:sz w:val="24"/>
          <w:szCs w:val="24"/>
        </w:rPr>
        <w:t xml:space="preserve">нської  міської ради  </w:t>
      </w:r>
    </w:p>
    <w:p w:rsidR="00612252" w:rsidRPr="009D0538" w:rsidRDefault="00612252" w:rsidP="00A67E99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9D0538">
        <w:rPr>
          <w:rFonts w:ascii="Times New Roman" w:hAnsi="Times New Roman"/>
          <w:b/>
          <w:sz w:val="24"/>
          <w:szCs w:val="24"/>
        </w:rPr>
        <w:t>ВИРІШИВ:</w:t>
      </w:r>
    </w:p>
    <w:p w:rsidR="00612252" w:rsidRPr="009D0538" w:rsidRDefault="00612252" w:rsidP="00A67E99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Здійснити в межах загального обсягу бюджетних призначень головного розпорядника коштів (Кіцманська міська рада) – перерозподіл видатків міського бюджету за загальним фондом у розрізі кодів Програмної класифікації видатків та кредитування згідно з додатком до цього рішення</w:t>
      </w:r>
      <w:r w:rsidRPr="009D0538">
        <w:rPr>
          <w:rFonts w:ascii="Times New Roman" w:hAnsi="Times New Roman"/>
          <w:sz w:val="24"/>
          <w:szCs w:val="24"/>
        </w:rPr>
        <w:t>.</w:t>
      </w:r>
    </w:p>
    <w:p w:rsidR="00612252" w:rsidRPr="009E32E6" w:rsidRDefault="00612252" w:rsidP="00A67E99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Фінансовому управлінню міської ради внести зміни до розпису бюджету </w:t>
      </w:r>
      <w:r w:rsidRPr="009E32E6">
        <w:rPr>
          <w:rFonts w:ascii="Times New Roman" w:hAnsi="Times New Roman"/>
          <w:sz w:val="24"/>
          <w:szCs w:val="24"/>
        </w:rPr>
        <w:t>Кіцманської міської територіальної громади на 2026 рік</w:t>
      </w:r>
      <w:r>
        <w:rPr>
          <w:rFonts w:ascii="Times New Roman" w:hAnsi="Times New Roman"/>
          <w:sz w:val="24"/>
          <w:szCs w:val="24"/>
        </w:rPr>
        <w:t xml:space="preserve"> та врахувати зміни при проведенні фінансування.</w:t>
      </w:r>
    </w:p>
    <w:p w:rsidR="00612252" w:rsidRDefault="00612252" w:rsidP="00A67E99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Відділу бухгалтерського обліку та звітності забезпечити внесення відповідних змін до паспортів бюджетних програм та кошторисів.</w:t>
      </w:r>
    </w:p>
    <w:p w:rsidR="00612252" w:rsidRPr="009D0538" w:rsidRDefault="00612252" w:rsidP="00A67E99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9D0538"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</w:rPr>
        <w:t>цього</w:t>
      </w:r>
      <w:r w:rsidRPr="009D0538">
        <w:rPr>
          <w:rFonts w:ascii="Times New Roman" w:hAnsi="Times New Roman"/>
          <w:sz w:val="24"/>
          <w:szCs w:val="24"/>
        </w:rPr>
        <w:t xml:space="preserve"> рішення </w:t>
      </w:r>
      <w:r>
        <w:rPr>
          <w:rFonts w:ascii="Times New Roman" w:hAnsi="Times New Roman"/>
          <w:sz w:val="24"/>
          <w:szCs w:val="24"/>
        </w:rPr>
        <w:t>покласти на заступника міського голови з питань діяльності виконавчих органів Олександра МАРУСЯКА.</w:t>
      </w:r>
    </w:p>
    <w:p w:rsidR="00612252" w:rsidRDefault="00612252" w:rsidP="00A67E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12252" w:rsidRDefault="00612252" w:rsidP="00A67E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612252" w:rsidRDefault="00612252" w:rsidP="000C2154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Олексій БОРТНИК</w:t>
      </w:r>
    </w:p>
    <w:p w:rsidR="00612252" w:rsidRPr="00A67E99" w:rsidRDefault="00612252" w:rsidP="000C2154">
      <w:pPr>
        <w:spacing w:after="160"/>
        <w:jc w:val="center"/>
        <w:rPr>
          <w:rFonts w:ascii="Times New Roman" w:hAnsi="Times New Roman"/>
          <w:b/>
          <w:kern w:val="2"/>
          <w:sz w:val="24"/>
          <w:szCs w:val="24"/>
        </w:rPr>
      </w:pPr>
    </w:p>
    <w:bookmarkEnd w:id="0"/>
    <w:p w:rsidR="00612252" w:rsidRPr="00C743A7" w:rsidRDefault="00612252" w:rsidP="00994F80">
      <w:pPr>
        <w:tabs>
          <w:tab w:val="left" w:pos="0"/>
          <w:tab w:val="left" w:pos="4560"/>
        </w:tabs>
        <w:ind w:right="-1"/>
        <w:jc w:val="center"/>
        <w:rPr>
          <w:rFonts w:ascii="Times New Roman" w:hAnsi="Times New Roman"/>
          <w:vanish/>
          <w:color w:val="000000"/>
          <w:sz w:val="24"/>
          <w:szCs w:val="24"/>
          <w:specVanish/>
        </w:rPr>
      </w:pPr>
    </w:p>
    <w:sectPr w:rsidR="00612252" w:rsidRPr="00C743A7" w:rsidSect="0025134A">
      <w:pgSz w:w="11906" w:h="16838"/>
      <w:pgMar w:top="719" w:right="686" w:bottom="1134" w:left="17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0EB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992DBF"/>
    <w:multiLevelType w:val="hybridMultilevel"/>
    <w:tmpl w:val="05EEDAAC"/>
    <w:lvl w:ilvl="0" w:tplc="4DF4E4F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2A37BD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84D3FDE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9797403"/>
    <w:multiLevelType w:val="hybridMultilevel"/>
    <w:tmpl w:val="7F1E1D6A"/>
    <w:lvl w:ilvl="0" w:tplc="F5E0221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A514297"/>
    <w:multiLevelType w:val="hybridMultilevel"/>
    <w:tmpl w:val="138E7D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B4858E1"/>
    <w:multiLevelType w:val="hybridMultilevel"/>
    <w:tmpl w:val="DE1A1BD0"/>
    <w:lvl w:ilvl="0" w:tplc="81041B7C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14733"/>
    <w:rsid w:val="00030430"/>
    <w:rsid w:val="00030E8A"/>
    <w:rsid w:val="00030ED2"/>
    <w:rsid w:val="00034088"/>
    <w:rsid w:val="00036279"/>
    <w:rsid w:val="000423EE"/>
    <w:rsid w:val="00076568"/>
    <w:rsid w:val="000874FD"/>
    <w:rsid w:val="00090A51"/>
    <w:rsid w:val="000C2154"/>
    <w:rsid w:val="000D0DDC"/>
    <w:rsid w:val="00112B56"/>
    <w:rsid w:val="00125550"/>
    <w:rsid w:val="001308C1"/>
    <w:rsid w:val="0013181E"/>
    <w:rsid w:val="00173D09"/>
    <w:rsid w:val="00194EE6"/>
    <w:rsid w:val="001C5FEB"/>
    <w:rsid w:val="001D293F"/>
    <w:rsid w:val="001D4D41"/>
    <w:rsid w:val="001D54B0"/>
    <w:rsid w:val="001F045D"/>
    <w:rsid w:val="001F24F9"/>
    <w:rsid w:val="001F379E"/>
    <w:rsid w:val="002006EB"/>
    <w:rsid w:val="0023252B"/>
    <w:rsid w:val="0025134A"/>
    <w:rsid w:val="002567C6"/>
    <w:rsid w:val="00274236"/>
    <w:rsid w:val="002B05D2"/>
    <w:rsid w:val="002B4DD3"/>
    <w:rsid w:val="002C402A"/>
    <w:rsid w:val="002E5CA3"/>
    <w:rsid w:val="002E7F18"/>
    <w:rsid w:val="002F1283"/>
    <w:rsid w:val="00304AFD"/>
    <w:rsid w:val="0031426E"/>
    <w:rsid w:val="00315D0F"/>
    <w:rsid w:val="00323CC1"/>
    <w:rsid w:val="00332055"/>
    <w:rsid w:val="0033300C"/>
    <w:rsid w:val="00333F0D"/>
    <w:rsid w:val="00346B7F"/>
    <w:rsid w:val="00361222"/>
    <w:rsid w:val="003C1FD8"/>
    <w:rsid w:val="003C378F"/>
    <w:rsid w:val="003E0031"/>
    <w:rsid w:val="003E3CC3"/>
    <w:rsid w:val="00407E90"/>
    <w:rsid w:val="00412C75"/>
    <w:rsid w:val="00440CD1"/>
    <w:rsid w:val="00460B3F"/>
    <w:rsid w:val="004804D1"/>
    <w:rsid w:val="00497B05"/>
    <w:rsid w:val="004E08FC"/>
    <w:rsid w:val="004E5684"/>
    <w:rsid w:val="004E7835"/>
    <w:rsid w:val="004F0413"/>
    <w:rsid w:val="004F3CBC"/>
    <w:rsid w:val="00507947"/>
    <w:rsid w:val="0051553D"/>
    <w:rsid w:val="00531F1A"/>
    <w:rsid w:val="0053667B"/>
    <w:rsid w:val="00537FA4"/>
    <w:rsid w:val="00543418"/>
    <w:rsid w:val="0055447E"/>
    <w:rsid w:val="00577F54"/>
    <w:rsid w:val="005906BE"/>
    <w:rsid w:val="005B0A30"/>
    <w:rsid w:val="005C0A08"/>
    <w:rsid w:val="005D3194"/>
    <w:rsid w:val="005F0EEE"/>
    <w:rsid w:val="00600A91"/>
    <w:rsid w:val="0060783F"/>
    <w:rsid w:val="0061031C"/>
    <w:rsid w:val="00612252"/>
    <w:rsid w:val="00633074"/>
    <w:rsid w:val="006402F8"/>
    <w:rsid w:val="00650D87"/>
    <w:rsid w:val="006640C8"/>
    <w:rsid w:val="00687E75"/>
    <w:rsid w:val="0069204C"/>
    <w:rsid w:val="006A4405"/>
    <w:rsid w:val="006C7A80"/>
    <w:rsid w:val="006D1E21"/>
    <w:rsid w:val="00713F05"/>
    <w:rsid w:val="00717CC8"/>
    <w:rsid w:val="007273F6"/>
    <w:rsid w:val="00727FB0"/>
    <w:rsid w:val="00744A74"/>
    <w:rsid w:val="00747809"/>
    <w:rsid w:val="00761456"/>
    <w:rsid w:val="007633AA"/>
    <w:rsid w:val="00780B30"/>
    <w:rsid w:val="007A1054"/>
    <w:rsid w:val="007C4744"/>
    <w:rsid w:val="008118F7"/>
    <w:rsid w:val="008164CF"/>
    <w:rsid w:val="00835463"/>
    <w:rsid w:val="00886A5E"/>
    <w:rsid w:val="008A4EE8"/>
    <w:rsid w:val="008C6810"/>
    <w:rsid w:val="008E0AEE"/>
    <w:rsid w:val="008E4B64"/>
    <w:rsid w:val="00941408"/>
    <w:rsid w:val="00941879"/>
    <w:rsid w:val="00955AE9"/>
    <w:rsid w:val="009738B7"/>
    <w:rsid w:val="00994F80"/>
    <w:rsid w:val="009B4503"/>
    <w:rsid w:val="009C278A"/>
    <w:rsid w:val="009D0538"/>
    <w:rsid w:val="009E1707"/>
    <w:rsid w:val="009E32E6"/>
    <w:rsid w:val="009F789D"/>
    <w:rsid w:val="00A43336"/>
    <w:rsid w:val="00A454CD"/>
    <w:rsid w:val="00A461C0"/>
    <w:rsid w:val="00A67E99"/>
    <w:rsid w:val="00A7304E"/>
    <w:rsid w:val="00A82CFB"/>
    <w:rsid w:val="00A858DD"/>
    <w:rsid w:val="00AD4BB1"/>
    <w:rsid w:val="00AE7DEC"/>
    <w:rsid w:val="00B03072"/>
    <w:rsid w:val="00B07EBE"/>
    <w:rsid w:val="00B201A0"/>
    <w:rsid w:val="00B24A2C"/>
    <w:rsid w:val="00B32CED"/>
    <w:rsid w:val="00B608ED"/>
    <w:rsid w:val="00B97AF8"/>
    <w:rsid w:val="00BA1B3F"/>
    <w:rsid w:val="00BA5813"/>
    <w:rsid w:val="00BC1DFC"/>
    <w:rsid w:val="00BF29ED"/>
    <w:rsid w:val="00C104BA"/>
    <w:rsid w:val="00C20093"/>
    <w:rsid w:val="00C32A5C"/>
    <w:rsid w:val="00C33636"/>
    <w:rsid w:val="00C54378"/>
    <w:rsid w:val="00C57476"/>
    <w:rsid w:val="00C631BD"/>
    <w:rsid w:val="00C7284F"/>
    <w:rsid w:val="00C743A7"/>
    <w:rsid w:val="00C85DF4"/>
    <w:rsid w:val="00C9241F"/>
    <w:rsid w:val="00CB3EB3"/>
    <w:rsid w:val="00CC5740"/>
    <w:rsid w:val="00CD41DD"/>
    <w:rsid w:val="00CD67EA"/>
    <w:rsid w:val="00CF4C6F"/>
    <w:rsid w:val="00D03644"/>
    <w:rsid w:val="00D164C5"/>
    <w:rsid w:val="00D22158"/>
    <w:rsid w:val="00D31CF5"/>
    <w:rsid w:val="00D509C5"/>
    <w:rsid w:val="00D62F56"/>
    <w:rsid w:val="00D8129C"/>
    <w:rsid w:val="00D966D7"/>
    <w:rsid w:val="00DC1520"/>
    <w:rsid w:val="00DE1888"/>
    <w:rsid w:val="00DE50AB"/>
    <w:rsid w:val="00E0172E"/>
    <w:rsid w:val="00E371C7"/>
    <w:rsid w:val="00E3763F"/>
    <w:rsid w:val="00E72D8B"/>
    <w:rsid w:val="00E73923"/>
    <w:rsid w:val="00E82202"/>
    <w:rsid w:val="00E864A4"/>
    <w:rsid w:val="00E90FD1"/>
    <w:rsid w:val="00F067ED"/>
    <w:rsid w:val="00F2036F"/>
    <w:rsid w:val="00F62CE0"/>
    <w:rsid w:val="00F75852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B56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25134A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60783F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Normal1">
    <w:name w:val="Normal1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25134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0">
    <w:name w:val="Название объекта1"/>
    <w:basedOn w:val="Normal"/>
    <w:next w:val="Normal"/>
    <w:uiPriority w:val="99"/>
    <w:rsid w:val="0025134A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25134A"/>
    <w:rPr>
      <w:rFonts w:ascii="Arial" w:hAnsi="Arial"/>
      <w:sz w:val="24"/>
      <w:szCs w:val="20"/>
      <w:lang w:val="uk-UA"/>
    </w:rPr>
  </w:style>
  <w:style w:type="paragraph" w:customStyle="1" w:styleId="docdata">
    <w:name w:val="docdata"/>
    <w:aliases w:val="docy,v5,35097,baiaagaaboqcaaadhhaaaavqfwaaaaa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BA1B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locked/>
    <w:rsid w:val="00BA1B3F"/>
    <w:rPr>
      <w:rFonts w:ascii="Times New Roman" w:hAnsi="Times New Roman"/>
      <w:sz w:val="20"/>
      <w:szCs w:val="20"/>
      <w:lang w:eastAsia="en-US"/>
    </w:rPr>
    <w:tblPr>
      <w:tblInd w:w="0" w:type="dxa"/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994F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92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2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2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2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249</Words>
  <Characters>1422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4</cp:revision>
  <cp:lastPrinted>2026-10-07T14:02:00Z</cp:lastPrinted>
  <dcterms:created xsi:type="dcterms:W3CDTF">2026-10-08T07:01:00Z</dcterms:created>
  <dcterms:modified xsi:type="dcterms:W3CDTF">2026-10-08T07:10:00Z</dcterms:modified>
</cp:coreProperties>
</file>