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D7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</w:t>
      </w:r>
      <w:bookmarkStart w:id="0" w:name="_Hlk208419177"/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1768351" r:id="rId5"/>
        </w:object>
      </w:r>
    </w:p>
    <w:p w:rsidR="00F747D7" w:rsidRPr="00B2349D" w:rsidRDefault="00F747D7" w:rsidP="00B2349D">
      <w:pPr>
        <w:pStyle w:val="20"/>
        <w:ind w:firstLine="18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</w:pPr>
      <w:r w:rsidRPr="008A09ED">
        <w:t>КІЦМАНСЬКА МІСЬКА РАДА</w:t>
      </w:r>
    </w:p>
    <w:p w:rsidR="00F747D7" w:rsidRPr="008A09ED" w:rsidRDefault="00F747D7" w:rsidP="000A0824">
      <w:pPr>
        <w:pStyle w:val="20"/>
      </w:pPr>
      <w:r w:rsidRPr="008A09ED">
        <w:t>ЧЕРНІВЕЦЬКОГО  РАЙОНУ ЧЕРНІВЕЦЬКОЇ ОБЛАСТІ</w:t>
      </w:r>
    </w:p>
    <w:p w:rsidR="00F747D7" w:rsidRPr="008A09ED" w:rsidRDefault="00F747D7" w:rsidP="000A0824">
      <w:pPr>
        <w:pStyle w:val="20"/>
      </w:pPr>
      <w:r w:rsidRPr="008A09ED">
        <w:t>ВИКОНАВЧИЙ  КОМІТЕТ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F747D7" w:rsidRPr="008A09ED" w:rsidRDefault="00F747D7" w:rsidP="000A0824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747D7" w:rsidRDefault="00F747D7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Про надання статусу дитини, яка постраждала внаслідок </w:t>
      </w:r>
    </w:p>
    <w:p w:rsidR="00F747D7" w:rsidRDefault="00F747D7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воєнних дій та збройних конфліктів малолітній </w:t>
      </w:r>
    </w:p>
    <w:p w:rsidR="00F747D7" w:rsidRDefault="00F747D7" w:rsidP="000A0824">
      <w:pPr>
        <w:pStyle w:val="2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ОСОБА 1</w:t>
      </w:r>
      <w:r w:rsidRPr="00D30C0D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D30C0D">
        <w:rPr>
          <w:rStyle w:val="a"/>
          <w:sz w:val="24"/>
          <w:szCs w:val="24"/>
        </w:rPr>
        <w:t xml:space="preserve"> 2013 року народження </w:t>
      </w:r>
    </w:p>
    <w:p w:rsidR="00F747D7" w:rsidRDefault="00F747D7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та неповнолітньому </w:t>
      </w:r>
      <w:r>
        <w:rPr>
          <w:rStyle w:val="a"/>
          <w:sz w:val="24"/>
          <w:szCs w:val="24"/>
        </w:rPr>
        <w:t>ОСОБА 2</w:t>
      </w:r>
      <w:r w:rsidRPr="00D30C0D">
        <w:rPr>
          <w:rStyle w:val="a"/>
          <w:sz w:val="24"/>
          <w:szCs w:val="24"/>
        </w:rPr>
        <w:t xml:space="preserve">, 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rStyle w:val="a"/>
          <w:sz w:val="24"/>
          <w:szCs w:val="24"/>
        </w:rPr>
        <w:t>***</w:t>
      </w:r>
      <w:r w:rsidRPr="00D30C0D">
        <w:rPr>
          <w:rStyle w:val="a"/>
          <w:sz w:val="24"/>
          <w:szCs w:val="24"/>
        </w:rPr>
        <w:t xml:space="preserve"> 2010 року народження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</w:t>
      </w:r>
      <w:r w:rsidRPr="008A09ED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>
        <w:rPr>
          <w:rStyle w:val="a"/>
          <w:b w:val="0"/>
          <w:bCs w:val="0"/>
          <w:sz w:val="24"/>
          <w:szCs w:val="24"/>
        </w:rPr>
        <w:t>ОСОБА 3</w:t>
      </w:r>
      <w:r w:rsidRPr="0096658D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 xml:space="preserve"> 1968 року народження від 27.08.2026 № 344 та інші подані на засідання документи: паспорт громадянина України № 005115452, виданий органом 5918 від  25.08.2020, свідоцтво про народження малолітньої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96658D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 xml:space="preserve"> 2013 року народження, серія І-БП № 303160, видане Великописарівським відділом державної реєстрації актів цивільного стану в Охтирському районі Сумської області Східного міжрегіонального управління Міністерства юстиції 04.04.2024, свідоцтво про народження неповнолітнього </w:t>
      </w:r>
      <w:r>
        <w:rPr>
          <w:rStyle w:val="a"/>
          <w:b w:val="0"/>
          <w:bCs w:val="0"/>
          <w:sz w:val="24"/>
          <w:szCs w:val="24"/>
        </w:rPr>
        <w:t>ОСОБА 2</w:t>
      </w:r>
      <w:r w:rsidRPr="0096658D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 xml:space="preserve"> 2010 року народження, серія І-БП № 303162, видане Великописарівським відділом державної реєстрації актів цивільного стану в Охтирському районі Сумської області Східного міжрегіонального управління Міністерства юстиції 04.04.2024, паспорт  № 010916633 виданий органом 7318 від 09.08.2024, довідку третього відділу Сумського РТЦКСП від 14.01.2025 № 135, свідоцтво про смерть </w:t>
      </w:r>
      <w:r>
        <w:rPr>
          <w:rStyle w:val="a"/>
          <w:b w:val="0"/>
          <w:bCs w:val="0"/>
          <w:sz w:val="24"/>
          <w:szCs w:val="24"/>
        </w:rPr>
        <w:t>ОСОБА 4</w:t>
      </w:r>
      <w:r w:rsidRPr="0096658D">
        <w:rPr>
          <w:rStyle w:val="a"/>
          <w:b w:val="0"/>
          <w:bCs w:val="0"/>
          <w:sz w:val="24"/>
          <w:szCs w:val="24"/>
        </w:rPr>
        <w:t xml:space="preserve"> серія І- БП № 431312, видане Білопільським відділом державної реєстрації актів цивільного стану у Сумському районі Сумської області Східного міжрегіонального управління Міністерства юстиції 05.06.2024, довідку про причину смерті від 30.05.2024 № 436 до форми № 106/о, висновок за результатами оцінювання потреб сім'ї від 21.08.2026 № 64, підготовлений фахівцем з соціальної роботи КНП «Кіцманський центр надання соціальних послуг» Кіцманськ</w:t>
      </w:r>
      <w:r>
        <w:rPr>
          <w:rStyle w:val="a"/>
          <w:b w:val="0"/>
          <w:bCs w:val="0"/>
          <w:sz w:val="24"/>
          <w:szCs w:val="24"/>
        </w:rPr>
        <w:t>ої міської ради, зважаючи на те,</w:t>
      </w:r>
      <w:r w:rsidRPr="0096658D">
        <w:rPr>
          <w:rStyle w:val="a"/>
          <w:b w:val="0"/>
          <w:bCs w:val="0"/>
          <w:sz w:val="24"/>
          <w:szCs w:val="24"/>
        </w:rPr>
        <w:t xml:space="preserve">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 та внаслідок загибелі матері від поранення, отриманого від ракетного удару збройних сил рф</w:t>
      </w:r>
      <w:r w:rsidRPr="0096658D">
        <w:rPr>
          <w:b w:val="0"/>
          <w:bCs w:val="0"/>
          <w:sz w:val="24"/>
          <w:szCs w:val="24"/>
        </w:rPr>
        <w:t>,</w:t>
      </w:r>
      <w:r w:rsidRPr="008A09ED">
        <w:rPr>
          <w:b w:val="0"/>
          <w:bCs w:val="0"/>
          <w:sz w:val="24"/>
          <w:szCs w:val="24"/>
        </w:rPr>
        <w:t xml:space="preserve">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18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>.202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>4,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F747D7" w:rsidRPr="008A09ED" w:rsidRDefault="00F747D7" w:rsidP="000A0824">
      <w:pPr>
        <w:pStyle w:val="20"/>
        <w:jc w:val="both"/>
        <w:rPr>
          <w:sz w:val="24"/>
          <w:szCs w:val="24"/>
        </w:rPr>
      </w:pPr>
    </w:p>
    <w:p w:rsidR="00F747D7" w:rsidRPr="00BC7762" w:rsidRDefault="00F747D7" w:rsidP="000A0824">
      <w:pPr>
        <w:pStyle w:val="1"/>
        <w:tabs>
          <w:tab w:val="left" w:pos="1042"/>
        </w:tabs>
        <w:spacing w:after="26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1.</w:t>
      </w:r>
      <w:r w:rsidRPr="0088731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"/>
          <w:sz w:val="24"/>
          <w:szCs w:val="24"/>
        </w:rPr>
        <w:t>ій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88731F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3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і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ї</w:t>
      </w:r>
      <w:r w:rsidRPr="0088731F">
        <w:rPr>
          <w:rStyle w:val="a"/>
          <w:sz w:val="24"/>
          <w:szCs w:val="24"/>
        </w:rPr>
        <w:t xml:space="preserve"> зареєстроване за адресою: вул. </w:t>
      </w:r>
      <w:r>
        <w:rPr>
          <w:rStyle w:val="a"/>
          <w:sz w:val="24"/>
          <w:szCs w:val="24"/>
        </w:rPr>
        <w:t>АДРЕСА 2, Сумський район, Сумська область</w:t>
      </w:r>
      <w:r w:rsidRPr="0088731F">
        <w:rPr>
          <w:rStyle w:val="a"/>
          <w:sz w:val="24"/>
          <w:szCs w:val="24"/>
        </w:rPr>
        <w:t>.</w:t>
      </w:r>
    </w:p>
    <w:p w:rsidR="00F747D7" w:rsidRPr="00BC7762" w:rsidRDefault="00F747D7" w:rsidP="000A0824">
      <w:pPr>
        <w:pStyle w:val="1"/>
        <w:tabs>
          <w:tab w:val="left" w:pos="1042"/>
        </w:tabs>
        <w:spacing w:after="26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2.</w:t>
      </w:r>
      <w:r w:rsidRPr="0088731F">
        <w:rPr>
          <w:rStyle w:val="a"/>
          <w:sz w:val="24"/>
          <w:szCs w:val="24"/>
        </w:rPr>
        <w:t xml:space="preserve">Надати статус дитини, яка постраждала внаслідок воєнних дій та збройних конфліктів </w:t>
      </w:r>
      <w:r>
        <w:rPr>
          <w:rStyle w:val="a"/>
          <w:sz w:val="24"/>
          <w:szCs w:val="24"/>
        </w:rPr>
        <w:t>неповнолітньому ОСОБА 1,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88731F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10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АДРЕСА 1,</w:t>
      </w:r>
      <w:r w:rsidRPr="0088731F">
        <w:rPr>
          <w:rStyle w:val="a"/>
          <w:sz w:val="24"/>
          <w:szCs w:val="24"/>
        </w:rPr>
        <w:t xml:space="preserve">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</w:t>
      </w:r>
      <w:r>
        <w:rPr>
          <w:rStyle w:val="a"/>
          <w:sz w:val="24"/>
          <w:szCs w:val="24"/>
        </w:rPr>
        <w:t>АДРЕСА 2, Сумський район, Сумська область</w:t>
      </w:r>
      <w:r w:rsidRPr="0088731F">
        <w:rPr>
          <w:rStyle w:val="a"/>
          <w:sz w:val="24"/>
          <w:szCs w:val="24"/>
        </w:rPr>
        <w:t>.</w:t>
      </w: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</w:t>
      </w:r>
      <w:r w:rsidRPr="003C146C"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>Ларису ЗАЯРНЮК</w:t>
      </w:r>
      <w:r>
        <w:rPr>
          <w:b w:val="0"/>
          <w:bCs w:val="0"/>
          <w:sz w:val="24"/>
          <w:szCs w:val="24"/>
        </w:rPr>
        <w:t>.</w:t>
      </w:r>
    </w:p>
    <w:p w:rsidR="00F747D7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F747D7" w:rsidRPr="008A09ED" w:rsidRDefault="00F747D7" w:rsidP="000A0824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</w:t>
      </w:r>
      <w:r>
        <w:rPr>
          <w:sz w:val="24"/>
          <w:szCs w:val="24"/>
          <w:lang w:val="ru-RU"/>
        </w:rPr>
        <w:t xml:space="preserve">   </w:t>
      </w:r>
      <w:r w:rsidRPr="008A09ED">
        <w:rPr>
          <w:sz w:val="24"/>
          <w:szCs w:val="24"/>
          <w:lang w:val="ru-RU"/>
        </w:rPr>
        <w:t xml:space="preserve">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Олексій БОРТНИК</w:t>
      </w:r>
    </w:p>
    <w:p w:rsidR="00F747D7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747D7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F747D7" w:rsidRPr="008A09ED" w:rsidRDefault="00F747D7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F747D7" w:rsidRPr="008A09ED" w:rsidSect="00B2349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316"/>
    <w:rsid w:val="000166B9"/>
    <w:rsid w:val="000419A5"/>
    <w:rsid w:val="000A0824"/>
    <w:rsid w:val="000F7F47"/>
    <w:rsid w:val="00175316"/>
    <w:rsid w:val="002D6F36"/>
    <w:rsid w:val="003C146C"/>
    <w:rsid w:val="004F5448"/>
    <w:rsid w:val="005D23FE"/>
    <w:rsid w:val="005D44FC"/>
    <w:rsid w:val="00797834"/>
    <w:rsid w:val="007C2FF7"/>
    <w:rsid w:val="007D66A4"/>
    <w:rsid w:val="0088731F"/>
    <w:rsid w:val="008A09ED"/>
    <w:rsid w:val="0096658D"/>
    <w:rsid w:val="00A413DF"/>
    <w:rsid w:val="00B14482"/>
    <w:rsid w:val="00B2349D"/>
    <w:rsid w:val="00BC7762"/>
    <w:rsid w:val="00CD0BE9"/>
    <w:rsid w:val="00D30C0D"/>
    <w:rsid w:val="00DA7DEA"/>
    <w:rsid w:val="00E5169A"/>
    <w:rsid w:val="00F2328E"/>
    <w:rsid w:val="00F747D7"/>
    <w:rsid w:val="00F92546"/>
    <w:rsid w:val="00FB52AA"/>
    <w:rsid w:val="00FE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A0824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531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531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531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531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7531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7531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7531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7531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7531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531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7531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7531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7531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7531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7531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7531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7531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7531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7531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7531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7531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7531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75316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7531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75316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7531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7531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7531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7531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A0824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0A0824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0A0824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0A0824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565</Words>
  <Characters>3225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2026-09-24T08:40:00Z</dcterms:created>
  <dcterms:modified xsi:type="dcterms:W3CDTF">2026-09-24T12:19:00Z</dcterms:modified>
</cp:coreProperties>
</file>