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84F" w:rsidRDefault="00DE284F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51768022" r:id="rId5"/>
        </w:object>
      </w:r>
    </w:p>
    <w:p w:rsidR="00DE284F" w:rsidRDefault="00DE284F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E284F" w:rsidRDefault="00DE284F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E284F" w:rsidRDefault="00DE284F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E284F" w:rsidRPr="005D0E93" w:rsidRDefault="00DE284F" w:rsidP="005D0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DE284F" w:rsidRPr="005D0E93" w:rsidRDefault="00DE284F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>___________  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                                  м. Кіцмань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5D0E93">
        <w:rPr>
          <w:rFonts w:ascii="Times New Roman" w:hAnsi="Times New Roman"/>
          <w:b/>
          <w:sz w:val="24"/>
          <w:szCs w:val="24"/>
          <w:lang w:val="uk-UA"/>
        </w:rPr>
        <w:t>№ _______</w:t>
      </w:r>
    </w:p>
    <w:p w:rsidR="00DE284F" w:rsidRPr="005D0E93" w:rsidRDefault="00DE284F" w:rsidP="005D0E93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DE284F" w:rsidRPr="002D2C5C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DE284F" w:rsidRPr="002D2C5C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DE284F" w:rsidRPr="002D2C5C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DE284F" w:rsidRPr="0070617C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  <w:r w:rsidRPr="007061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284F" w:rsidRPr="005D0E93" w:rsidRDefault="00DE284F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DE284F" w:rsidRPr="005D0E93" w:rsidRDefault="00DE284F" w:rsidP="005D0E93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DE284F" w:rsidRPr="005D0E93" w:rsidRDefault="00DE284F" w:rsidP="00A64BAC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:rsidR="00DE284F" w:rsidRPr="005D0E93" w:rsidRDefault="00DE284F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:rsidR="00DE284F" w:rsidRPr="005D0E93" w:rsidRDefault="00DE284F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5D0E93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DE284F" w:rsidRPr="005D0E93" w:rsidRDefault="00DE284F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E284F" w:rsidRPr="005D0E93" w:rsidRDefault="00DE284F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5D0E93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5D0E93">
        <w:rPr>
          <w:rFonts w:ascii="Times New Roman" w:hAnsi="Times New Roman"/>
          <w:sz w:val="24"/>
          <w:szCs w:val="24"/>
          <w:lang w:val="uk-UA"/>
        </w:rPr>
        <w:t>начальни</w:t>
      </w:r>
      <w:r>
        <w:rPr>
          <w:rFonts w:ascii="Times New Roman" w:hAnsi="Times New Roman"/>
          <w:sz w:val="24"/>
          <w:szCs w:val="24"/>
          <w:lang w:val="uk-UA"/>
        </w:rPr>
        <w:t>цю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DE284F" w:rsidRPr="005D0E93" w:rsidRDefault="00DE284F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DE284F" w:rsidRPr="005D0E93" w:rsidRDefault="00DE284F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DE284F" w:rsidRPr="005D0E93" w:rsidRDefault="00DE284F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DE284F" w:rsidRPr="005D0E93" w:rsidRDefault="00DE284F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DE284F" w:rsidRPr="005D0E93" w:rsidRDefault="00DE284F" w:rsidP="00857591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5D0E93">
        <w:rPr>
          <w:rFonts w:ascii="Times New Roman" w:hAnsi="Times New Roman"/>
          <w:b/>
          <w:szCs w:val="24"/>
          <w:lang w:val="ru-RU"/>
        </w:rPr>
        <w:t xml:space="preserve">Секретар міської ради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>Олексій БОРТНИК</w:t>
      </w: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Default="00DE284F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284F" w:rsidRDefault="00DE284F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284F" w:rsidRDefault="00DE284F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284F" w:rsidRDefault="00DE284F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284F" w:rsidRDefault="00DE284F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284F" w:rsidRPr="005D0E93" w:rsidRDefault="00DE284F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Додаток 1</w:t>
      </w:r>
    </w:p>
    <w:p w:rsidR="00DE284F" w:rsidRPr="005D0E93" w:rsidRDefault="00DE284F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:rsidR="00DE284F" w:rsidRPr="005D0E93" w:rsidRDefault="00DE284F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:rsidR="00DE284F" w:rsidRDefault="00DE284F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від ____________202</w:t>
      </w:r>
      <w:r>
        <w:rPr>
          <w:sz w:val="24"/>
          <w:szCs w:val="24"/>
          <w:lang w:val="uk-UA"/>
        </w:rPr>
        <w:t>6</w:t>
      </w:r>
      <w:r w:rsidRPr="005D0E93">
        <w:rPr>
          <w:sz w:val="24"/>
          <w:szCs w:val="24"/>
          <w:lang w:val="uk-UA"/>
        </w:rPr>
        <w:t xml:space="preserve"> р. № ____</w:t>
      </w:r>
    </w:p>
    <w:p w:rsidR="00DE284F" w:rsidRPr="005D0E93" w:rsidRDefault="00DE284F" w:rsidP="005D0E93">
      <w:pPr>
        <w:pStyle w:val="NoSpacing"/>
        <w:ind w:left="5670"/>
        <w:rPr>
          <w:sz w:val="24"/>
          <w:szCs w:val="24"/>
          <w:lang w:val="uk-UA"/>
        </w:rPr>
      </w:pPr>
    </w:p>
    <w:p w:rsidR="00DE284F" w:rsidRPr="005D0E93" w:rsidRDefault="00DE284F" w:rsidP="005D0E9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DE284F" w:rsidRPr="005D0E93" w:rsidRDefault="00DE284F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DE284F" w:rsidRDefault="00DE284F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p w:rsidR="00DE284F" w:rsidRPr="005D0E93" w:rsidRDefault="00DE284F" w:rsidP="005D0E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DE284F" w:rsidRPr="007319A3" w:rsidTr="00D85A2A">
        <w:trPr>
          <w:trHeight w:val="557"/>
        </w:trPr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БОРТНИК</w:t>
            </w:r>
          </w:p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Олексій Орестович</w:t>
            </w:r>
          </w:p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екретар міської ради</w:t>
            </w:r>
            <w:r w:rsidRPr="007319A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DE284F" w:rsidRPr="007319A3" w:rsidTr="00D85A2A">
        <w:trPr>
          <w:trHeight w:val="840"/>
        </w:trPr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РАКОВІЦА</w:t>
            </w:r>
          </w:p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еруюча справами (секретар) виконавчого комітету міської  ради, 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DE284F" w:rsidRPr="007319A3" w:rsidTr="00D85A2A">
        <w:trPr>
          <w:trHeight w:val="564"/>
        </w:trPr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служби у справах дітей міської ради, 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E284F" w:rsidRPr="007319A3" w:rsidTr="00D85A2A">
        <w:trPr>
          <w:trHeight w:val="425"/>
        </w:trPr>
        <w:tc>
          <w:tcPr>
            <w:tcW w:w="9750" w:type="dxa"/>
            <w:gridSpan w:val="3"/>
            <w:vAlign w:val="center"/>
          </w:tcPr>
          <w:p w:rsidR="00DE284F" w:rsidRPr="007319A3" w:rsidRDefault="00DE284F" w:rsidP="00D85A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DE284F" w:rsidRPr="007319A3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відділу з питань соціальної роботи виконавчого комітету Кіцманської міської ради</w:t>
            </w:r>
          </w:p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DE284F" w:rsidRPr="007319A3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ТКАЧ</w:t>
            </w:r>
          </w:p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Алла Василівна</w:t>
            </w:r>
          </w:p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відділу правового забезпечення виконавчого комітету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Кіцманської </w:t>
            </w: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>міської ради</w:t>
            </w:r>
          </w:p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E284F" w:rsidRPr="007319A3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Василівна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відділу освіти, молоді і спорту виконавчого комітету Кіцманської міської ради</w:t>
            </w:r>
          </w:p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E284F" w:rsidRPr="00B91E3F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DE284F" w:rsidRPr="007319A3" w:rsidRDefault="00DE284F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тарший 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старший лейтенант поліції (за згодою)</w:t>
            </w:r>
          </w:p>
        </w:tc>
      </w:tr>
      <w:tr w:rsidR="00DE284F" w:rsidRPr="007319A3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БУЧОК 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Олександра Василівна</w:t>
            </w: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DE284F" w:rsidRPr="007319A3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DE284F" w:rsidRPr="007319A3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7319A3">
              <w:rPr>
                <w:rFonts w:ascii="Times New Roman" w:hAnsi="Times New Roman"/>
                <w:sz w:val="24"/>
                <w:szCs w:val="24"/>
              </w:rPr>
              <w:t>вна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DE284F" w:rsidRPr="003112AE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Кіцманського бюро правничої допомоги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DE284F" w:rsidRPr="003112AE" w:rsidTr="00D85A2A"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ПАЛІЄВИЧ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КНП «Кіцманський центр надання соціальних послуг» Кіцманської міської ради</w:t>
            </w:r>
          </w:p>
        </w:tc>
      </w:tr>
      <w:tr w:rsidR="00DE284F" w:rsidRPr="003112AE" w:rsidTr="00D85A2A">
        <w:trPr>
          <w:trHeight w:val="1631"/>
        </w:trPr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DE284F" w:rsidRPr="003112AE" w:rsidTr="00D85A2A">
        <w:trPr>
          <w:trHeight w:val="1631"/>
        </w:trPr>
        <w:tc>
          <w:tcPr>
            <w:tcW w:w="2661" w:type="dxa"/>
          </w:tcPr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ЗАКРОПИВНИЙ</w:t>
            </w:r>
          </w:p>
          <w:p w:rsidR="00DE284F" w:rsidRPr="007319A3" w:rsidRDefault="00DE284F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Роман Васильович</w:t>
            </w:r>
          </w:p>
        </w:tc>
        <w:tc>
          <w:tcPr>
            <w:tcW w:w="283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DE284F" w:rsidRPr="007319A3" w:rsidRDefault="00DE284F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</w:tbl>
    <w:p w:rsidR="00DE284F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DE284F" w:rsidRPr="005D0E93" w:rsidRDefault="00DE284F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DE284F" w:rsidRDefault="00DE284F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E284F" w:rsidRDefault="00DE284F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E284F" w:rsidRDefault="00DE284F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E284F" w:rsidRPr="003112AE" w:rsidRDefault="00DE284F" w:rsidP="00427645">
      <w:pPr>
        <w:rPr>
          <w:rFonts w:ascii="Times New Roman" w:hAnsi="Times New Roman"/>
          <w:sz w:val="24"/>
          <w:szCs w:val="24"/>
          <w:lang w:val="uk-UA"/>
        </w:rPr>
      </w:pPr>
    </w:p>
    <w:p w:rsidR="00DE284F" w:rsidRDefault="00DE284F" w:rsidP="005D0E93"/>
    <w:p w:rsidR="00DE284F" w:rsidRPr="00A93E82" w:rsidRDefault="00DE284F" w:rsidP="005D0E93"/>
    <w:p w:rsidR="00DE284F" w:rsidRDefault="00DE284F"/>
    <w:sectPr w:rsidR="00DE284F" w:rsidSect="00A64BAC">
      <w:pgSz w:w="11906" w:h="16838"/>
      <w:pgMar w:top="567" w:right="74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E93"/>
    <w:rsid w:val="0009025E"/>
    <w:rsid w:val="00091067"/>
    <w:rsid w:val="000A0C58"/>
    <w:rsid w:val="000A7748"/>
    <w:rsid w:val="002015D6"/>
    <w:rsid w:val="00234D67"/>
    <w:rsid w:val="002466AE"/>
    <w:rsid w:val="002B19C0"/>
    <w:rsid w:val="002D2C5C"/>
    <w:rsid w:val="003112AE"/>
    <w:rsid w:val="00312B29"/>
    <w:rsid w:val="00332A65"/>
    <w:rsid w:val="00397406"/>
    <w:rsid w:val="003E3873"/>
    <w:rsid w:val="00420085"/>
    <w:rsid w:val="00427645"/>
    <w:rsid w:val="005D0E93"/>
    <w:rsid w:val="006541DF"/>
    <w:rsid w:val="006868A5"/>
    <w:rsid w:val="0070617C"/>
    <w:rsid w:val="007319A3"/>
    <w:rsid w:val="007D66A4"/>
    <w:rsid w:val="008258CF"/>
    <w:rsid w:val="00857591"/>
    <w:rsid w:val="008E44FB"/>
    <w:rsid w:val="009B4716"/>
    <w:rsid w:val="00A4707E"/>
    <w:rsid w:val="00A64BAC"/>
    <w:rsid w:val="00A76084"/>
    <w:rsid w:val="00A93E82"/>
    <w:rsid w:val="00AD4F31"/>
    <w:rsid w:val="00B91E3F"/>
    <w:rsid w:val="00C01A0C"/>
    <w:rsid w:val="00C73A64"/>
    <w:rsid w:val="00D85A2A"/>
    <w:rsid w:val="00DE284F"/>
    <w:rsid w:val="00E94EBE"/>
    <w:rsid w:val="00FE1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A0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0E9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0E9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5D0E93"/>
    <w:rPr>
      <w:rFonts w:ascii="Times New Roman" w:hAnsi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D0E9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5D0E93"/>
    <w:rPr>
      <w:rFonts w:ascii="Arial Black" w:hAnsi="Arial Black" w:cs="Times New Roman"/>
      <w:sz w:val="20"/>
      <w:szCs w:val="20"/>
      <w:lang w:val="uk-UA"/>
    </w:rPr>
  </w:style>
  <w:style w:type="paragraph" w:customStyle="1" w:styleId="Normal2">
    <w:name w:val="Normal2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D0E93"/>
  </w:style>
  <w:style w:type="paragraph" w:customStyle="1" w:styleId="14">
    <w:name w:val="Заголовок 14"/>
    <w:basedOn w:val="Normal"/>
    <w:next w:val="Normal"/>
    <w:uiPriority w:val="99"/>
    <w:rsid w:val="005D0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D0E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614</Words>
  <Characters>3504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2026-09-23T08:56:00Z</cp:lastPrinted>
  <dcterms:created xsi:type="dcterms:W3CDTF">2026-09-24T08:39:00Z</dcterms:created>
  <dcterms:modified xsi:type="dcterms:W3CDTF">2026-09-24T12:14:00Z</dcterms:modified>
</cp:coreProperties>
</file>