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83" w:rsidRPr="00146014" w:rsidRDefault="00C75983" w:rsidP="0051383B">
      <w:pPr>
        <w:tabs>
          <w:tab w:val="left" w:pos="1340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23768085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51767699" r:id="rId5"/>
        </w:object>
      </w:r>
    </w:p>
    <w:p w:rsidR="00C75983" w:rsidRPr="00CA36B9" w:rsidRDefault="00C75983" w:rsidP="005138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C75983" w:rsidRPr="00CA36B9" w:rsidRDefault="00C75983" w:rsidP="005138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C75983" w:rsidRPr="00CA36B9" w:rsidRDefault="00C75983" w:rsidP="0051383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75983" w:rsidRPr="00CA36B9" w:rsidRDefault="00C75983" w:rsidP="0051383B">
      <w:pPr>
        <w:spacing w:after="0" w:line="240" w:lineRule="auto"/>
        <w:jc w:val="right"/>
        <w:rPr>
          <w:rFonts w:ascii="Times New Roman" w:hAnsi="Times New Roman"/>
        </w:rPr>
      </w:pPr>
    </w:p>
    <w:p w:rsidR="00C75983" w:rsidRPr="00CA36B9" w:rsidRDefault="00C75983" w:rsidP="0051383B">
      <w:pPr>
        <w:spacing w:after="0" w:line="240" w:lineRule="auto"/>
        <w:jc w:val="right"/>
        <w:rPr>
          <w:rFonts w:ascii="Times New Roman" w:hAnsi="Times New Roman"/>
        </w:rPr>
      </w:pPr>
    </w:p>
    <w:p w:rsidR="00C75983" w:rsidRPr="00CA36B9" w:rsidRDefault="00C75983" w:rsidP="0051383B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C75983" w:rsidRPr="00CA36B9" w:rsidRDefault="00C75983" w:rsidP="0051383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75983" w:rsidRPr="00CA36B9" w:rsidRDefault="00C75983" w:rsidP="0051383B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C75983" w:rsidRPr="00CA36B9" w:rsidRDefault="00C75983" w:rsidP="0051383B">
      <w:pPr>
        <w:spacing w:after="0" w:line="240" w:lineRule="auto"/>
        <w:rPr>
          <w:rFonts w:ascii="Times New Roman" w:hAnsi="Times New Roman"/>
          <w:b/>
        </w:rPr>
      </w:pPr>
    </w:p>
    <w:p w:rsidR="00C75983" w:rsidRDefault="00C75983" w:rsidP="0051383B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C75983" w:rsidRDefault="00C75983" w:rsidP="0051383B">
      <w:pPr>
        <w:spacing w:after="0" w:line="240" w:lineRule="auto"/>
        <w:rPr>
          <w:rFonts w:ascii="Times New Roman" w:hAnsi="Times New Roman"/>
          <w:b/>
        </w:rPr>
      </w:pPr>
    </w:p>
    <w:p w:rsidR="00C75983" w:rsidRDefault="00C75983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D43C5">
        <w:rPr>
          <w:rFonts w:ascii="Times New Roman" w:hAnsi="Times New Roman"/>
          <w:b/>
          <w:bCs/>
        </w:rPr>
        <w:t xml:space="preserve">Про надання згоди на укладення договору дарування </w:t>
      </w:r>
    </w:p>
    <w:p w:rsidR="00C75983" w:rsidRDefault="00C75983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D43C5">
        <w:rPr>
          <w:rFonts w:ascii="Times New Roman" w:hAnsi="Times New Roman"/>
          <w:b/>
          <w:bCs/>
        </w:rPr>
        <w:t xml:space="preserve">житлового будинку, розташованого за адресою: </w:t>
      </w:r>
    </w:p>
    <w:p w:rsidR="00C75983" w:rsidRDefault="00C75983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АДРЕСА 1</w:t>
      </w:r>
      <w:r w:rsidRPr="00ED43C5">
        <w:rPr>
          <w:rFonts w:ascii="Times New Roman" w:hAnsi="Times New Roman"/>
          <w:b/>
          <w:bCs/>
        </w:rPr>
        <w:t xml:space="preserve">, с. Кліводин між </w:t>
      </w:r>
      <w:r>
        <w:rPr>
          <w:rFonts w:ascii="Times New Roman" w:hAnsi="Times New Roman"/>
          <w:b/>
          <w:bCs/>
        </w:rPr>
        <w:t>ОСОБА 1</w:t>
      </w:r>
      <w:r w:rsidRPr="00ED43C5">
        <w:rPr>
          <w:rFonts w:ascii="Times New Roman" w:hAnsi="Times New Roman"/>
          <w:b/>
          <w:bCs/>
        </w:rPr>
        <w:t xml:space="preserve">, </w:t>
      </w:r>
    </w:p>
    <w:p w:rsidR="00C75983" w:rsidRDefault="00C75983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</w:t>
      </w:r>
      <w:r w:rsidRPr="00ED43C5">
        <w:rPr>
          <w:rFonts w:ascii="Times New Roman" w:hAnsi="Times New Roman"/>
          <w:b/>
          <w:bCs/>
        </w:rPr>
        <w:t xml:space="preserve"> 1937 року народження та </w:t>
      </w:r>
      <w:r>
        <w:rPr>
          <w:rFonts w:ascii="Times New Roman" w:hAnsi="Times New Roman"/>
          <w:b/>
          <w:bCs/>
        </w:rPr>
        <w:t>ОСОБА 2</w:t>
      </w:r>
      <w:r w:rsidRPr="00ED43C5">
        <w:rPr>
          <w:rFonts w:ascii="Times New Roman" w:hAnsi="Times New Roman"/>
          <w:b/>
          <w:bCs/>
        </w:rPr>
        <w:t xml:space="preserve">, </w:t>
      </w:r>
    </w:p>
    <w:p w:rsidR="00C75983" w:rsidRPr="00ED43C5" w:rsidRDefault="00C75983" w:rsidP="0051383B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</w:t>
      </w:r>
      <w:r w:rsidRPr="00ED43C5">
        <w:rPr>
          <w:rFonts w:ascii="Times New Roman" w:hAnsi="Times New Roman"/>
          <w:b/>
          <w:bCs/>
        </w:rPr>
        <w:t xml:space="preserve"> 1996 року народження, мешканцями с. Кліводин</w:t>
      </w:r>
    </w:p>
    <w:p w:rsidR="00C75983" w:rsidRDefault="00C75983" w:rsidP="005138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5983" w:rsidRPr="00D87650" w:rsidRDefault="00C75983" w:rsidP="0051383B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37</w:t>
      </w:r>
      <w:r w:rsidRPr="0029570E">
        <w:rPr>
          <w:rStyle w:val="a"/>
          <w:sz w:val="24"/>
          <w:szCs w:val="24"/>
        </w:rPr>
        <w:t xml:space="preserve"> року народження</w:t>
      </w:r>
      <w:r w:rsidRPr="00516570">
        <w:rPr>
          <w:rStyle w:val="a"/>
          <w:sz w:val="24"/>
          <w:szCs w:val="24"/>
        </w:rPr>
        <w:t xml:space="preserve">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11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8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 xml:space="preserve">328,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 xml:space="preserve">рішення </w:t>
      </w:r>
      <w:r>
        <w:rPr>
          <w:rFonts w:ascii="Times New Roman" w:hAnsi="Times New Roman"/>
        </w:rPr>
        <w:t>к</w:t>
      </w:r>
      <w:r w:rsidRPr="00D87650">
        <w:rPr>
          <w:rFonts w:ascii="Times New Roman" w:hAnsi="Times New Roman"/>
        </w:rPr>
        <w:t>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18.09.2026 № 2,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C75983" w:rsidRPr="00D87650" w:rsidRDefault="00C75983" w:rsidP="0051383B">
      <w:pPr>
        <w:pStyle w:val="10"/>
        <w:jc w:val="both"/>
        <w:rPr>
          <w:rFonts w:ascii="Times New Roman" w:hAnsi="Times New Roman"/>
          <w:b/>
          <w:szCs w:val="24"/>
        </w:rPr>
      </w:pPr>
    </w:p>
    <w:p w:rsidR="00C75983" w:rsidRPr="00003498" w:rsidRDefault="00C75983" w:rsidP="0051383B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75983" w:rsidRPr="005D4662" w:rsidRDefault="00C75983" w:rsidP="0051383B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C75983" w:rsidRPr="00ED43C5" w:rsidRDefault="00C75983" w:rsidP="0051383B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a"/>
          <w:sz w:val="24"/>
          <w:szCs w:val="24"/>
        </w:rPr>
        <w:t xml:space="preserve">            </w:t>
      </w:r>
      <w:r w:rsidRPr="00ED43C5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ED43C5">
        <w:rPr>
          <w:rFonts w:ascii="Times New Roman" w:hAnsi="Times New Roman"/>
        </w:rPr>
        <w:t xml:space="preserve">житлового будинку, розташованого за адресою: </w:t>
      </w:r>
      <w:r>
        <w:rPr>
          <w:rFonts w:ascii="Times New Roman" w:hAnsi="Times New Roman"/>
        </w:rPr>
        <w:t>АДРЕСА 1</w:t>
      </w:r>
      <w:r w:rsidRPr="00ED43C5">
        <w:rPr>
          <w:rFonts w:ascii="Times New Roman" w:hAnsi="Times New Roman"/>
        </w:rPr>
        <w:t xml:space="preserve">, с. Кліводин між </w:t>
      </w:r>
      <w:r>
        <w:rPr>
          <w:rFonts w:ascii="Times New Roman" w:hAnsi="Times New Roman"/>
        </w:rPr>
        <w:t>ОСОБА 1</w:t>
      </w:r>
      <w:r w:rsidRPr="00ED43C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ED43C5">
        <w:rPr>
          <w:rFonts w:ascii="Times New Roman" w:hAnsi="Times New Roman"/>
        </w:rPr>
        <w:t xml:space="preserve"> 1937 року народження та </w:t>
      </w:r>
      <w:r>
        <w:rPr>
          <w:rFonts w:ascii="Times New Roman" w:hAnsi="Times New Roman"/>
        </w:rPr>
        <w:t>ОСОБА 2</w:t>
      </w:r>
      <w:r w:rsidRPr="00ED43C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ED43C5">
        <w:rPr>
          <w:rFonts w:ascii="Times New Roman" w:hAnsi="Times New Roman"/>
        </w:rPr>
        <w:t xml:space="preserve"> 1996 року народження, мешканцями с. Кліводин.</w:t>
      </w:r>
    </w:p>
    <w:p w:rsidR="00C75983" w:rsidRPr="003A3CD0" w:rsidRDefault="00C75983" w:rsidP="0051383B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C75983" w:rsidRPr="0029570E" w:rsidRDefault="00C75983" w:rsidP="0051383B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У зв'язку з тим,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</w:t>
      </w:r>
      <w:r w:rsidRPr="0029570E">
        <w:rPr>
          <w:rStyle w:val="a"/>
          <w:sz w:val="24"/>
          <w:szCs w:val="24"/>
        </w:rPr>
        <w:t xml:space="preserve"> малолітн</w:t>
      </w:r>
      <w:r>
        <w:rPr>
          <w:rStyle w:val="a"/>
          <w:sz w:val="24"/>
          <w:szCs w:val="24"/>
        </w:rPr>
        <w:t>ій ОСОБА 3, ***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9</w:t>
      </w:r>
      <w:r w:rsidRPr="0029570E">
        <w:rPr>
          <w:rStyle w:val="a"/>
          <w:sz w:val="24"/>
          <w:szCs w:val="24"/>
        </w:rPr>
        <w:t xml:space="preserve"> року народження, 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C75983" w:rsidRPr="00020832" w:rsidRDefault="00C75983" w:rsidP="0051383B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C75983" w:rsidRPr="00057575" w:rsidRDefault="00C75983" w:rsidP="0051383B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3. 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ього ОСОБА 3, ***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9</w:t>
      </w:r>
      <w:r w:rsidRPr="0029570E">
        <w:rPr>
          <w:rStyle w:val="a"/>
          <w:sz w:val="24"/>
          <w:szCs w:val="24"/>
        </w:rPr>
        <w:t xml:space="preserve"> року народження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057575">
        <w:rPr>
          <w:rStyle w:val="a"/>
          <w:sz w:val="24"/>
          <w:szCs w:val="24"/>
          <w:lang w:eastAsia="ru-RU"/>
        </w:rPr>
        <w:t>.</w:t>
      </w:r>
    </w:p>
    <w:p w:rsidR="00C75983" w:rsidRDefault="00C75983" w:rsidP="0051383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C75983" w:rsidRPr="005D4662" w:rsidRDefault="00C75983" w:rsidP="0051383B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C75983" w:rsidRPr="005D4662" w:rsidRDefault="00C75983" w:rsidP="005138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C75983" w:rsidRDefault="00C75983" w:rsidP="0051383B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75983" w:rsidRDefault="00C75983" w:rsidP="0051383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Секретар міської ради                                                                             Олексій БОРТНИК</w:t>
      </w:r>
    </w:p>
    <w:p w:rsidR="00C75983" w:rsidRDefault="00C75983" w:rsidP="0051383B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C75983" w:rsidRDefault="00C75983" w:rsidP="0051383B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C75983" w:rsidRDefault="00C75983" w:rsidP="0051383B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C75983" w:rsidSect="00BE622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0FD2"/>
    <w:rsid w:val="00003498"/>
    <w:rsid w:val="00020832"/>
    <w:rsid w:val="00057575"/>
    <w:rsid w:val="000C0E8F"/>
    <w:rsid w:val="0014317D"/>
    <w:rsid w:val="00146014"/>
    <w:rsid w:val="001B2FC1"/>
    <w:rsid w:val="002441F5"/>
    <w:rsid w:val="0029570E"/>
    <w:rsid w:val="002D6F36"/>
    <w:rsid w:val="003A3CD0"/>
    <w:rsid w:val="00473795"/>
    <w:rsid w:val="0051383B"/>
    <w:rsid w:val="00516570"/>
    <w:rsid w:val="005D4662"/>
    <w:rsid w:val="00603167"/>
    <w:rsid w:val="00720FD2"/>
    <w:rsid w:val="007C2FF7"/>
    <w:rsid w:val="007D66A4"/>
    <w:rsid w:val="00902809"/>
    <w:rsid w:val="00995631"/>
    <w:rsid w:val="00A413DF"/>
    <w:rsid w:val="00AD5F52"/>
    <w:rsid w:val="00BA69D7"/>
    <w:rsid w:val="00BE0C05"/>
    <w:rsid w:val="00BE622B"/>
    <w:rsid w:val="00C75983"/>
    <w:rsid w:val="00CA36B9"/>
    <w:rsid w:val="00CD0266"/>
    <w:rsid w:val="00D87650"/>
    <w:rsid w:val="00E30CE1"/>
    <w:rsid w:val="00ED43C5"/>
    <w:rsid w:val="00F57327"/>
    <w:rsid w:val="00F92546"/>
    <w:rsid w:val="00FC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383B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0FD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FD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FD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FD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FD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FD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FD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FD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FD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0FD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20FD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20FD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20FD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20FD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20FD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20FD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20FD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20FD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720FD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720FD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FD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FD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720FD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720FD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720FD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720FD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FD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FD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720FD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51383B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51383B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51383B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1383B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51383B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51383B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51383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323</Words>
  <Characters>1845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</dc:title>
  <dc:subject/>
  <dc:creator>Лариса Заярнюк</dc:creator>
  <cp:keywords/>
  <dc:description/>
  <cp:lastModifiedBy>пк</cp:lastModifiedBy>
  <cp:revision>4</cp:revision>
  <dcterms:created xsi:type="dcterms:W3CDTF">2026-09-24T08:37:00Z</dcterms:created>
  <dcterms:modified xsi:type="dcterms:W3CDTF">2026-09-24T12:09:00Z</dcterms:modified>
</cp:coreProperties>
</file>