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49D" w:rsidRDefault="0040349D" w:rsidP="0021100D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</w:t>
      </w:r>
      <w:r>
        <w:rPr>
          <w:b w:val="0"/>
          <w:bCs w:val="0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 xml:space="preserve">        </w:t>
      </w:r>
      <w:r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</w:rPr>
        <w:t xml:space="preserve">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51767270" r:id="rId5"/>
        </w:object>
      </w:r>
    </w:p>
    <w:p w:rsidR="0040349D" w:rsidRPr="00A90CC9" w:rsidRDefault="0040349D" w:rsidP="0021100D">
      <w:pPr>
        <w:pStyle w:val="20"/>
        <w:jc w:val="both"/>
        <w:rPr>
          <w:b w:val="0"/>
          <w:bCs w:val="0"/>
          <w:sz w:val="24"/>
          <w:szCs w:val="24"/>
        </w:rPr>
      </w:pPr>
    </w:p>
    <w:p w:rsidR="0040349D" w:rsidRPr="008A09ED" w:rsidRDefault="0040349D" w:rsidP="0021100D">
      <w:pPr>
        <w:pStyle w:val="20"/>
      </w:pPr>
      <w:r w:rsidRPr="008A09ED">
        <w:t>КІЦМАНСЬКА МІСЬКА РАДА</w:t>
      </w:r>
    </w:p>
    <w:p w:rsidR="0040349D" w:rsidRPr="008A09ED" w:rsidRDefault="0040349D" w:rsidP="0021100D">
      <w:pPr>
        <w:pStyle w:val="20"/>
      </w:pPr>
      <w:r w:rsidRPr="008A09ED">
        <w:t>ЧЕРНІВЕЦЬКОГО  РАЙОНУ ЧЕРНІВЕЦЬКОЇ ОБЛАСТІ</w:t>
      </w:r>
    </w:p>
    <w:p w:rsidR="0040349D" w:rsidRPr="008A09ED" w:rsidRDefault="0040349D" w:rsidP="0021100D">
      <w:pPr>
        <w:pStyle w:val="20"/>
      </w:pPr>
      <w:r w:rsidRPr="008A09ED">
        <w:t>ВИКОНАВЧИЙ  КОМІТЕТ</w:t>
      </w:r>
    </w:p>
    <w:p w:rsidR="0040349D" w:rsidRPr="008A09ED" w:rsidRDefault="0040349D" w:rsidP="0021100D">
      <w:pPr>
        <w:pStyle w:val="20"/>
        <w:jc w:val="both"/>
        <w:rPr>
          <w:b w:val="0"/>
          <w:bCs w:val="0"/>
          <w:sz w:val="24"/>
          <w:szCs w:val="24"/>
        </w:rPr>
      </w:pPr>
    </w:p>
    <w:p w:rsidR="0040349D" w:rsidRPr="008A09ED" w:rsidRDefault="0040349D" w:rsidP="0021100D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40349D" w:rsidRPr="008A09ED" w:rsidRDefault="0040349D" w:rsidP="0021100D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40349D" w:rsidRPr="008A09ED" w:rsidRDefault="0040349D" w:rsidP="0021100D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40349D" w:rsidRPr="008A09ED" w:rsidRDefault="0040349D" w:rsidP="0021100D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40349D" w:rsidRDefault="0040349D" w:rsidP="0021100D">
      <w:pPr>
        <w:spacing w:after="0" w:line="240" w:lineRule="auto"/>
      </w:pPr>
    </w:p>
    <w:p w:rsidR="0040349D" w:rsidRPr="00374DC8" w:rsidRDefault="0040349D" w:rsidP="0021100D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40349D" w:rsidRPr="00374DC8" w:rsidRDefault="0040349D" w:rsidP="0021100D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40349D" w:rsidRPr="006737C4" w:rsidRDefault="0040349D" w:rsidP="0021100D">
      <w:pPr>
        <w:pStyle w:val="20"/>
        <w:jc w:val="left"/>
        <w:rPr>
          <w:rStyle w:val="a"/>
          <w:sz w:val="24"/>
          <w:szCs w:val="24"/>
        </w:rPr>
      </w:pPr>
      <w:r>
        <w:rPr>
          <w:sz w:val="24"/>
          <w:szCs w:val="24"/>
        </w:rPr>
        <w:t>визначення місця</w:t>
      </w:r>
      <w:r w:rsidRPr="006737C4">
        <w:rPr>
          <w:sz w:val="24"/>
          <w:szCs w:val="24"/>
        </w:rPr>
        <w:t xml:space="preserve"> проживання малолітніх </w:t>
      </w:r>
      <w:r w:rsidRPr="006737C4">
        <w:rPr>
          <w:rStyle w:val="a"/>
          <w:sz w:val="24"/>
          <w:szCs w:val="24"/>
        </w:rPr>
        <w:t xml:space="preserve">дітей: </w:t>
      </w:r>
    </w:p>
    <w:p w:rsidR="0040349D" w:rsidRDefault="0040349D" w:rsidP="0021100D">
      <w:pPr>
        <w:pStyle w:val="20"/>
        <w:jc w:val="left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>ОСОБА 1</w:t>
      </w:r>
      <w:r w:rsidRPr="00D21FE9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D21FE9">
        <w:rPr>
          <w:rStyle w:val="a"/>
          <w:sz w:val="24"/>
          <w:szCs w:val="24"/>
        </w:rPr>
        <w:t xml:space="preserve">2017 року народження </w:t>
      </w:r>
    </w:p>
    <w:p w:rsidR="0040349D" w:rsidRDefault="0040349D" w:rsidP="0021100D">
      <w:pPr>
        <w:pStyle w:val="20"/>
        <w:jc w:val="left"/>
        <w:rPr>
          <w:rStyle w:val="a"/>
          <w:sz w:val="24"/>
          <w:szCs w:val="24"/>
        </w:rPr>
      </w:pPr>
      <w:r w:rsidRPr="00D21FE9">
        <w:rPr>
          <w:rStyle w:val="a"/>
          <w:sz w:val="24"/>
          <w:szCs w:val="24"/>
        </w:rPr>
        <w:t xml:space="preserve">та </w:t>
      </w:r>
      <w:r>
        <w:rPr>
          <w:rStyle w:val="a"/>
          <w:sz w:val="24"/>
          <w:szCs w:val="24"/>
        </w:rPr>
        <w:t>ОСОБА 2</w:t>
      </w:r>
      <w:r w:rsidRPr="00D21FE9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D21FE9">
        <w:rPr>
          <w:rStyle w:val="a"/>
          <w:sz w:val="24"/>
          <w:szCs w:val="24"/>
        </w:rPr>
        <w:t xml:space="preserve"> 2019 року народження</w:t>
      </w:r>
    </w:p>
    <w:p w:rsidR="0040349D" w:rsidRDefault="0040349D" w:rsidP="0021100D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</w:p>
    <w:p w:rsidR="0040349D" w:rsidRPr="00F94AC6" w:rsidRDefault="0040349D" w:rsidP="0021100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 </w:t>
      </w:r>
      <w:r w:rsidRPr="0028412F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</w:rPr>
        <w:t xml:space="preserve">, </w:t>
      </w:r>
      <w:r w:rsidRPr="006737C4">
        <w:rPr>
          <w:rStyle w:val="a"/>
          <w:sz w:val="24"/>
          <w:szCs w:val="24"/>
        </w:rPr>
        <w:t xml:space="preserve">пунктом 5 статті 19, статтею 161 Сімейного кодексу України, пунктом 72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</w:t>
      </w:r>
      <w:r w:rsidRPr="006737C4">
        <w:rPr>
          <w:rFonts w:ascii="Times New Roman" w:hAnsi="Times New Roman"/>
        </w:rPr>
        <w:t xml:space="preserve">ухвалу  Кіцманського районного </w:t>
      </w:r>
      <w:r>
        <w:rPr>
          <w:rFonts w:ascii="Times New Roman" w:hAnsi="Times New Roman"/>
        </w:rPr>
        <w:t xml:space="preserve"> суду </w:t>
      </w:r>
      <w:r w:rsidRPr="006737C4">
        <w:rPr>
          <w:rFonts w:ascii="Times New Roman" w:hAnsi="Times New Roman"/>
        </w:rPr>
        <w:t>№ 718/2597/26 від 21.08.2026</w:t>
      </w:r>
      <w:r>
        <w:rPr>
          <w:rFonts w:ascii="Times New Roman" w:hAnsi="Times New Roman"/>
        </w:rPr>
        <w:t xml:space="preserve">, </w:t>
      </w:r>
      <w:r w:rsidRPr="00F94AC6">
        <w:rPr>
          <w:rFonts w:ascii="Times New Roman" w:hAnsi="Times New Roman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18</w:t>
      </w:r>
      <w:r w:rsidRPr="00F94AC6">
        <w:rPr>
          <w:rFonts w:ascii="Times New Roman" w:hAnsi="Times New Roman"/>
        </w:rPr>
        <w:t>.</w:t>
      </w:r>
      <w:r>
        <w:rPr>
          <w:rFonts w:ascii="Times New Roman" w:hAnsi="Times New Roman"/>
        </w:rPr>
        <w:t>09</w:t>
      </w:r>
      <w:r w:rsidRPr="00F94AC6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F94AC6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№ 6,</w:t>
      </w:r>
      <w:r w:rsidRPr="00F94AC6">
        <w:rPr>
          <w:rFonts w:ascii="Times New Roman" w:hAnsi="Times New Roman"/>
        </w:rPr>
        <w:t xml:space="preserve">  виконавчий  комітет  міської ради</w:t>
      </w:r>
    </w:p>
    <w:p w:rsidR="0040349D" w:rsidRDefault="0040349D" w:rsidP="0021100D">
      <w:pPr>
        <w:pStyle w:val="5"/>
        <w:jc w:val="both"/>
        <w:rPr>
          <w:rFonts w:ascii="Times New Roman" w:hAnsi="Times New Roman"/>
          <w:b/>
          <w:szCs w:val="24"/>
        </w:rPr>
      </w:pPr>
    </w:p>
    <w:p w:rsidR="0040349D" w:rsidRPr="00003498" w:rsidRDefault="0040349D" w:rsidP="0021100D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0349D" w:rsidRDefault="0040349D" w:rsidP="0021100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40349D" w:rsidRPr="003672FC" w:rsidRDefault="0040349D" w:rsidP="0021100D">
      <w:pPr>
        <w:pStyle w:val="20"/>
        <w:jc w:val="both"/>
        <w:rPr>
          <w:b w:val="0"/>
          <w:bCs w:val="0"/>
          <w:sz w:val="24"/>
          <w:szCs w:val="24"/>
        </w:rPr>
      </w:pPr>
      <w:r w:rsidRPr="003672FC">
        <w:rPr>
          <w:b w:val="0"/>
          <w:bCs w:val="0"/>
          <w:sz w:val="24"/>
          <w:szCs w:val="24"/>
        </w:rPr>
        <w:t xml:space="preserve">          1. Затвердити висновок органу опіки та піклування Кіцманської міської ради про </w:t>
      </w:r>
      <w:r>
        <w:rPr>
          <w:b w:val="0"/>
          <w:bCs w:val="0"/>
          <w:sz w:val="24"/>
          <w:szCs w:val="24"/>
        </w:rPr>
        <w:t>визначення місця</w:t>
      </w:r>
      <w:r w:rsidRPr="003672FC">
        <w:rPr>
          <w:b w:val="0"/>
          <w:bCs w:val="0"/>
          <w:sz w:val="24"/>
          <w:szCs w:val="24"/>
        </w:rPr>
        <w:t xml:space="preserve"> проживання малолітніх </w:t>
      </w:r>
      <w:r w:rsidRPr="003672FC">
        <w:rPr>
          <w:rStyle w:val="a"/>
          <w:b w:val="0"/>
          <w:bCs w:val="0"/>
          <w:sz w:val="24"/>
          <w:szCs w:val="24"/>
        </w:rPr>
        <w:t xml:space="preserve">дітей: </w:t>
      </w:r>
      <w:r>
        <w:rPr>
          <w:rStyle w:val="a"/>
          <w:b w:val="0"/>
          <w:bCs w:val="0"/>
          <w:sz w:val="24"/>
          <w:szCs w:val="24"/>
        </w:rPr>
        <w:t>ОСОБА 1</w:t>
      </w:r>
      <w:r w:rsidRPr="003672FC">
        <w:rPr>
          <w:rStyle w:val="a"/>
          <w:b w:val="0"/>
          <w:bCs w:val="0"/>
          <w:sz w:val="24"/>
          <w:szCs w:val="24"/>
        </w:rPr>
        <w:t xml:space="preserve">, </w:t>
      </w:r>
      <w:r>
        <w:rPr>
          <w:rStyle w:val="a"/>
          <w:b w:val="0"/>
          <w:bCs w:val="0"/>
          <w:sz w:val="24"/>
          <w:szCs w:val="24"/>
        </w:rPr>
        <w:t>***</w:t>
      </w:r>
      <w:r w:rsidRPr="003672FC">
        <w:rPr>
          <w:rStyle w:val="a"/>
          <w:b w:val="0"/>
          <w:bCs w:val="0"/>
          <w:sz w:val="24"/>
          <w:szCs w:val="24"/>
        </w:rPr>
        <w:t xml:space="preserve">2017 року народження та </w:t>
      </w:r>
      <w:r>
        <w:rPr>
          <w:rStyle w:val="a"/>
          <w:b w:val="0"/>
          <w:bCs w:val="0"/>
          <w:sz w:val="24"/>
          <w:szCs w:val="24"/>
        </w:rPr>
        <w:t>ОСОБА 2</w:t>
      </w:r>
      <w:r w:rsidRPr="003672FC">
        <w:rPr>
          <w:rStyle w:val="a"/>
          <w:b w:val="0"/>
          <w:bCs w:val="0"/>
          <w:sz w:val="24"/>
          <w:szCs w:val="24"/>
        </w:rPr>
        <w:t xml:space="preserve">, </w:t>
      </w:r>
      <w:r>
        <w:rPr>
          <w:rStyle w:val="a"/>
          <w:b w:val="0"/>
          <w:bCs w:val="0"/>
          <w:sz w:val="24"/>
          <w:szCs w:val="24"/>
        </w:rPr>
        <w:t>***</w:t>
      </w:r>
      <w:r w:rsidRPr="003672FC">
        <w:rPr>
          <w:rStyle w:val="a"/>
          <w:b w:val="0"/>
          <w:bCs w:val="0"/>
          <w:sz w:val="24"/>
          <w:szCs w:val="24"/>
        </w:rPr>
        <w:t xml:space="preserve"> 2019 року народження </w:t>
      </w:r>
      <w:r w:rsidRPr="003672FC">
        <w:rPr>
          <w:b w:val="0"/>
          <w:bCs w:val="0"/>
          <w:sz w:val="24"/>
          <w:szCs w:val="24"/>
        </w:rPr>
        <w:t>(додається).</w:t>
      </w:r>
    </w:p>
    <w:p w:rsidR="0040349D" w:rsidRPr="003672FC" w:rsidRDefault="0040349D" w:rsidP="0021100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40349D" w:rsidRDefault="0040349D" w:rsidP="0021100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2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40349D" w:rsidRPr="004621C0" w:rsidRDefault="0040349D" w:rsidP="0021100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40349D" w:rsidRDefault="0040349D" w:rsidP="0021100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0349D" w:rsidRDefault="0040349D" w:rsidP="0021100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</w:t>
      </w:r>
      <w:r>
        <w:rPr>
          <w:rFonts w:ascii="Times New Roman" w:hAnsi="Times New Roman"/>
          <w:b/>
          <w:bCs/>
        </w:rPr>
        <w:t>Олексій БОРТНИК</w:t>
      </w: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Default="0040349D" w:rsidP="0021100D">
      <w:pPr>
        <w:pStyle w:val="3"/>
        <w:rPr>
          <w:rFonts w:ascii="Times New Roman" w:hAnsi="Times New Roman"/>
          <w:b/>
          <w:bCs/>
        </w:rPr>
      </w:pPr>
    </w:p>
    <w:p w:rsidR="0040349D" w:rsidRPr="00146014" w:rsidRDefault="0040349D" w:rsidP="0021100D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40349D" w:rsidRDefault="0040349D" w:rsidP="0021100D">
      <w:pPr>
        <w:spacing w:after="0" w:line="240" w:lineRule="auto"/>
        <w:jc w:val="center"/>
        <w:rPr>
          <w:rFonts w:ascii="Times New Roman" w:hAnsi="Times New Roman"/>
        </w:rPr>
      </w:pPr>
    </w:p>
    <w:sectPr w:rsidR="0040349D" w:rsidSect="00A90CC9">
      <w:pgSz w:w="11906" w:h="16838"/>
      <w:pgMar w:top="284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A1C"/>
    <w:rsid w:val="00000075"/>
    <w:rsid w:val="00003498"/>
    <w:rsid w:val="00044A77"/>
    <w:rsid w:val="00111E0C"/>
    <w:rsid w:val="00146014"/>
    <w:rsid w:val="00147920"/>
    <w:rsid w:val="001B6B04"/>
    <w:rsid w:val="0021100D"/>
    <w:rsid w:val="0022189E"/>
    <w:rsid w:val="00226624"/>
    <w:rsid w:val="0028412F"/>
    <w:rsid w:val="002B19C0"/>
    <w:rsid w:val="002D6F36"/>
    <w:rsid w:val="00363B8B"/>
    <w:rsid w:val="003672FC"/>
    <w:rsid w:val="00374DC8"/>
    <w:rsid w:val="003A5842"/>
    <w:rsid w:val="0040349D"/>
    <w:rsid w:val="004621C0"/>
    <w:rsid w:val="004E1DC2"/>
    <w:rsid w:val="006737C4"/>
    <w:rsid w:val="00682051"/>
    <w:rsid w:val="00753558"/>
    <w:rsid w:val="00787A1C"/>
    <w:rsid w:val="007C2FF7"/>
    <w:rsid w:val="007D66A4"/>
    <w:rsid w:val="008751A5"/>
    <w:rsid w:val="008A09ED"/>
    <w:rsid w:val="008A1D10"/>
    <w:rsid w:val="00A223E6"/>
    <w:rsid w:val="00A413DF"/>
    <w:rsid w:val="00A53DE1"/>
    <w:rsid w:val="00A90CC9"/>
    <w:rsid w:val="00C10A05"/>
    <w:rsid w:val="00D21FE9"/>
    <w:rsid w:val="00E02101"/>
    <w:rsid w:val="00EA285B"/>
    <w:rsid w:val="00F932A2"/>
    <w:rsid w:val="00F94AC6"/>
    <w:rsid w:val="00FA7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1100D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7A1C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87A1C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87A1C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7A1C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87A1C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87A1C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87A1C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87A1C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87A1C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7A1C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87A1C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87A1C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87A1C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87A1C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87A1C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87A1C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87A1C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87A1C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787A1C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787A1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787A1C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7A1C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787A1C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787A1C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787A1C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787A1C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87A1C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87A1C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787A1C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1100D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21100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1100D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21100D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">
    <w:name w:val="Обычный3"/>
    <w:uiPriority w:val="99"/>
    <w:rsid w:val="0021100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21100D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21100D"/>
    <w:rPr>
      <w:rFonts w:eastAsia="Times New Roman"/>
    </w:rPr>
  </w:style>
  <w:style w:type="paragraph" w:customStyle="1" w:styleId="5">
    <w:name w:val="Обычный5"/>
    <w:uiPriority w:val="99"/>
    <w:rsid w:val="0021100D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242</Words>
  <Characters>1382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</dc:title>
  <dc:subject/>
  <dc:creator>Лариса Заярнюк</dc:creator>
  <cp:keywords/>
  <dc:description/>
  <cp:lastModifiedBy>пк</cp:lastModifiedBy>
  <cp:revision>5</cp:revision>
  <cp:lastPrinted>2026-09-24T07:10:00Z</cp:lastPrinted>
  <dcterms:created xsi:type="dcterms:W3CDTF">2026-09-24T08:36:00Z</dcterms:created>
  <dcterms:modified xsi:type="dcterms:W3CDTF">2026-09-24T12:01:00Z</dcterms:modified>
</cp:coreProperties>
</file>