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9EB" w:rsidRDefault="004C19EB" w:rsidP="005E2FDB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 w:rsidRPr="00146014"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5" o:title=""/>
          </v:shape>
          <o:OLEObject Type="Embed" ProgID="Paint.Picture" ShapeID="_x0000_i1025" DrawAspect="Content" ObjectID="_1851767259" r:id="rId6"/>
        </w:object>
      </w:r>
    </w:p>
    <w:p w:rsidR="004C19EB" w:rsidRPr="00F72855" w:rsidRDefault="004C19EB" w:rsidP="005E2FDB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:rsidR="004C19EB" w:rsidRPr="00CA36B9" w:rsidRDefault="004C19EB" w:rsidP="005E2FDB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4C19EB" w:rsidRPr="00CA36B9" w:rsidRDefault="004C19EB" w:rsidP="005E2FDB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4C19EB" w:rsidRPr="00CA36B9" w:rsidRDefault="004C19EB" w:rsidP="005E2FDB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4C19EB" w:rsidRPr="00CA36B9" w:rsidRDefault="004C19EB" w:rsidP="005E2FD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4C19EB" w:rsidRPr="00CA36B9" w:rsidRDefault="004C19EB" w:rsidP="005E2FDB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:rsidR="004C19EB" w:rsidRPr="00CA36B9" w:rsidRDefault="004C19EB" w:rsidP="005E2F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C19EB" w:rsidRPr="00CA36B9" w:rsidRDefault="004C19EB" w:rsidP="005E2F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4C19EB" w:rsidRPr="00CA36B9" w:rsidRDefault="004C19EB" w:rsidP="005E2F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C19EB" w:rsidRPr="00146014" w:rsidRDefault="004C19EB" w:rsidP="005E2FDB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6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:rsidR="004C19EB" w:rsidRDefault="004C19EB" w:rsidP="005E2FDB">
      <w:pPr>
        <w:spacing w:after="0" w:line="240" w:lineRule="auto"/>
        <w:rPr>
          <w:lang w:val="uk-UA"/>
        </w:rPr>
      </w:pPr>
    </w:p>
    <w:p w:rsidR="004C19EB" w:rsidRDefault="004C19EB" w:rsidP="005E2FD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4C19EB" w:rsidRDefault="004C19EB" w:rsidP="005E2FD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4C19EB" w:rsidRDefault="004C19EB" w:rsidP="005E2F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доцільність усиновлення та його відповідність </w:t>
      </w:r>
    </w:p>
    <w:p w:rsidR="004C19EB" w:rsidRDefault="004C19EB" w:rsidP="005E2F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інтересам дітей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  </w:t>
      </w:r>
    </w:p>
    <w:p w:rsidR="004C19EB" w:rsidRDefault="004C19EB" w:rsidP="005E2FD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4C19EB" w:rsidRDefault="004C19EB" w:rsidP="005E2FD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 статтею</w:t>
      </w:r>
      <w:r>
        <w:rPr>
          <w:rFonts w:ascii="Times New Roman" w:hAnsi="Times New Roman"/>
          <w:sz w:val="24"/>
          <w:szCs w:val="24"/>
          <w:lang w:val="uk-UA"/>
        </w:rPr>
        <w:t xml:space="preserve"> 91 Порядку провадження діяльності з усиновлення та здійснення нагляду за дотриманням прав усиновлених дітей, затвердженого постановою КМУ від 08.10.2008  № 905 зі змінами,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розглянувши заяву гр. ОСОБА 1</w:t>
      </w:r>
      <w:r w:rsidRPr="005E2FDB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5E2FDB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87</w:t>
      </w:r>
      <w:r w:rsidRPr="005E2FDB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, мешканця с. Шипинці від </w:t>
      </w:r>
      <w:r w:rsidRPr="0060293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23.09.2026 № 224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4C19EB" w:rsidRDefault="004C19EB" w:rsidP="005E2F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C19EB" w:rsidRDefault="004C19EB" w:rsidP="005E2FDB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4C19EB" w:rsidRDefault="004C19EB" w:rsidP="005E2FD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4C19EB" w:rsidRDefault="004C19EB" w:rsidP="005E2FDB">
      <w:pPr>
        <w:pStyle w:val="Caption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1. Затвердити висновок органу опіки та піклування про доцільність усиновлення та його відповідність інтересам дітей ( додається).</w:t>
      </w:r>
    </w:p>
    <w:p w:rsidR="004C19EB" w:rsidRDefault="004C19EB" w:rsidP="005E2FDB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C19EB" w:rsidRPr="00000075" w:rsidRDefault="004C19EB" w:rsidP="005E2FDB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 w:rsidRPr="00000075">
        <w:rPr>
          <w:rFonts w:ascii="Times New Roman" w:hAnsi="Times New Roman"/>
          <w:sz w:val="24"/>
          <w:szCs w:val="24"/>
          <w:lang w:val="uk-UA"/>
        </w:rPr>
        <w:t>начальни</w:t>
      </w:r>
      <w:r>
        <w:rPr>
          <w:rFonts w:ascii="Times New Roman" w:hAnsi="Times New Roman"/>
          <w:sz w:val="24"/>
          <w:szCs w:val="24"/>
          <w:lang w:val="uk-UA"/>
        </w:rPr>
        <w:t>цю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4C19EB" w:rsidRPr="00000075" w:rsidRDefault="004C19EB" w:rsidP="005E2FDB">
      <w:pPr>
        <w:pStyle w:val="3"/>
        <w:jc w:val="both"/>
        <w:rPr>
          <w:rFonts w:ascii="Times New Roman" w:hAnsi="Times New Roman"/>
          <w:b/>
          <w:szCs w:val="24"/>
        </w:rPr>
      </w:pPr>
    </w:p>
    <w:p w:rsidR="004C19EB" w:rsidRPr="00000075" w:rsidRDefault="004C19EB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4C19EB" w:rsidRDefault="004C19EB" w:rsidP="005E2FDB">
      <w:pPr>
        <w:pStyle w:val="3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</w:t>
      </w:r>
      <w:r>
        <w:rPr>
          <w:rFonts w:ascii="Times New Roman" w:hAnsi="Times New Roman"/>
          <w:b/>
          <w:szCs w:val="24"/>
          <w:lang w:val="ru-RU"/>
        </w:rPr>
        <w:t xml:space="preserve">            Олексій БОРТНИК</w:t>
      </w:r>
    </w:p>
    <w:p w:rsidR="004C19EB" w:rsidRDefault="004C19EB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4C19EB" w:rsidRDefault="004C19EB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4C19EB" w:rsidRDefault="004C19EB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4C19EB" w:rsidRDefault="004C19EB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4C19EB" w:rsidRDefault="004C19EB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4C19EB" w:rsidRDefault="004C19EB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4C19EB" w:rsidRDefault="004C19EB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4C19EB" w:rsidRDefault="004C19EB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4C19EB" w:rsidRDefault="004C19EB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4C19EB" w:rsidRDefault="004C19EB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4C19EB" w:rsidRDefault="004C19EB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4C19EB" w:rsidRDefault="004C19EB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4C19EB" w:rsidRDefault="004C19EB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4C19EB" w:rsidRPr="00000075" w:rsidRDefault="004C19EB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4C19EB" w:rsidRPr="00146014" w:rsidRDefault="004C19EB" w:rsidP="005E2FDB">
      <w:pPr>
        <w:pStyle w:val="3"/>
        <w:rPr>
          <w:rFonts w:ascii="Times New Roman" w:hAnsi="Times New Roman"/>
          <w:b/>
          <w:color w:val="FF0000"/>
          <w:szCs w:val="24"/>
          <w:lang w:val="ru-RU"/>
        </w:rPr>
      </w:pPr>
    </w:p>
    <w:sectPr w:rsidR="004C19EB" w:rsidRPr="00146014" w:rsidSect="00F72855">
      <w:pgSz w:w="11906" w:h="16838"/>
      <w:pgMar w:top="568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FA63BE"/>
    <w:multiLevelType w:val="hybridMultilevel"/>
    <w:tmpl w:val="DFC8C02A"/>
    <w:lvl w:ilvl="0" w:tplc="8BA839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2FDB"/>
    <w:rsid w:val="00000075"/>
    <w:rsid w:val="00003498"/>
    <w:rsid w:val="000128CD"/>
    <w:rsid w:val="00043A3E"/>
    <w:rsid w:val="000530B2"/>
    <w:rsid w:val="00067BF0"/>
    <w:rsid w:val="00073DA4"/>
    <w:rsid w:val="000C489C"/>
    <w:rsid w:val="000E6B6E"/>
    <w:rsid w:val="00146014"/>
    <w:rsid w:val="001F2686"/>
    <w:rsid w:val="00207E54"/>
    <w:rsid w:val="00227CD3"/>
    <w:rsid w:val="002546C7"/>
    <w:rsid w:val="002B19C0"/>
    <w:rsid w:val="00302CB7"/>
    <w:rsid w:val="003A6FD3"/>
    <w:rsid w:val="003D36AF"/>
    <w:rsid w:val="004031DC"/>
    <w:rsid w:val="00411C7A"/>
    <w:rsid w:val="00427894"/>
    <w:rsid w:val="00453A0B"/>
    <w:rsid w:val="004C19EB"/>
    <w:rsid w:val="005104D6"/>
    <w:rsid w:val="00547025"/>
    <w:rsid w:val="005E2FDB"/>
    <w:rsid w:val="00600E47"/>
    <w:rsid w:val="00602932"/>
    <w:rsid w:val="006A471D"/>
    <w:rsid w:val="006B7797"/>
    <w:rsid w:val="007A7645"/>
    <w:rsid w:val="007C0823"/>
    <w:rsid w:val="007D66A4"/>
    <w:rsid w:val="008076F4"/>
    <w:rsid w:val="00837E50"/>
    <w:rsid w:val="00851F13"/>
    <w:rsid w:val="00912C07"/>
    <w:rsid w:val="00916313"/>
    <w:rsid w:val="00927056"/>
    <w:rsid w:val="009A608C"/>
    <w:rsid w:val="00B17DEA"/>
    <w:rsid w:val="00B20648"/>
    <w:rsid w:val="00B669B1"/>
    <w:rsid w:val="00B70F36"/>
    <w:rsid w:val="00BA4910"/>
    <w:rsid w:val="00BA49FA"/>
    <w:rsid w:val="00BC3E62"/>
    <w:rsid w:val="00BD6CDD"/>
    <w:rsid w:val="00C16167"/>
    <w:rsid w:val="00C709F1"/>
    <w:rsid w:val="00CA36B9"/>
    <w:rsid w:val="00D2171E"/>
    <w:rsid w:val="00DE3049"/>
    <w:rsid w:val="00DF3ABB"/>
    <w:rsid w:val="00DF5515"/>
    <w:rsid w:val="00E53813"/>
    <w:rsid w:val="00F72855"/>
    <w:rsid w:val="00F96C62"/>
    <w:rsid w:val="00FE4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06C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5E2FD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E2FDB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5E2FDB"/>
    <w:rPr>
      <w:rFonts w:ascii="Arial" w:hAnsi="Arial"/>
      <w:sz w:val="24"/>
      <w:szCs w:val="20"/>
      <w:lang w:val="uk-UA"/>
    </w:rPr>
  </w:style>
  <w:style w:type="paragraph" w:styleId="Caption">
    <w:name w:val="caption"/>
    <w:basedOn w:val="Normal"/>
    <w:uiPriority w:val="99"/>
    <w:qFormat/>
    <w:rsid w:val="005E2FDB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">
    <w:name w:val="Обычный1"/>
    <w:uiPriority w:val="99"/>
    <w:rsid w:val="005E2FDB"/>
    <w:rPr>
      <w:rFonts w:ascii="Arial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5E2FDB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5E2FDB"/>
  </w:style>
  <w:style w:type="paragraph" w:customStyle="1" w:styleId="14">
    <w:name w:val="Заголовок 14"/>
    <w:basedOn w:val="Normal"/>
    <w:next w:val="Normal"/>
    <w:uiPriority w:val="99"/>
    <w:rsid w:val="005E2FD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Normal1">
    <w:name w:val="Normal1"/>
    <w:uiPriority w:val="99"/>
    <w:rsid w:val="005E2FDB"/>
    <w:rPr>
      <w:rFonts w:ascii="Arial" w:hAnsi="Arial"/>
      <w:sz w:val="24"/>
      <w:szCs w:val="20"/>
      <w:lang w:val="uk-UA"/>
    </w:rPr>
  </w:style>
  <w:style w:type="paragraph" w:customStyle="1" w:styleId="12">
    <w:name w:val="Заголовок 12"/>
    <w:basedOn w:val="Normal1"/>
    <w:next w:val="Normal1"/>
    <w:uiPriority w:val="99"/>
    <w:rsid w:val="005E2FDB"/>
    <w:pPr>
      <w:keepNext/>
      <w:jc w:val="center"/>
      <w:outlineLvl w:val="0"/>
    </w:pPr>
    <w:rPr>
      <w:b/>
      <w:sz w:val="28"/>
    </w:rPr>
  </w:style>
  <w:style w:type="paragraph" w:styleId="ListParagraph">
    <w:name w:val="List Paragraph"/>
    <w:basedOn w:val="Normal"/>
    <w:uiPriority w:val="99"/>
    <w:qFormat/>
    <w:rsid w:val="006029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200</Words>
  <Characters>1143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7</cp:revision>
  <cp:lastPrinted>2026-09-23T14:44:00Z</cp:lastPrinted>
  <dcterms:created xsi:type="dcterms:W3CDTF">2026-09-24T08:36:00Z</dcterms:created>
  <dcterms:modified xsi:type="dcterms:W3CDTF">2026-09-24T12:01:00Z</dcterms:modified>
</cp:coreProperties>
</file>