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066" w:rsidRPr="00C80B95" w:rsidRDefault="00814066" w:rsidP="00317D47">
      <w:pPr>
        <w:spacing w:after="0"/>
        <w:ind w:left="6237"/>
        <w:rPr>
          <w:rFonts w:ascii="Times New Roman" w:hAnsi="Times New Roman"/>
        </w:rPr>
      </w:pPr>
      <w:r w:rsidRPr="00C80B95">
        <w:rPr>
          <w:rFonts w:ascii="Times New Roman" w:hAnsi="Times New Roman"/>
        </w:rPr>
        <w:t>Додаток</w:t>
      </w:r>
      <w:r>
        <w:rPr>
          <w:rFonts w:ascii="Times New Roman" w:hAnsi="Times New Roman"/>
        </w:rPr>
        <w:t xml:space="preserve"> 6</w:t>
      </w:r>
    </w:p>
    <w:p w:rsidR="00814066" w:rsidRPr="00C80B95" w:rsidRDefault="00814066" w:rsidP="00317D47">
      <w:pPr>
        <w:spacing w:after="0"/>
        <w:ind w:left="6237"/>
        <w:rPr>
          <w:rFonts w:ascii="Times New Roman" w:hAnsi="Times New Roman"/>
        </w:rPr>
      </w:pPr>
      <w:r w:rsidRPr="00C80B95">
        <w:rPr>
          <w:rFonts w:ascii="Times New Roman" w:hAnsi="Times New Roman"/>
        </w:rPr>
        <w:t>до рішення виконавчого комітету</w:t>
      </w:r>
    </w:p>
    <w:p w:rsidR="00814066" w:rsidRPr="00C80B95" w:rsidRDefault="00814066" w:rsidP="00317D47">
      <w:pPr>
        <w:spacing w:after="0"/>
        <w:ind w:left="6237"/>
        <w:rPr>
          <w:rFonts w:ascii="Times New Roman" w:hAnsi="Times New Roman"/>
        </w:rPr>
      </w:pPr>
      <w:r w:rsidRPr="00C80B95">
        <w:rPr>
          <w:rFonts w:ascii="Times New Roman" w:hAnsi="Times New Roman"/>
        </w:rPr>
        <w:t>Кіцманської міської ради</w:t>
      </w:r>
    </w:p>
    <w:p w:rsidR="00814066" w:rsidRPr="00C80B95" w:rsidRDefault="00814066" w:rsidP="00317D47">
      <w:pPr>
        <w:spacing w:after="0"/>
        <w:ind w:left="6237"/>
        <w:rPr>
          <w:rFonts w:ascii="Times New Roman" w:hAnsi="Times New Roman"/>
        </w:rPr>
      </w:pPr>
      <w:r w:rsidRPr="00C80B95">
        <w:rPr>
          <w:rFonts w:ascii="Times New Roman" w:hAnsi="Times New Roman"/>
        </w:rPr>
        <w:t>від __________2026 р. № ____</w:t>
      </w:r>
      <w:r>
        <w:rPr>
          <w:rFonts w:ascii="Times New Roman" w:hAnsi="Times New Roman"/>
        </w:rPr>
        <w:t>____</w:t>
      </w:r>
    </w:p>
    <w:p w:rsidR="00814066" w:rsidRPr="00843595" w:rsidRDefault="00814066" w:rsidP="00317D4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14066" w:rsidRDefault="00814066" w:rsidP="00317D47">
      <w:pPr>
        <w:spacing w:after="0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Від ________</w:t>
      </w:r>
      <w:r>
        <w:rPr>
          <w:rFonts w:ascii="Times New Roman" w:hAnsi="Times New Roman"/>
          <w:sz w:val="28"/>
          <w:szCs w:val="28"/>
        </w:rPr>
        <w:t>____ № _____________</w:t>
      </w:r>
    </w:p>
    <w:p w:rsidR="00814066" w:rsidRDefault="00814066" w:rsidP="00317D47">
      <w:pPr>
        <w:spacing w:after="0"/>
        <w:rPr>
          <w:rFonts w:ascii="Times New Roman" w:hAnsi="Times New Roman"/>
          <w:sz w:val="28"/>
          <w:szCs w:val="28"/>
        </w:rPr>
      </w:pPr>
    </w:p>
    <w:p w:rsidR="00814066" w:rsidRDefault="00814066" w:rsidP="00317D47">
      <w:pPr>
        <w:spacing w:after="0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_____________________</w:t>
      </w:r>
      <w:r>
        <w:rPr>
          <w:rFonts w:ascii="Times New Roman" w:hAnsi="Times New Roman"/>
          <w:sz w:val="28"/>
          <w:szCs w:val="28"/>
        </w:rPr>
        <w:t>_______________________________________________</w:t>
      </w:r>
    </w:p>
    <w:p w:rsidR="00814066" w:rsidRPr="00317D47" w:rsidRDefault="00814066" w:rsidP="00317D47">
      <w:pPr>
        <w:spacing w:after="0"/>
        <w:jc w:val="center"/>
        <w:rPr>
          <w:rFonts w:ascii="Times New Roman" w:hAnsi="Times New Roman"/>
          <w:szCs w:val="28"/>
        </w:rPr>
      </w:pPr>
      <w:r w:rsidRPr="00317D47">
        <w:rPr>
          <w:rFonts w:ascii="Times New Roman" w:hAnsi="Times New Roman"/>
          <w:szCs w:val="28"/>
        </w:rPr>
        <w:t>найменування організації/установи/закладу, яка (який) направляє повідомлення,</w:t>
      </w:r>
    </w:p>
    <w:p w:rsidR="00814066" w:rsidRDefault="00814066" w:rsidP="00317D4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814066" w:rsidRPr="00843595" w:rsidRDefault="00814066" w:rsidP="00317D4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17D47">
        <w:rPr>
          <w:rFonts w:ascii="Times New Roman" w:hAnsi="Times New Roman"/>
          <w:szCs w:val="28"/>
        </w:rPr>
        <w:t xml:space="preserve">поштова та електронна адреси, телефон </w:t>
      </w:r>
      <w:r w:rsidRPr="00843595">
        <w:rPr>
          <w:rFonts w:ascii="Times New Roman" w:hAnsi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</w:t>
      </w:r>
    </w:p>
    <w:p w:rsidR="00814066" w:rsidRPr="00843595" w:rsidRDefault="00814066" w:rsidP="00317D4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17D47">
        <w:rPr>
          <w:rFonts w:ascii="Times New Roman" w:hAnsi="Times New Roman"/>
          <w:szCs w:val="28"/>
        </w:rPr>
        <w:t>найменування організації/установи/закладу, якій направляється повідомлення</w:t>
      </w:r>
    </w:p>
    <w:p w:rsidR="00814066" w:rsidRDefault="00814066" w:rsidP="00317D47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14066" w:rsidRDefault="00814066" w:rsidP="00317D47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14066" w:rsidRDefault="00814066" w:rsidP="00317D47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43595">
        <w:rPr>
          <w:rFonts w:ascii="Times New Roman" w:hAnsi="Times New Roman"/>
          <w:b/>
          <w:bCs/>
          <w:sz w:val="28"/>
          <w:szCs w:val="28"/>
        </w:rPr>
        <w:t>ПОВІДОМЛЕННЯ</w:t>
      </w:r>
    </w:p>
    <w:p w:rsidR="00814066" w:rsidRDefault="00814066" w:rsidP="00317D47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43595">
        <w:rPr>
          <w:rFonts w:ascii="Times New Roman" w:hAnsi="Times New Roman"/>
          <w:b/>
          <w:bCs/>
          <w:sz w:val="28"/>
          <w:szCs w:val="28"/>
        </w:rPr>
        <w:t xml:space="preserve"> про дитину/особу/сім’ю, яка належить до вразливих груп населення або перебуває у складних життєвих обставинах</w:t>
      </w:r>
    </w:p>
    <w:p w:rsidR="00814066" w:rsidRPr="00843595" w:rsidRDefault="00814066" w:rsidP="00317D47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14066" w:rsidRPr="00843595" w:rsidRDefault="00814066" w:rsidP="00317D4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Надійшло: □ усно, □ </w:t>
      </w:r>
      <w:r w:rsidRPr="00843595">
        <w:rPr>
          <w:rFonts w:ascii="Times New Roman" w:hAnsi="Times New Roman"/>
          <w:sz w:val="28"/>
          <w:szCs w:val="28"/>
        </w:rPr>
        <w:t>письмово,</w:t>
      </w:r>
      <w:r>
        <w:rPr>
          <w:rFonts w:ascii="Times New Roman" w:hAnsi="Times New Roman"/>
          <w:sz w:val="28"/>
          <w:szCs w:val="28"/>
        </w:rPr>
        <w:t xml:space="preserve"> □ </w:t>
      </w:r>
      <w:r w:rsidRPr="00843595">
        <w:rPr>
          <w:rFonts w:ascii="Times New Roman" w:hAnsi="Times New Roman"/>
          <w:sz w:val="28"/>
          <w:szCs w:val="28"/>
        </w:rPr>
        <w:t>в теле</w:t>
      </w:r>
      <w:r>
        <w:rPr>
          <w:rFonts w:ascii="Times New Roman" w:hAnsi="Times New Roman"/>
          <w:sz w:val="28"/>
          <w:szCs w:val="28"/>
        </w:rPr>
        <w:t>фонному режимі, □ в електрон.</w:t>
      </w:r>
      <w:r w:rsidRPr="00843595">
        <w:rPr>
          <w:rFonts w:ascii="Times New Roman" w:hAnsi="Times New Roman"/>
          <w:sz w:val="28"/>
          <w:szCs w:val="28"/>
        </w:rPr>
        <w:t xml:space="preserve"> режимі </w:t>
      </w:r>
    </w:p>
    <w:p w:rsidR="00814066" w:rsidRDefault="00814066" w:rsidP="00317D47">
      <w:pPr>
        <w:spacing w:after="0"/>
        <w:rPr>
          <w:rFonts w:ascii="Times New Roman" w:hAnsi="Times New Roman"/>
          <w:sz w:val="28"/>
          <w:szCs w:val="28"/>
        </w:rPr>
      </w:pPr>
    </w:p>
    <w:p w:rsidR="00814066" w:rsidRDefault="00814066" w:rsidP="00317D47">
      <w:pPr>
        <w:spacing w:after="0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Про особу/дитину/сім’ю___________________</w:t>
      </w:r>
      <w:r>
        <w:rPr>
          <w:rFonts w:ascii="Times New Roman" w:hAnsi="Times New Roman"/>
          <w:sz w:val="28"/>
          <w:szCs w:val="28"/>
        </w:rPr>
        <w:t>____________________________</w:t>
      </w:r>
    </w:p>
    <w:p w:rsidR="00814066" w:rsidRPr="00843595" w:rsidRDefault="00814066" w:rsidP="00317D4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</w:t>
      </w:r>
      <w:r w:rsidRPr="00317D47">
        <w:rPr>
          <w:rFonts w:ascii="Times New Roman" w:hAnsi="Times New Roman"/>
          <w:szCs w:val="28"/>
        </w:rPr>
        <w:t>(прізвище, ім’я, по батькові, вік дитини, особи або прізвище сім’ї)</w:t>
      </w:r>
    </w:p>
    <w:p w:rsidR="00814066" w:rsidRPr="0019215C" w:rsidRDefault="00814066" w:rsidP="00317D47">
      <w:pPr>
        <w:spacing w:after="0"/>
        <w:rPr>
          <w:rFonts w:ascii="Times New Roman" w:hAnsi="Times New Roman"/>
          <w:sz w:val="20"/>
          <w:szCs w:val="20"/>
        </w:rPr>
      </w:pPr>
    </w:p>
    <w:p w:rsidR="00814066" w:rsidRDefault="00814066" w:rsidP="00317D47">
      <w:pPr>
        <w:spacing w:after="0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Місце проживання</w:t>
      </w:r>
      <w:r>
        <w:rPr>
          <w:rFonts w:ascii="Times New Roman" w:hAnsi="Times New Roman"/>
          <w:sz w:val="28"/>
          <w:szCs w:val="28"/>
        </w:rPr>
        <w:t xml:space="preserve"> (адреса)</w:t>
      </w:r>
      <w:r w:rsidRPr="00843595">
        <w:rPr>
          <w:rFonts w:ascii="Times New Roman" w:hAnsi="Times New Roman"/>
          <w:sz w:val="28"/>
          <w:szCs w:val="28"/>
        </w:rPr>
        <w:t>________________________</w:t>
      </w:r>
      <w:r>
        <w:rPr>
          <w:rFonts w:ascii="Times New Roman" w:hAnsi="Times New Roman"/>
          <w:sz w:val="28"/>
          <w:szCs w:val="28"/>
        </w:rPr>
        <w:t>____________________</w:t>
      </w:r>
      <w:r w:rsidRPr="00843595">
        <w:rPr>
          <w:rFonts w:ascii="Times New Roman" w:hAnsi="Times New Roman"/>
          <w:sz w:val="28"/>
          <w:szCs w:val="28"/>
        </w:rPr>
        <w:t>_</w:t>
      </w:r>
    </w:p>
    <w:p w:rsidR="00814066" w:rsidRPr="0019215C" w:rsidRDefault="00814066" w:rsidP="00317D47">
      <w:pPr>
        <w:spacing w:after="0"/>
        <w:rPr>
          <w:rFonts w:ascii="Times New Roman" w:hAnsi="Times New Roman"/>
          <w:sz w:val="20"/>
          <w:szCs w:val="20"/>
        </w:rPr>
      </w:pPr>
    </w:p>
    <w:p w:rsidR="00814066" w:rsidRPr="00843595" w:rsidRDefault="00814066" w:rsidP="00317D4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Контактний телефон</w:t>
      </w:r>
      <w:r w:rsidRPr="00843595">
        <w:rPr>
          <w:rFonts w:ascii="Times New Roman" w:hAnsi="Times New Roman"/>
          <w:sz w:val="28"/>
          <w:szCs w:val="28"/>
        </w:rPr>
        <w:t>__________________________________________________</w:t>
      </w:r>
      <w:r>
        <w:rPr>
          <w:rFonts w:ascii="Times New Roman" w:hAnsi="Times New Roman"/>
          <w:sz w:val="28"/>
          <w:szCs w:val="28"/>
        </w:rPr>
        <w:t>_</w:t>
      </w:r>
    </w:p>
    <w:p w:rsidR="00814066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14066" w:rsidRPr="00843595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Зміст</w:t>
      </w:r>
      <w:r>
        <w:rPr>
          <w:rFonts w:ascii="Times New Roman" w:hAnsi="Times New Roman"/>
          <w:sz w:val="28"/>
          <w:szCs w:val="28"/>
        </w:rPr>
        <w:t xml:space="preserve"> повідомлення/інформації щодо:</w:t>
      </w:r>
    </w:p>
    <w:p w:rsidR="00814066" w:rsidRPr="0019215C" w:rsidRDefault="00814066" w:rsidP="0019215C">
      <w:pPr>
        <w:pStyle w:val="ListParagraph"/>
        <w:numPr>
          <w:ilvl w:val="0"/>
          <w:numId w:val="1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9215C">
        <w:rPr>
          <w:rFonts w:ascii="Times New Roman" w:hAnsi="Times New Roman"/>
          <w:sz w:val="28"/>
          <w:szCs w:val="28"/>
        </w:rPr>
        <w:t>ознаки, які можуть свідчити про належність дитини та її сім’ї до вразливих категорій населення, або наявність чинників перебування дитини/сім’ї у складних життєвих обставинах:</w:t>
      </w:r>
    </w:p>
    <w:p w:rsidR="00814066" w:rsidRPr="00843595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____________________________________________________________________ 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</w:t>
      </w:r>
    </w:p>
    <w:p w:rsidR="00814066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14066" w:rsidRPr="0019215C" w:rsidRDefault="00814066" w:rsidP="0019215C">
      <w:pPr>
        <w:pStyle w:val="ListParagraph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9215C">
        <w:rPr>
          <w:rFonts w:ascii="Times New Roman" w:hAnsi="Times New Roman"/>
          <w:sz w:val="28"/>
          <w:szCs w:val="28"/>
        </w:rPr>
        <w:t>ознаки, які можуть свідчити про жорстоке поводження з дитиною, домашнє насильство, загрозу життю чи здоров’ю:</w:t>
      </w:r>
    </w:p>
    <w:p w:rsidR="00814066" w:rsidRPr="00843595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</w:t>
      </w:r>
    </w:p>
    <w:p w:rsidR="00814066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814066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</w:t>
      </w:r>
      <w:r>
        <w:rPr>
          <w:rFonts w:ascii="Times New Roman" w:hAnsi="Times New Roman"/>
          <w:sz w:val="28"/>
          <w:szCs w:val="28"/>
        </w:rPr>
        <w:t>_________________________________________________</w:t>
      </w:r>
    </w:p>
    <w:p w:rsidR="00814066" w:rsidRPr="00843595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814066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14066" w:rsidRPr="0019215C" w:rsidRDefault="00814066" w:rsidP="0019215C">
      <w:pPr>
        <w:pStyle w:val="ListParagraph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9215C">
        <w:rPr>
          <w:rFonts w:ascii="Times New Roman" w:hAnsi="Times New Roman"/>
          <w:sz w:val="28"/>
          <w:szCs w:val="28"/>
        </w:rPr>
        <w:t>ознаки, що можуть свідчити про ризик залишення дитини у пологовому будинку/ризик відмови від дитини раннього віку/намір влаштування дитини до закладу інституційного догляду та виховання:</w:t>
      </w:r>
    </w:p>
    <w:p w:rsidR="00814066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_______________________________________</w:t>
      </w:r>
    </w:p>
    <w:p w:rsidR="00814066" w:rsidRPr="00843595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814066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14066" w:rsidRPr="0019215C" w:rsidRDefault="00814066" w:rsidP="0019215C">
      <w:pPr>
        <w:pStyle w:val="ListParagraph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9215C">
        <w:rPr>
          <w:rFonts w:ascii="Times New Roman" w:hAnsi="Times New Roman"/>
          <w:sz w:val="28"/>
          <w:szCs w:val="28"/>
        </w:rPr>
        <w:t>ознаки, які можуть свідчити про потребу в обстеженні стану здоров’я дитини:</w:t>
      </w:r>
    </w:p>
    <w:p w:rsidR="00814066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814066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814066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14066" w:rsidRPr="00843595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Від_________________________________________________________________</w:t>
      </w:r>
    </w:p>
    <w:p w:rsidR="00814066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814066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</w:t>
      </w:r>
      <w:r>
        <w:rPr>
          <w:rFonts w:ascii="Times New Roman" w:hAnsi="Times New Roman"/>
          <w:sz w:val="28"/>
          <w:szCs w:val="28"/>
        </w:rPr>
        <w:t>_________________________________________________</w:t>
      </w:r>
    </w:p>
    <w:p w:rsidR="00814066" w:rsidRPr="000F4023" w:rsidRDefault="00814066" w:rsidP="009241F1">
      <w:pPr>
        <w:spacing w:after="0"/>
        <w:jc w:val="center"/>
        <w:rPr>
          <w:rFonts w:ascii="Times New Roman" w:hAnsi="Times New Roman"/>
          <w:szCs w:val="28"/>
        </w:rPr>
      </w:pPr>
      <w:r w:rsidRPr="000F4023">
        <w:rPr>
          <w:rFonts w:ascii="Times New Roman" w:hAnsi="Times New Roman"/>
          <w:szCs w:val="28"/>
        </w:rPr>
        <w:t>(прізвище, ім’я, по батькові особи, яка подає повідомлення, інша важлива інформація</w:t>
      </w:r>
    </w:p>
    <w:p w:rsidR="00814066" w:rsidRPr="000F4023" w:rsidRDefault="00814066" w:rsidP="009241F1">
      <w:pPr>
        <w:spacing w:after="0"/>
        <w:jc w:val="center"/>
        <w:rPr>
          <w:rFonts w:ascii="Times New Roman" w:hAnsi="Times New Roman"/>
          <w:sz w:val="24"/>
          <w:szCs w:val="28"/>
        </w:rPr>
      </w:pPr>
      <w:r w:rsidRPr="000F4023">
        <w:rPr>
          <w:rFonts w:ascii="Times New Roman" w:hAnsi="Times New Roman"/>
          <w:szCs w:val="28"/>
        </w:rPr>
        <w:t>(ким працює, родинний зв’язок тощо))</w:t>
      </w:r>
    </w:p>
    <w:p w:rsidR="00814066" w:rsidRPr="00843595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14066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□ самозвернення, □ </w:t>
      </w:r>
      <w:r w:rsidRPr="00843595">
        <w:rPr>
          <w:rFonts w:ascii="Times New Roman" w:hAnsi="Times New Roman"/>
          <w:sz w:val="28"/>
          <w:szCs w:val="28"/>
        </w:rPr>
        <w:t>від родичів, □</w:t>
      </w:r>
      <w:r>
        <w:rPr>
          <w:rFonts w:ascii="Times New Roman" w:hAnsi="Times New Roman"/>
          <w:sz w:val="28"/>
          <w:szCs w:val="28"/>
        </w:rPr>
        <w:t> </w:t>
      </w:r>
      <w:r w:rsidRPr="00843595">
        <w:rPr>
          <w:rFonts w:ascii="Times New Roman" w:hAnsi="Times New Roman"/>
          <w:sz w:val="28"/>
          <w:szCs w:val="28"/>
        </w:rPr>
        <w:t>від сусідів/знайомих, □</w:t>
      </w:r>
      <w:r>
        <w:rPr>
          <w:rFonts w:ascii="Times New Roman" w:hAnsi="Times New Roman"/>
          <w:sz w:val="28"/>
          <w:szCs w:val="28"/>
        </w:rPr>
        <w:t> </w:t>
      </w:r>
      <w:r w:rsidRPr="00843595">
        <w:rPr>
          <w:rFonts w:ascii="Times New Roman" w:hAnsi="Times New Roman"/>
          <w:sz w:val="28"/>
          <w:szCs w:val="28"/>
        </w:rPr>
        <w:t>від суб’єкта соціальної роботи, □</w:t>
      </w:r>
      <w:r>
        <w:rPr>
          <w:rFonts w:ascii="Times New Roman" w:hAnsi="Times New Roman"/>
          <w:sz w:val="28"/>
          <w:szCs w:val="28"/>
        </w:rPr>
        <w:t> </w:t>
      </w:r>
      <w:r w:rsidRPr="00843595">
        <w:rPr>
          <w:rFonts w:ascii="Times New Roman" w:hAnsi="Times New Roman"/>
          <w:sz w:val="28"/>
          <w:szCs w:val="28"/>
        </w:rPr>
        <w:t>анонімно, □</w:t>
      </w:r>
      <w:r>
        <w:rPr>
          <w:rFonts w:ascii="Times New Roman" w:hAnsi="Times New Roman"/>
          <w:sz w:val="28"/>
          <w:szCs w:val="28"/>
        </w:rPr>
        <w:t> інше</w:t>
      </w:r>
    </w:p>
    <w:p w:rsidR="00814066" w:rsidRPr="00843595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14066" w:rsidRPr="00843595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До повідомлення/інформації додано документи</w:t>
      </w:r>
    </w:p>
    <w:p w:rsidR="00814066" w:rsidRPr="00843595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 ____________________________________________________________________</w:t>
      </w:r>
    </w:p>
    <w:p w:rsidR="00814066" w:rsidRPr="00843595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14066" w:rsidRPr="00843595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14066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____________________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________________</w:t>
      </w:r>
    </w:p>
    <w:p w:rsidR="00814066" w:rsidRPr="00317D47" w:rsidRDefault="00814066" w:rsidP="00317D47">
      <w:pPr>
        <w:spacing w:after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</w:t>
      </w:r>
      <w:r w:rsidRPr="00317D47">
        <w:rPr>
          <w:rFonts w:ascii="Times New Roman" w:hAnsi="Times New Roman"/>
          <w:szCs w:val="28"/>
        </w:rPr>
        <w:t xml:space="preserve">(посада керівника) </w:t>
      </w:r>
      <w:r>
        <w:rPr>
          <w:rFonts w:ascii="Times New Roman" w:hAnsi="Times New Roman"/>
          <w:szCs w:val="28"/>
        </w:rPr>
        <w:t xml:space="preserve">                                                 </w:t>
      </w:r>
      <w:r w:rsidRPr="00317D47">
        <w:rPr>
          <w:rFonts w:ascii="Times New Roman" w:hAnsi="Times New Roman"/>
          <w:szCs w:val="28"/>
        </w:rPr>
        <w:t xml:space="preserve"> (підпис)</w:t>
      </w:r>
      <w:r>
        <w:rPr>
          <w:rFonts w:ascii="Times New Roman" w:hAnsi="Times New Roman"/>
          <w:szCs w:val="28"/>
        </w:rPr>
        <w:t xml:space="preserve">                           (власне ім’я, прізвище)</w:t>
      </w:r>
    </w:p>
    <w:p w:rsidR="00814066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14066" w:rsidRDefault="00814066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14066" w:rsidRPr="00843595" w:rsidRDefault="00814066" w:rsidP="00317D47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Повідомлення /інформацію прийнято ____________________20</w:t>
      </w:r>
      <w:r>
        <w:rPr>
          <w:rFonts w:ascii="Times New Roman" w:hAnsi="Times New Roman"/>
          <w:sz w:val="28"/>
          <w:szCs w:val="28"/>
        </w:rPr>
        <w:t>__</w:t>
      </w:r>
      <w:r w:rsidRPr="00843595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43595">
        <w:rPr>
          <w:rFonts w:ascii="Times New Roman" w:hAnsi="Times New Roman"/>
          <w:sz w:val="28"/>
          <w:szCs w:val="28"/>
        </w:rPr>
        <w:t>р.</w:t>
      </w:r>
    </w:p>
    <w:p w:rsidR="00814066" w:rsidRDefault="00814066" w:rsidP="00317D47">
      <w:pPr>
        <w:spacing w:after="0"/>
      </w:pPr>
    </w:p>
    <w:p w:rsidR="00814066" w:rsidRDefault="00814066" w:rsidP="008F51A6"/>
    <w:p w:rsidR="00814066" w:rsidRPr="006632B6" w:rsidRDefault="00814066" w:rsidP="008F51A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632B6">
        <w:rPr>
          <w:rFonts w:ascii="Times New Roman" w:hAnsi="Times New Roman"/>
          <w:b/>
          <w:bCs/>
          <w:sz w:val="24"/>
          <w:szCs w:val="24"/>
        </w:rPr>
        <w:t xml:space="preserve">Керуюча справами міської ради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6632B6">
        <w:rPr>
          <w:rFonts w:ascii="Times New Roman" w:hAnsi="Times New Roman"/>
          <w:b/>
          <w:bCs/>
          <w:sz w:val="24"/>
          <w:szCs w:val="24"/>
        </w:rPr>
        <w:t xml:space="preserve">             Ярослава</w:t>
      </w:r>
      <w:r>
        <w:rPr>
          <w:rFonts w:ascii="Times New Roman" w:hAnsi="Times New Roman"/>
          <w:b/>
          <w:bCs/>
          <w:sz w:val="28"/>
          <w:szCs w:val="28"/>
        </w:rPr>
        <w:t xml:space="preserve">  РАКОВІЦА</w:t>
      </w:r>
    </w:p>
    <w:p w:rsidR="00814066" w:rsidRPr="008F51A6" w:rsidRDefault="00814066" w:rsidP="008F51A6"/>
    <w:sectPr w:rsidR="00814066" w:rsidRPr="008F51A6" w:rsidSect="001D3F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23639"/>
    <w:multiLevelType w:val="hybridMultilevel"/>
    <w:tmpl w:val="CA34D7F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3595"/>
    <w:rsid w:val="000F4023"/>
    <w:rsid w:val="0019215C"/>
    <w:rsid w:val="001D3F13"/>
    <w:rsid w:val="00317D47"/>
    <w:rsid w:val="00352266"/>
    <w:rsid w:val="006632B6"/>
    <w:rsid w:val="00814066"/>
    <w:rsid w:val="008311B6"/>
    <w:rsid w:val="00843595"/>
    <w:rsid w:val="008F51A6"/>
    <w:rsid w:val="009241F1"/>
    <w:rsid w:val="0098122D"/>
    <w:rsid w:val="009C207D"/>
    <w:rsid w:val="009D509C"/>
    <w:rsid w:val="00C80B95"/>
    <w:rsid w:val="00D81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595"/>
    <w:pPr>
      <w:spacing w:after="160" w:line="259" w:lineRule="auto"/>
    </w:pPr>
    <w:rPr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921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578</Words>
  <Characters>3300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6</dc:title>
  <dc:subject/>
  <dc:creator>380509073719</dc:creator>
  <cp:keywords/>
  <dc:description/>
  <cp:lastModifiedBy>пк</cp:lastModifiedBy>
  <cp:revision>2</cp:revision>
  <cp:lastPrinted>2026-09-24T06:40:00Z</cp:lastPrinted>
  <dcterms:created xsi:type="dcterms:W3CDTF">2026-09-24T08:44:00Z</dcterms:created>
  <dcterms:modified xsi:type="dcterms:W3CDTF">2026-09-24T08:44:00Z</dcterms:modified>
</cp:coreProperties>
</file>