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8E8" w:rsidRPr="00CA6266" w:rsidRDefault="00C158E8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Додаток</w:t>
      </w:r>
      <w:r>
        <w:rPr>
          <w:rFonts w:ascii="Times New Roman" w:hAnsi="Times New Roman"/>
        </w:rPr>
        <w:t xml:space="preserve"> 5</w:t>
      </w:r>
    </w:p>
    <w:p w:rsidR="00C158E8" w:rsidRPr="00CA6266" w:rsidRDefault="00C158E8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до рішення виконавчого комітету</w:t>
      </w:r>
    </w:p>
    <w:p w:rsidR="00C158E8" w:rsidRPr="00CA6266" w:rsidRDefault="00C158E8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Кіцманської міської ради</w:t>
      </w:r>
    </w:p>
    <w:p w:rsidR="00C158E8" w:rsidRPr="00CA6266" w:rsidRDefault="00C158E8" w:rsidP="0092562C">
      <w:pPr>
        <w:spacing w:after="0" w:line="240" w:lineRule="auto"/>
        <w:ind w:left="6237"/>
        <w:rPr>
          <w:rFonts w:ascii="Times New Roman" w:hAnsi="Times New Roman"/>
        </w:rPr>
      </w:pPr>
      <w:r w:rsidRPr="00CA6266">
        <w:rPr>
          <w:rFonts w:ascii="Times New Roman" w:hAnsi="Times New Roman"/>
        </w:rPr>
        <w:t>від __________2026 р. № ____</w:t>
      </w:r>
      <w:r>
        <w:rPr>
          <w:rFonts w:ascii="Times New Roman" w:hAnsi="Times New Roman"/>
        </w:rPr>
        <w:t>____</w:t>
      </w:r>
    </w:p>
    <w:p w:rsidR="00C158E8" w:rsidRDefault="00C158E8" w:rsidP="0092562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58E8" w:rsidRDefault="00C158E8" w:rsidP="0092562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58E8" w:rsidRDefault="00C158E8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Суб’єкти </w:t>
      </w:r>
      <w:r w:rsidRPr="00773968">
        <w:rPr>
          <w:rFonts w:ascii="Times New Roman" w:hAnsi="Times New Roman"/>
          <w:b/>
          <w:bCs/>
          <w:sz w:val="28"/>
          <w:szCs w:val="28"/>
        </w:rPr>
        <w:t xml:space="preserve"> міжвідомчої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73968">
        <w:rPr>
          <w:rFonts w:ascii="Times New Roman" w:hAnsi="Times New Roman"/>
          <w:b/>
          <w:bCs/>
          <w:sz w:val="28"/>
          <w:szCs w:val="28"/>
        </w:rPr>
        <w:t>взаєм</w:t>
      </w:r>
      <w:r>
        <w:rPr>
          <w:rFonts w:ascii="Times New Roman" w:hAnsi="Times New Roman"/>
          <w:b/>
          <w:bCs/>
          <w:sz w:val="28"/>
          <w:szCs w:val="28"/>
        </w:rPr>
        <w:t>одії  з  виявлення та організації</w:t>
      </w:r>
    </w:p>
    <w:p w:rsidR="00C158E8" w:rsidRDefault="00C158E8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3968">
        <w:rPr>
          <w:rFonts w:ascii="Times New Roman" w:hAnsi="Times New Roman"/>
          <w:b/>
          <w:bCs/>
          <w:sz w:val="28"/>
          <w:szCs w:val="28"/>
        </w:rPr>
        <w:t>надання допомоги дітям та сім’ям з дітьми які перебувають</w:t>
      </w:r>
    </w:p>
    <w:p w:rsidR="00C158E8" w:rsidRDefault="00C158E8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73968">
        <w:rPr>
          <w:rFonts w:ascii="Times New Roman" w:hAnsi="Times New Roman"/>
          <w:b/>
          <w:bCs/>
          <w:sz w:val="28"/>
          <w:szCs w:val="28"/>
        </w:rPr>
        <w:t xml:space="preserve">у складних життєвих обставинах на території Кіцманської </w:t>
      </w:r>
      <w:r>
        <w:rPr>
          <w:rFonts w:ascii="Times New Roman" w:hAnsi="Times New Roman"/>
          <w:b/>
          <w:bCs/>
          <w:sz w:val="28"/>
          <w:szCs w:val="28"/>
        </w:rPr>
        <w:t>громади</w:t>
      </w:r>
    </w:p>
    <w:p w:rsidR="00C158E8" w:rsidRPr="00773968" w:rsidRDefault="00C158E8" w:rsidP="009256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9"/>
        <w:gridCol w:w="2977"/>
      </w:tblGrid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94EC2">
              <w:rPr>
                <w:rFonts w:ascii="Times New Roman" w:hAnsi="Times New Roman"/>
                <w:b/>
                <w:i/>
                <w:sz w:val="28"/>
                <w:szCs w:val="28"/>
              </w:rPr>
              <w:t>Установа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94EC2">
              <w:rPr>
                <w:rFonts w:ascii="Times New Roman" w:hAnsi="Times New Roman"/>
                <w:b/>
                <w:i/>
                <w:sz w:val="28"/>
                <w:szCs w:val="28"/>
              </w:rPr>
              <w:t>ПІБ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Служба у справах дітей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Лариса Заярнюк</w:t>
            </w:r>
          </w:p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Валентина Олексюк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Іванцин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Відділ освіти, молоді і спорту виконавчого комітету Кіцманської міської 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Баєтул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«Кіцманський центр надання соціальних послуг»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Валентина Рухтурак</w:t>
            </w:r>
          </w:p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Євгенія Палієвич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«Кіцманська багатопрофільна лікарня інтенсивного лікування»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Костянтин Хащовий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КНП «Кіцманський центр первинної медичної допомоги»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Євгенія Косташик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ФОП Задорожна Н.І.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 xml:space="preserve">Наталія Задорожна 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Валявський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Яна Лисак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Лашківський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 Тарновецький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Микола Олексюк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Володимир Верстюк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Михайло Прунчак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Василь Нявчук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Іванковецький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Анжеліка Максимюк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старостинський округ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Леся Бабюк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Оксана Марусяк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 №1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Руслана Костюк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Лашківський ліцей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Зоя Тарновецька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ліцей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Надія Пілат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ліцей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Інна Ященко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Іванківська гімназія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Марина Федорюк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Суховерхівська гімназія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Світлана Олексюк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Давидівська гімназія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Сергій Олексюк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Кліводинська гімназія Кіцманської міської ради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Діана Савчук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ОЗО Кіцманський ліцей Кіцманської міської ради №1 (дошкільний підрозділ)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Руслана Костюк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Давидівська гімназія Кіцманської міської ради (дошкільний підрозділ)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Сергій Олексюк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Кіцманський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Оксана Сухолотюк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Ошихлібський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Ірина Сивачук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Валявський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Наталія Мамаєвська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Кліводинський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Сніжана Заболоцька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Суховерхівський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Іванна Деркач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Витилівський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Лілія Шляхова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Лашківський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Ганна Фурман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Шипинецький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Інна Тудан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Іванківський заклад дошкільної освіти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Марина Николаєвич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Поліцейський офіцер громади ЧРУП ГУНП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Василь Данилюк</w:t>
            </w:r>
          </w:p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Роман Закропивний</w:t>
            </w:r>
          </w:p>
        </w:tc>
      </w:tr>
      <w:tr w:rsidR="00C158E8" w:rsidRPr="00B94EC2" w:rsidTr="00B94EC2">
        <w:tc>
          <w:tcPr>
            <w:tcW w:w="6799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Інспектор СЮП ЧРУП ГУНП</w:t>
            </w:r>
          </w:p>
        </w:tc>
        <w:tc>
          <w:tcPr>
            <w:tcW w:w="2977" w:type="dxa"/>
          </w:tcPr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Катерина Ільчук</w:t>
            </w:r>
          </w:p>
          <w:p w:rsidR="00C158E8" w:rsidRPr="00B94EC2" w:rsidRDefault="00C158E8" w:rsidP="00B94E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EC2">
              <w:rPr>
                <w:rFonts w:ascii="Times New Roman" w:hAnsi="Times New Roman"/>
                <w:sz w:val="28"/>
                <w:szCs w:val="28"/>
              </w:rPr>
              <w:t>Олександра Бучок</w:t>
            </w:r>
          </w:p>
        </w:tc>
      </w:tr>
    </w:tbl>
    <w:p w:rsidR="00C158E8" w:rsidRDefault="00C158E8"/>
    <w:p w:rsidR="00C158E8" w:rsidRDefault="00C158E8"/>
    <w:p w:rsidR="00C158E8" w:rsidRDefault="00C158E8" w:rsidP="00BE352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58E8" w:rsidRPr="00C251CA" w:rsidRDefault="00C158E8" w:rsidP="00BE352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251CA">
        <w:rPr>
          <w:rFonts w:ascii="Times New Roman" w:hAnsi="Times New Roman"/>
          <w:b/>
          <w:bCs/>
          <w:sz w:val="24"/>
          <w:szCs w:val="24"/>
        </w:rPr>
        <w:t>Керуюча справами міської ради                                       Ярослава  РАКОВІЦА</w:t>
      </w:r>
    </w:p>
    <w:p w:rsidR="00C158E8" w:rsidRPr="00C251CA" w:rsidRDefault="00C158E8">
      <w:pPr>
        <w:rPr>
          <w:sz w:val="24"/>
          <w:szCs w:val="24"/>
        </w:rPr>
      </w:pPr>
    </w:p>
    <w:sectPr w:rsidR="00C158E8" w:rsidRPr="00C251CA" w:rsidSect="008778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D69CE"/>
    <w:multiLevelType w:val="hybridMultilevel"/>
    <w:tmpl w:val="850803FA"/>
    <w:lvl w:ilvl="0" w:tplc="2D6A9702">
      <w:start w:val="2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E1B"/>
    <w:rsid w:val="0040238B"/>
    <w:rsid w:val="00503C0D"/>
    <w:rsid w:val="005402B2"/>
    <w:rsid w:val="00566A10"/>
    <w:rsid w:val="005A20D6"/>
    <w:rsid w:val="006C36AA"/>
    <w:rsid w:val="00773968"/>
    <w:rsid w:val="008069AC"/>
    <w:rsid w:val="008778A0"/>
    <w:rsid w:val="009240DF"/>
    <w:rsid w:val="0092562C"/>
    <w:rsid w:val="00954FD3"/>
    <w:rsid w:val="009E3D7C"/>
    <w:rsid w:val="00A20743"/>
    <w:rsid w:val="00A223B7"/>
    <w:rsid w:val="00AB6E01"/>
    <w:rsid w:val="00B94EC2"/>
    <w:rsid w:val="00BA1000"/>
    <w:rsid w:val="00BE3529"/>
    <w:rsid w:val="00C158E8"/>
    <w:rsid w:val="00C251CA"/>
    <w:rsid w:val="00C526B8"/>
    <w:rsid w:val="00CA6266"/>
    <w:rsid w:val="00D60E1B"/>
    <w:rsid w:val="00DA7DAA"/>
    <w:rsid w:val="00F65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8A0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60E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25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406</Words>
  <Characters>2317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5</dc:title>
  <dc:subject/>
  <dc:creator>380509073719</dc:creator>
  <cp:keywords/>
  <dc:description/>
  <cp:lastModifiedBy>пк</cp:lastModifiedBy>
  <cp:revision>3</cp:revision>
  <cp:lastPrinted>2026-09-24T06:38:00Z</cp:lastPrinted>
  <dcterms:created xsi:type="dcterms:W3CDTF">2026-09-24T08:43:00Z</dcterms:created>
  <dcterms:modified xsi:type="dcterms:W3CDTF">2026-09-24T12:23:00Z</dcterms:modified>
</cp:coreProperties>
</file>