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3050C4" w:rsidRDefault="003050C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405A0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51769033" r:id="rId6"/>
        </w:object>
      </w:r>
    </w:p>
    <w:p w:rsidR="003050C4" w:rsidRDefault="003050C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3050C4" w:rsidRDefault="003050C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3050C4" w:rsidRDefault="003050C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3050C4" w:rsidRDefault="003050C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3050C4" w:rsidRDefault="003050C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050C4" w:rsidRDefault="003050C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3050C4" w:rsidRDefault="003050C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3050C4" w:rsidRDefault="003050C4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3050C4" w:rsidRDefault="003050C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м. Кіцмань                                                  №_______</w:t>
      </w:r>
    </w:p>
    <w:p w:rsidR="003050C4" w:rsidRDefault="003050C4" w:rsidP="008D785D">
      <w:pPr>
        <w:rPr>
          <w:sz w:val="24"/>
          <w:lang w:val="uk-UA"/>
        </w:rPr>
      </w:pPr>
    </w:p>
    <w:p w:rsidR="003050C4" w:rsidRDefault="003050C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3050C4" w:rsidRPr="0080345D" w:rsidRDefault="003050C4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гр.Водянчуку Юрію Васильовичу</w:t>
      </w:r>
    </w:p>
    <w:p w:rsidR="003050C4" w:rsidRDefault="003050C4" w:rsidP="008D785D">
      <w:pPr>
        <w:jc w:val="both"/>
        <w:rPr>
          <w:b/>
          <w:sz w:val="24"/>
          <w:szCs w:val="24"/>
          <w:lang w:val="uk-UA"/>
        </w:rPr>
      </w:pPr>
    </w:p>
    <w:p w:rsidR="003050C4" w:rsidRDefault="003050C4" w:rsidP="008D785D">
      <w:pPr>
        <w:jc w:val="both"/>
        <w:rPr>
          <w:b/>
          <w:sz w:val="24"/>
          <w:szCs w:val="24"/>
          <w:lang w:val="uk-UA"/>
        </w:rPr>
      </w:pPr>
    </w:p>
    <w:p w:rsidR="003050C4" w:rsidRDefault="003050C4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777/2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гр.Водянчука Юрія Васильовича, 19**р.н., який зареєстрований та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(перебування сина, гр.Водянчука Дмитра Юрійовича,  19**р.н., в полоні)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 витяг з реєстру ТГ, копія свідоцтва про народження гр.Водянчука Д.Ю., копія сповіщення сім’ї №102 про перебування гр.Водянчука Дмитра Юрійовича у полоні,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3050C4" w:rsidRDefault="003050C4" w:rsidP="00E16479">
      <w:pPr>
        <w:jc w:val="both"/>
        <w:rPr>
          <w:bCs/>
          <w:sz w:val="24"/>
          <w:szCs w:val="24"/>
          <w:lang w:val="uk-UA"/>
        </w:rPr>
      </w:pPr>
    </w:p>
    <w:p w:rsidR="003050C4" w:rsidRDefault="003050C4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3050C4" w:rsidRDefault="003050C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3050C4" w:rsidRPr="0084440D" w:rsidRDefault="003050C4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Водянчуку Юрію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84440D">
        <w:rPr>
          <w:rFonts w:ascii="Times New Roman" w:hAnsi="Times New Roman"/>
          <w:szCs w:val="24"/>
        </w:rPr>
        <w:t>проживає за адресою:</w:t>
      </w:r>
      <w:r>
        <w:rPr>
          <w:rFonts w:ascii="Times New Roman" w:hAnsi="Times New Roman"/>
          <w:szCs w:val="24"/>
        </w:rPr>
        <w:t xml:space="preserve"> АДРЕСА 1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3050C4" w:rsidRPr="0084440D" w:rsidRDefault="003050C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3050C4" w:rsidRPr="0084440D" w:rsidRDefault="003050C4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3050C4" w:rsidRPr="008B124A" w:rsidRDefault="003050C4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3050C4" w:rsidRDefault="003050C4" w:rsidP="00AE462C">
      <w:pPr>
        <w:ind w:firstLine="600"/>
        <w:jc w:val="both"/>
        <w:rPr>
          <w:sz w:val="24"/>
          <w:szCs w:val="24"/>
          <w:lang w:val="uk-UA"/>
        </w:rPr>
      </w:pPr>
    </w:p>
    <w:p w:rsidR="003050C4" w:rsidRDefault="003050C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3050C4" w:rsidRDefault="003050C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3050C4" w:rsidRPr="003E5239" w:rsidRDefault="003050C4" w:rsidP="00A01621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</w:t>
      </w:r>
      <w:r w:rsidRPr="003E5239">
        <w:rPr>
          <w:b/>
          <w:sz w:val="24"/>
          <w:szCs w:val="24"/>
          <w:lang w:val="uk-UA"/>
        </w:rPr>
        <w:t xml:space="preserve">Секретар міської ради       </w:t>
      </w:r>
      <w:r>
        <w:rPr>
          <w:b/>
          <w:sz w:val="24"/>
          <w:szCs w:val="24"/>
          <w:lang w:val="uk-UA"/>
        </w:rPr>
        <w:t xml:space="preserve">                                                              </w:t>
      </w:r>
      <w:r w:rsidRPr="003E5239">
        <w:rPr>
          <w:b/>
          <w:sz w:val="24"/>
          <w:szCs w:val="24"/>
          <w:lang w:val="uk-UA"/>
        </w:rPr>
        <w:t xml:space="preserve">         Олексій </w:t>
      </w:r>
      <w:r>
        <w:rPr>
          <w:b/>
          <w:sz w:val="24"/>
          <w:szCs w:val="24"/>
          <w:lang w:val="uk-UA"/>
        </w:rPr>
        <w:t xml:space="preserve"> </w:t>
      </w:r>
      <w:r w:rsidRPr="003E5239">
        <w:rPr>
          <w:b/>
          <w:sz w:val="24"/>
          <w:szCs w:val="24"/>
          <w:lang w:val="uk-UA"/>
        </w:rPr>
        <w:t>БОРТНИК</w:t>
      </w:r>
    </w:p>
    <w:p w:rsidR="003050C4" w:rsidRDefault="003050C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3050C4" w:rsidRDefault="003050C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3050C4" w:rsidRDefault="003050C4" w:rsidP="00AE462C">
      <w:pPr>
        <w:rPr>
          <w:b/>
          <w:sz w:val="24"/>
          <w:szCs w:val="24"/>
          <w:lang w:val="uk-UA"/>
        </w:rPr>
      </w:pPr>
    </w:p>
    <w:p w:rsidR="003050C4" w:rsidRDefault="003050C4" w:rsidP="00AE462C">
      <w:pPr>
        <w:rPr>
          <w:b/>
          <w:sz w:val="24"/>
          <w:szCs w:val="24"/>
          <w:lang w:val="uk-UA"/>
        </w:rPr>
      </w:pPr>
    </w:p>
    <w:p w:rsidR="003050C4" w:rsidRDefault="003050C4" w:rsidP="00AE462C">
      <w:pPr>
        <w:rPr>
          <w:b/>
          <w:sz w:val="24"/>
          <w:szCs w:val="24"/>
          <w:lang w:val="uk-UA"/>
        </w:rPr>
      </w:pPr>
    </w:p>
    <w:p w:rsidR="003050C4" w:rsidRDefault="003050C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050C4" w:rsidSect="0044166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46E15"/>
    <w:rsid w:val="00055EAF"/>
    <w:rsid w:val="00066865"/>
    <w:rsid w:val="000679EF"/>
    <w:rsid w:val="0008599E"/>
    <w:rsid w:val="00087E25"/>
    <w:rsid w:val="000C419B"/>
    <w:rsid w:val="000D5A0A"/>
    <w:rsid w:val="000E69AD"/>
    <w:rsid w:val="000F22EC"/>
    <w:rsid w:val="001113B2"/>
    <w:rsid w:val="001124EA"/>
    <w:rsid w:val="00114992"/>
    <w:rsid w:val="00117238"/>
    <w:rsid w:val="00133B8C"/>
    <w:rsid w:val="00150E2F"/>
    <w:rsid w:val="00161E14"/>
    <w:rsid w:val="00177FE9"/>
    <w:rsid w:val="00184A4F"/>
    <w:rsid w:val="00194A1D"/>
    <w:rsid w:val="001A2C7A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C6049"/>
    <w:rsid w:val="002D0DC7"/>
    <w:rsid w:val="003050C4"/>
    <w:rsid w:val="003110A1"/>
    <w:rsid w:val="003111EE"/>
    <w:rsid w:val="00324303"/>
    <w:rsid w:val="0034077A"/>
    <w:rsid w:val="00340AAA"/>
    <w:rsid w:val="00342115"/>
    <w:rsid w:val="00343B9A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3E5239"/>
    <w:rsid w:val="004027F1"/>
    <w:rsid w:val="00406D68"/>
    <w:rsid w:val="004101EF"/>
    <w:rsid w:val="0043295D"/>
    <w:rsid w:val="00441665"/>
    <w:rsid w:val="004532F4"/>
    <w:rsid w:val="00454E05"/>
    <w:rsid w:val="0046113B"/>
    <w:rsid w:val="004618C3"/>
    <w:rsid w:val="00464F8F"/>
    <w:rsid w:val="004659A9"/>
    <w:rsid w:val="00474991"/>
    <w:rsid w:val="0048149D"/>
    <w:rsid w:val="004A1752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76B1"/>
    <w:rsid w:val="00540335"/>
    <w:rsid w:val="005405A0"/>
    <w:rsid w:val="00551335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D0ADD"/>
    <w:rsid w:val="005D39DA"/>
    <w:rsid w:val="005D51C2"/>
    <w:rsid w:val="005F35ED"/>
    <w:rsid w:val="006101D2"/>
    <w:rsid w:val="0062246B"/>
    <w:rsid w:val="00624F8F"/>
    <w:rsid w:val="00627773"/>
    <w:rsid w:val="00634236"/>
    <w:rsid w:val="00642837"/>
    <w:rsid w:val="0067251D"/>
    <w:rsid w:val="0068371E"/>
    <w:rsid w:val="006854E4"/>
    <w:rsid w:val="006A7349"/>
    <w:rsid w:val="006B5D2D"/>
    <w:rsid w:val="006C1661"/>
    <w:rsid w:val="006C2211"/>
    <w:rsid w:val="006D10CD"/>
    <w:rsid w:val="006D5A2F"/>
    <w:rsid w:val="006F59AB"/>
    <w:rsid w:val="00714523"/>
    <w:rsid w:val="007217A4"/>
    <w:rsid w:val="0072596F"/>
    <w:rsid w:val="00747D8D"/>
    <w:rsid w:val="007514B5"/>
    <w:rsid w:val="00757330"/>
    <w:rsid w:val="0076044B"/>
    <w:rsid w:val="007711DA"/>
    <w:rsid w:val="00783C9D"/>
    <w:rsid w:val="0079236C"/>
    <w:rsid w:val="007B4068"/>
    <w:rsid w:val="007B7C9F"/>
    <w:rsid w:val="007D0E9D"/>
    <w:rsid w:val="007D3263"/>
    <w:rsid w:val="007F0112"/>
    <w:rsid w:val="0080345D"/>
    <w:rsid w:val="00807E59"/>
    <w:rsid w:val="008124A6"/>
    <w:rsid w:val="0081561E"/>
    <w:rsid w:val="00816926"/>
    <w:rsid w:val="00821237"/>
    <w:rsid w:val="00823044"/>
    <w:rsid w:val="008309F1"/>
    <w:rsid w:val="008311F9"/>
    <w:rsid w:val="0084440D"/>
    <w:rsid w:val="00851B8C"/>
    <w:rsid w:val="008714E9"/>
    <w:rsid w:val="00881527"/>
    <w:rsid w:val="008819AF"/>
    <w:rsid w:val="00887EB7"/>
    <w:rsid w:val="00891448"/>
    <w:rsid w:val="008922CC"/>
    <w:rsid w:val="00892585"/>
    <w:rsid w:val="008A035A"/>
    <w:rsid w:val="008A2D5F"/>
    <w:rsid w:val="008A7FDA"/>
    <w:rsid w:val="008B124A"/>
    <w:rsid w:val="008B4D83"/>
    <w:rsid w:val="008D249F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1939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01621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52AD"/>
    <w:rsid w:val="00A97CE7"/>
    <w:rsid w:val="00AB23AD"/>
    <w:rsid w:val="00AC6A48"/>
    <w:rsid w:val="00AD054D"/>
    <w:rsid w:val="00AE12F9"/>
    <w:rsid w:val="00AE462C"/>
    <w:rsid w:val="00B010B7"/>
    <w:rsid w:val="00B01D6B"/>
    <w:rsid w:val="00B01FD5"/>
    <w:rsid w:val="00B03A66"/>
    <w:rsid w:val="00B05D5B"/>
    <w:rsid w:val="00B117E5"/>
    <w:rsid w:val="00B42A40"/>
    <w:rsid w:val="00B42E27"/>
    <w:rsid w:val="00B44C07"/>
    <w:rsid w:val="00B501A5"/>
    <w:rsid w:val="00B50B72"/>
    <w:rsid w:val="00B56E3B"/>
    <w:rsid w:val="00B60E22"/>
    <w:rsid w:val="00B61329"/>
    <w:rsid w:val="00B740D5"/>
    <w:rsid w:val="00B85C91"/>
    <w:rsid w:val="00B96261"/>
    <w:rsid w:val="00BA14E3"/>
    <w:rsid w:val="00BA5636"/>
    <w:rsid w:val="00BC0C35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52FA9"/>
    <w:rsid w:val="00C60070"/>
    <w:rsid w:val="00C67803"/>
    <w:rsid w:val="00C72835"/>
    <w:rsid w:val="00C7468F"/>
    <w:rsid w:val="00C861BE"/>
    <w:rsid w:val="00C87189"/>
    <w:rsid w:val="00CA42E3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A7BD6"/>
    <w:rsid w:val="00DB5AF0"/>
    <w:rsid w:val="00DB7264"/>
    <w:rsid w:val="00DC455F"/>
    <w:rsid w:val="00DC4989"/>
    <w:rsid w:val="00DD228B"/>
    <w:rsid w:val="00E00D22"/>
    <w:rsid w:val="00E0725A"/>
    <w:rsid w:val="00E136C1"/>
    <w:rsid w:val="00E16479"/>
    <w:rsid w:val="00E20870"/>
    <w:rsid w:val="00E26F21"/>
    <w:rsid w:val="00E44729"/>
    <w:rsid w:val="00E53F40"/>
    <w:rsid w:val="00E53FBC"/>
    <w:rsid w:val="00E566D6"/>
    <w:rsid w:val="00E56772"/>
    <w:rsid w:val="00E641D1"/>
    <w:rsid w:val="00E7431A"/>
    <w:rsid w:val="00E75335"/>
    <w:rsid w:val="00E80D53"/>
    <w:rsid w:val="00E83F84"/>
    <w:rsid w:val="00E85D17"/>
    <w:rsid w:val="00E9187D"/>
    <w:rsid w:val="00EA2C51"/>
    <w:rsid w:val="00EA3299"/>
    <w:rsid w:val="00ED75AF"/>
    <w:rsid w:val="00EE3E94"/>
    <w:rsid w:val="00EF22E8"/>
    <w:rsid w:val="00EF6825"/>
    <w:rsid w:val="00F03B78"/>
    <w:rsid w:val="00F075C1"/>
    <w:rsid w:val="00F22816"/>
    <w:rsid w:val="00F279D3"/>
    <w:rsid w:val="00F501F3"/>
    <w:rsid w:val="00F83BD4"/>
    <w:rsid w:val="00F91293"/>
    <w:rsid w:val="00FA0211"/>
    <w:rsid w:val="00FB22E5"/>
    <w:rsid w:val="00FC56A7"/>
    <w:rsid w:val="00FD09CD"/>
    <w:rsid w:val="00FD3AF8"/>
    <w:rsid w:val="00FF1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100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0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0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0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0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356</Words>
  <Characters>2034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2025-09-05T11:40:00Z</cp:lastPrinted>
  <dcterms:created xsi:type="dcterms:W3CDTF">2026-09-24T12:25:00Z</dcterms:created>
  <dcterms:modified xsi:type="dcterms:W3CDTF">2026-09-24T12:31:00Z</dcterms:modified>
</cp:coreProperties>
</file>