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C4" w:rsidRDefault="007726C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F0B6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51759286" r:id="rId8"/>
        </w:object>
      </w:r>
    </w:p>
    <w:p w:rsidR="007726C4" w:rsidRDefault="007726C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726C4" w:rsidRDefault="007726C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726C4" w:rsidRDefault="007726C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726C4" w:rsidRDefault="007726C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726C4" w:rsidRDefault="007726C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726C4" w:rsidRDefault="007726C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726C4" w:rsidRDefault="007726C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726C4" w:rsidRDefault="007726C4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7726C4" w:rsidRDefault="007726C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№_______</w:t>
      </w:r>
    </w:p>
    <w:p w:rsidR="007726C4" w:rsidRPr="00A461C0" w:rsidRDefault="007726C4" w:rsidP="00EE1455">
      <w:pPr>
        <w:pStyle w:val="Normal2"/>
        <w:rPr>
          <w:rFonts w:ascii="Times New Roman" w:hAnsi="Times New Roman"/>
          <w:b/>
          <w:szCs w:val="24"/>
        </w:rPr>
      </w:pPr>
    </w:p>
    <w:p w:rsidR="007726C4" w:rsidRDefault="007726C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7726C4" w:rsidRDefault="007726C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7726C4" w:rsidRDefault="007726C4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гр.ОСОБА 1 опікуном </w:t>
      </w:r>
    </w:p>
    <w:p w:rsidR="007726C4" w:rsidRDefault="007726C4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недієздатним гр.ОСОБА 2</w:t>
      </w:r>
    </w:p>
    <w:p w:rsidR="007726C4" w:rsidRPr="00A461C0" w:rsidRDefault="007726C4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726C4" w:rsidRDefault="007726C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№632 від 25.08.2026р. гр.ОСОБА 1 про доцільність призначення його опікуном над недієздатним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4E4E75">
        <w:rPr>
          <w:rFonts w:ascii="Times New Roman" w:hAnsi="Times New Roman"/>
          <w:sz w:val="24"/>
          <w:szCs w:val="24"/>
          <w:lang w:val="uk-UA"/>
        </w:rPr>
        <w:t>23.09.2026р. №7,</w:t>
      </w:r>
      <w:r w:rsidRPr="00804C8C">
        <w:rPr>
          <w:rFonts w:ascii="Times New Roman" w:hAnsi="Times New Roman"/>
          <w:color w:val="EE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7726C4" w:rsidRPr="00D90582" w:rsidRDefault="007726C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7726C4" w:rsidRDefault="007726C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недієздатним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1968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 зареєстрований та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7726C4" w:rsidRPr="00FF39D7" w:rsidRDefault="007726C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1970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недієздатним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1968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:rsidR="007726C4" w:rsidRDefault="007726C4" w:rsidP="00B1048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:rsidR="007726C4" w:rsidRDefault="007726C4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726C4" w:rsidRPr="0006516D" w:rsidRDefault="007726C4" w:rsidP="0006516D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06516D">
        <w:rPr>
          <w:rFonts w:ascii="Times New Roman" w:hAnsi="Times New Roman"/>
          <w:b/>
          <w:sz w:val="24"/>
          <w:szCs w:val="24"/>
          <w:lang w:val="uk-UA"/>
        </w:rPr>
        <w:t>Заступник міського голови</w:t>
      </w:r>
    </w:p>
    <w:p w:rsidR="007726C4" w:rsidRPr="0006516D" w:rsidRDefault="007726C4" w:rsidP="000651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516D">
        <w:rPr>
          <w:rFonts w:ascii="Times New Roman" w:hAnsi="Times New Roman"/>
          <w:b/>
          <w:sz w:val="24"/>
          <w:szCs w:val="24"/>
          <w:lang w:val="uk-UA"/>
        </w:rPr>
        <w:t xml:space="preserve">      з питань діяльності виконавчих органів                                Олександр МАРУСЯК</w:t>
      </w:r>
    </w:p>
    <w:p w:rsidR="007726C4" w:rsidRPr="006E1E18" w:rsidRDefault="007726C4" w:rsidP="0006516D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726C4" w:rsidRDefault="007726C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726C4" w:rsidRPr="00AB1F9E" w:rsidRDefault="007726C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7726C4" w:rsidRPr="00AB1F9E" w:rsidSect="005E199F">
      <w:pgSz w:w="11906" w:h="16838" w:code="9"/>
      <w:pgMar w:top="426" w:right="566" w:bottom="567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6C4" w:rsidRDefault="007726C4" w:rsidP="00EE1455">
      <w:pPr>
        <w:spacing w:after="0" w:line="240" w:lineRule="auto"/>
      </w:pPr>
      <w:r>
        <w:separator/>
      </w:r>
    </w:p>
  </w:endnote>
  <w:endnote w:type="continuationSeparator" w:id="0">
    <w:p w:rsidR="007726C4" w:rsidRDefault="007726C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6C4" w:rsidRDefault="007726C4" w:rsidP="00EE1455">
      <w:pPr>
        <w:spacing w:after="0" w:line="240" w:lineRule="auto"/>
      </w:pPr>
      <w:r>
        <w:separator/>
      </w:r>
    </w:p>
  </w:footnote>
  <w:footnote w:type="continuationSeparator" w:id="0">
    <w:p w:rsidR="007726C4" w:rsidRDefault="007726C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44F81"/>
    <w:rsid w:val="00056551"/>
    <w:rsid w:val="00060337"/>
    <w:rsid w:val="00064A15"/>
    <w:rsid w:val="0006516D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288E"/>
    <w:rsid w:val="000E5091"/>
    <w:rsid w:val="000E5E89"/>
    <w:rsid w:val="0010141C"/>
    <w:rsid w:val="00103286"/>
    <w:rsid w:val="00116300"/>
    <w:rsid w:val="00122381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4D1"/>
    <w:rsid w:val="00240FCD"/>
    <w:rsid w:val="00244726"/>
    <w:rsid w:val="00250A74"/>
    <w:rsid w:val="002518ED"/>
    <w:rsid w:val="0025745D"/>
    <w:rsid w:val="002576D7"/>
    <w:rsid w:val="002615D1"/>
    <w:rsid w:val="00262C6C"/>
    <w:rsid w:val="00264042"/>
    <w:rsid w:val="00267089"/>
    <w:rsid w:val="00267CCA"/>
    <w:rsid w:val="00274DA0"/>
    <w:rsid w:val="00280814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468"/>
    <w:rsid w:val="00346023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25E1C"/>
    <w:rsid w:val="004301DB"/>
    <w:rsid w:val="00434E19"/>
    <w:rsid w:val="00437772"/>
    <w:rsid w:val="004378EF"/>
    <w:rsid w:val="00446566"/>
    <w:rsid w:val="004469D2"/>
    <w:rsid w:val="0045417C"/>
    <w:rsid w:val="0045464A"/>
    <w:rsid w:val="00457162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E75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2F12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199F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14C7F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73794"/>
    <w:rsid w:val="00681F1C"/>
    <w:rsid w:val="00691820"/>
    <w:rsid w:val="0069665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26C4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60DB"/>
    <w:rsid w:val="007F5A69"/>
    <w:rsid w:val="0080056E"/>
    <w:rsid w:val="00803DE7"/>
    <w:rsid w:val="008043C2"/>
    <w:rsid w:val="00804C8C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4BED"/>
    <w:rsid w:val="008C74F0"/>
    <w:rsid w:val="008C75BF"/>
    <w:rsid w:val="008D4A5C"/>
    <w:rsid w:val="008E0317"/>
    <w:rsid w:val="008E0685"/>
    <w:rsid w:val="008E5606"/>
    <w:rsid w:val="008E59B6"/>
    <w:rsid w:val="008F4F81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D6586"/>
    <w:rsid w:val="009E2942"/>
    <w:rsid w:val="009E525A"/>
    <w:rsid w:val="009E6D0F"/>
    <w:rsid w:val="009E7976"/>
    <w:rsid w:val="009F0B68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6750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5132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4705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A8C"/>
    <w:rsid w:val="00C21DDE"/>
    <w:rsid w:val="00C22AEF"/>
    <w:rsid w:val="00C22C21"/>
    <w:rsid w:val="00C265DB"/>
    <w:rsid w:val="00C27860"/>
    <w:rsid w:val="00C3174D"/>
    <w:rsid w:val="00C330A3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B00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50A2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0294B"/>
    <w:rsid w:val="00F1598C"/>
    <w:rsid w:val="00F17F4B"/>
    <w:rsid w:val="00F200D3"/>
    <w:rsid w:val="00F21203"/>
    <w:rsid w:val="00F3039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0F64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56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383</Words>
  <Characters>2184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2026-09-24T08:22:00Z</dcterms:created>
  <dcterms:modified xsi:type="dcterms:W3CDTF">2026-09-24T09:48:00Z</dcterms:modified>
</cp:coreProperties>
</file>