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D65" w:rsidRDefault="00246D65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B387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51758639" r:id="rId8"/>
        </w:object>
      </w:r>
    </w:p>
    <w:p w:rsidR="00246D65" w:rsidRDefault="00246D65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46D65" w:rsidRDefault="00246D6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46D65" w:rsidRDefault="00246D6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46D65" w:rsidRDefault="00246D65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46D65" w:rsidRDefault="00246D6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46D65" w:rsidRDefault="00246D6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246D65" w:rsidRDefault="00246D6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46D65" w:rsidRDefault="00246D65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246D65" w:rsidRDefault="00246D65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№_______</w:t>
      </w:r>
    </w:p>
    <w:p w:rsidR="00246D65" w:rsidRPr="00A461C0" w:rsidRDefault="00246D65" w:rsidP="00EE1455">
      <w:pPr>
        <w:pStyle w:val="Normal2"/>
        <w:rPr>
          <w:rFonts w:ascii="Times New Roman" w:hAnsi="Times New Roman"/>
          <w:b/>
          <w:szCs w:val="24"/>
        </w:rPr>
      </w:pPr>
    </w:p>
    <w:p w:rsidR="00246D65" w:rsidRDefault="00246D6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246D65" w:rsidRDefault="00246D6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246D65" w:rsidRDefault="00246D65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гр.ОСОБА 1 опікуном </w:t>
      </w:r>
    </w:p>
    <w:p w:rsidR="00246D65" w:rsidRDefault="00246D65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недієздатною гр.ОСОБА 2</w:t>
      </w:r>
    </w:p>
    <w:p w:rsidR="00246D65" w:rsidRPr="00A461C0" w:rsidRDefault="00246D65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46D65" w:rsidRDefault="00246D65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№689 від 03.09.2026р. гр.ОСОБА 1 про доцільність призначення її опікуном над недієздатною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443FA1">
        <w:rPr>
          <w:rFonts w:ascii="Times New Roman" w:hAnsi="Times New Roman"/>
          <w:sz w:val="24"/>
          <w:szCs w:val="24"/>
          <w:lang w:val="uk-UA"/>
        </w:rPr>
        <w:t>23.09.2026р. №7,</w:t>
      </w:r>
      <w:r w:rsidRPr="00804C8C">
        <w:rPr>
          <w:rFonts w:ascii="Times New Roman" w:hAnsi="Times New Roman"/>
          <w:color w:val="EE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246D65" w:rsidRPr="00D90582" w:rsidRDefault="00246D65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246D65" w:rsidRDefault="00246D65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зареєстрована та </w:t>
      </w:r>
      <w:r w:rsidRPr="001C5FAC">
        <w:rPr>
          <w:rFonts w:ascii="Times New Roman" w:hAnsi="Times New Roman"/>
          <w:sz w:val="24"/>
          <w:szCs w:val="24"/>
          <w:lang w:val="uk-UA"/>
        </w:rPr>
        <w:t>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недієздатною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2005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 зареєстрована та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1C5FAC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246D65" w:rsidRPr="00FF39D7" w:rsidRDefault="00246D6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>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1973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недієздатною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2005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</w:p>
    <w:p w:rsidR="00246D65" w:rsidRDefault="00246D65" w:rsidP="00B10482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:rsidR="00246D65" w:rsidRDefault="00246D65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46D65" w:rsidRPr="0006516D" w:rsidRDefault="00246D65" w:rsidP="0006516D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 w:rsidRPr="0006516D">
        <w:rPr>
          <w:rFonts w:ascii="Times New Roman" w:hAnsi="Times New Roman"/>
          <w:b/>
          <w:sz w:val="24"/>
          <w:szCs w:val="24"/>
          <w:lang w:val="uk-UA"/>
        </w:rPr>
        <w:t>Заступник міського голови</w:t>
      </w:r>
    </w:p>
    <w:p w:rsidR="00246D65" w:rsidRDefault="00246D65" w:rsidP="00FC28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6516D">
        <w:rPr>
          <w:rFonts w:ascii="Times New Roman" w:hAnsi="Times New Roman"/>
          <w:b/>
          <w:sz w:val="24"/>
          <w:szCs w:val="24"/>
          <w:lang w:val="uk-UA"/>
        </w:rPr>
        <w:t xml:space="preserve">      з питань діяльності виконавчих органів                                Олександр МАРУСЯК</w:t>
      </w:r>
    </w:p>
    <w:sectPr w:rsidR="00246D65" w:rsidSect="005E199F">
      <w:pgSz w:w="11906" w:h="16838" w:code="9"/>
      <w:pgMar w:top="426" w:right="566" w:bottom="567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D65" w:rsidRDefault="00246D65" w:rsidP="00EE1455">
      <w:pPr>
        <w:spacing w:after="0" w:line="240" w:lineRule="auto"/>
      </w:pPr>
      <w:r>
        <w:separator/>
      </w:r>
    </w:p>
  </w:endnote>
  <w:endnote w:type="continuationSeparator" w:id="0">
    <w:p w:rsidR="00246D65" w:rsidRDefault="00246D6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D65" w:rsidRDefault="00246D65" w:rsidP="00EE1455">
      <w:pPr>
        <w:spacing w:after="0" w:line="240" w:lineRule="auto"/>
      </w:pPr>
      <w:r>
        <w:separator/>
      </w:r>
    </w:p>
  </w:footnote>
  <w:footnote w:type="continuationSeparator" w:id="0">
    <w:p w:rsidR="00246D65" w:rsidRDefault="00246D6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516D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288E"/>
    <w:rsid w:val="000E5091"/>
    <w:rsid w:val="000E5E89"/>
    <w:rsid w:val="0010141C"/>
    <w:rsid w:val="00103286"/>
    <w:rsid w:val="00116300"/>
    <w:rsid w:val="00122381"/>
    <w:rsid w:val="001253C8"/>
    <w:rsid w:val="00126604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1F6EC9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46D65"/>
    <w:rsid w:val="00250A74"/>
    <w:rsid w:val="002518ED"/>
    <w:rsid w:val="0025745D"/>
    <w:rsid w:val="002576D7"/>
    <w:rsid w:val="002615D1"/>
    <w:rsid w:val="00262C6C"/>
    <w:rsid w:val="00264042"/>
    <w:rsid w:val="00267089"/>
    <w:rsid w:val="00267CCA"/>
    <w:rsid w:val="00274DA0"/>
    <w:rsid w:val="0027517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3FA1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3872"/>
    <w:rsid w:val="004B464F"/>
    <w:rsid w:val="004B527B"/>
    <w:rsid w:val="004C0C51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042"/>
    <w:rsid w:val="00557546"/>
    <w:rsid w:val="00557C95"/>
    <w:rsid w:val="00563891"/>
    <w:rsid w:val="00565E3F"/>
    <w:rsid w:val="005740E8"/>
    <w:rsid w:val="00582F12"/>
    <w:rsid w:val="00587E5B"/>
    <w:rsid w:val="005957B4"/>
    <w:rsid w:val="005A06AC"/>
    <w:rsid w:val="005A1B25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199F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14C7F"/>
    <w:rsid w:val="00620BC1"/>
    <w:rsid w:val="00622D10"/>
    <w:rsid w:val="006253A3"/>
    <w:rsid w:val="00626DC1"/>
    <w:rsid w:val="00632DF6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67E27"/>
    <w:rsid w:val="006701EB"/>
    <w:rsid w:val="00670F1B"/>
    <w:rsid w:val="006711AF"/>
    <w:rsid w:val="00671AE6"/>
    <w:rsid w:val="00673794"/>
    <w:rsid w:val="00681F1C"/>
    <w:rsid w:val="00691820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0D44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D76DB"/>
    <w:rsid w:val="007E0C62"/>
    <w:rsid w:val="007E3260"/>
    <w:rsid w:val="007E60DB"/>
    <w:rsid w:val="007F5A69"/>
    <w:rsid w:val="0080056E"/>
    <w:rsid w:val="00803DE7"/>
    <w:rsid w:val="008043C2"/>
    <w:rsid w:val="00804C8C"/>
    <w:rsid w:val="00816458"/>
    <w:rsid w:val="008201DC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4BED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63074"/>
    <w:rsid w:val="009713BE"/>
    <w:rsid w:val="0097140F"/>
    <w:rsid w:val="00974F3F"/>
    <w:rsid w:val="00986683"/>
    <w:rsid w:val="00990E05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6750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4AD5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4705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2135"/>
    <w:rsid w:val="00C17FCD"/>
    <w:rsid w:val="00C21A8C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B00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4792"/>
    <w:rsid w:val="00D67681"/>
    <w:rsid w:val="00D77255"/>
    <w:rsid w:val="00D77F08"/>
    <w:rsid w:val="00D877EF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202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4F5E"/>
    <w:rsid w:val="00ED7684"/>
    <w:rsid w:val="00EE1455"/>
    <w:rsid w:val="00EE483B"/>
    <w:rsid w:val="00EE4F51"/>
    <w:rsid w:val="00EE5AE6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2B1B"/>
    <w:rsid w:val="00FB7910"/>
    <w:rsid w:val="00FB7CE4"/>
    <w:rsid w:val="00FC16CD"/>
    <w:rsid w:val="00FC1BBB"/>
    <w:rsid w:val="00FC286C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22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2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2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2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381</Words>
  <Characters>2173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2024-12-11T14:18:00Z</cp:lastPrinted>
  <dcterms:created xsi:type="dcterms:W3CDTF">2026-09-24T08:21:00Z</dcterms:created>
  <dcterms:modified xsi:type="dcterms:W3CDTF">2026-09-24T09:38:00Z</dcterms:modified>
</cp:coreProperties>
</file>