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42" w:rsidRDefault="00C11742" w:rsidP="000E5FF2">
      <w:pPr>
        <w:tabs>
          <w:tab w:val="left" w:pos="1260"/>
          <w:tab w:val="left" w:pos="3640"/>
          <w:tab w:val="center" w:pos="4677"/>
        </w:tabs>
        <w:jc w:val="center"/>
      </w:pPr>
      <w:r w:rsidRPr="00D92412">
        <w:object w:dxaOrig="72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7" o:title=""/>
          </v:shape>
          <o:OLEObject Type="Embed" ProgID="Paint.Picture" ShapeID="_x0000_i1025" DrawAspect="Content" ObjectID="_1851595694" r:id="rId8"/>
        </w:object>
      </w:r>
    </w:p>
    <w:p w:rsidR="00C11742" w:rsidRDefault="00C11742" w:rsidP="002A492A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C11742" w:rsidRPr="000E5FF2" w:rsidRDefault="00C11742" w:rsidP="002A492A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0E5FF2">
        <w:rPr>
          <w:rFonts w:ascii="Times New Roman" w:hAnsi="Times New Roman"/>
          <w:sz w:val="28"/>
          <w:szCs w:val="28"/>
        </w:rPr>
        <w:t xml:space="preserve">   КІЦМАНСЬКА МІСЬКА РАДА</w:t>
      </w:r>
    </w:p>
    <w:p w:rsidR="00C11742" w:rsidRPr="000E5FF2" w:rsidRDefault="00C11742" w:rsidP="002A492A">
      <w:pPr>
        <w:pStyle w:val="110"/>
        <w:ind w:right="-2"/>
        <w:rPr>
          <w:rFonts w:ascii="Times New Roman" w:hAnsi="Times New Roman"/>
          <w:szCs w:val="28"/>
        </w:rPr>
      </w:pPr>
      <w:r w:rsidRPr="000E5FF2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11742" w:rsidRDefault="00C11742" w:rsidP="002A492A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  <w:r w:rsidRPr="000E5FF2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11742" w:rsidRDefault="00C11742" w:rsidP="002A492A">
      <w:pPr>
        <w:pStyle w:val="Title"/>
        <w:rPr>
          <w:rFonts w:ascii="Times New Roman" w:hAnsi="Times New Roman"/>
          <w:b/>
          <w:szCs w:val="24"/>
        </w:rPr>
      </w:pPr>
    </w:p>
    <w:p w:rsidR="00C11742" w:rsidRDefault="00C11742" w:rsidP="002A492A">
      <w:pPr>
        <w:pStyle w:val="Title"/>
        <w:jc w:val="right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Проєкт                                                                           </w:t>
      </w:r>
    </w:p>
    <w:p w:rsidR="00C11742" w:rsidRDefault="00C11742" w:rsidP="002A492A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C11742" w:rsidRDefault="00C11742" w:rsidP="002A492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C11742" w:rsidRDefault="00C11742" w:rsidP="002A492A">
      <w:pPr>
        <w:pStyle w:val="Normal2"/>
        <w:rPr>
          <w:rFonts w:ascii="Times New Roman" w:hAnsi="Times New Roman"/>
          <w:szCs w:val="24"/>
        </w:rPr>
      </w:pPr>
    </w:p>
    <w:p w:rsidR="00C11742" w:rsidRDefault="00C11742" w:rsidP="002A492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_________ 2026                                          м. Кіцмань                                                       </w:t>
      </w:r>
      <w:r>
        <w:rPr>
          <w:rFonts w:ascii="Times New Roman" w:hAnsi="Times New Roman"/>
          <w:b/>
          <w:szCs w:val="24"/>
        </w:rPr>
        <w:t>№ ____</w:t>
      </w:r>
    </w:p>
    <w:p w:rsidR="00C11742" w:rsidRPr="00345196" w:rsidRDefault="00C11742" w:rsidP="00E752BC">
      <w:pPr>
        <w:tabs>
          <w:tab w:val="left" w:pos="1260"/>
          <w:tab w:val="left" w:pos="3640"/>
          <w:tab w:val="center" w:pos="4677"/>
        </w:tabs>
        <w:jc w:val="center"/>
        <w:rPr>
          <w:sz w:val="24"/>
          <w:lang w:val="uk-UA"/>
        </w:rPr>
      </w:pP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Про затвердження Плану</w:t>
      </w: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заходів щодо складання проєкту </w:t>
      </w: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бюджету Кіцманської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 міської </w:t>
      </w: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територіальної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громади на 202</w:t>
      </w:r>
      <w:r>
        <w:rPr>
          <w:rFonts w:ascii="Times New Roman" w:hAnsi="Times New Roman"/>
          <w:b/>
          <w:sz w:val="24"/>
          <w:szCs w:val="24"/>
          <w:lang w:val="uk-UA"/>
        </w:rPr>
        <w:t>7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 рік</w:t>
      </w: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C11742" w:rsidRDefault="00C1174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 w:rsidRPr="00345196">
        <w:rPr>
          <w:sz w:val="24"/>
          <w:szCs w:val="24"/>
          <w:lang w:val="uk-UA"/>
        </w:rPr>
        <w:t xml:space="preserve">   </w:t>
      </w:r>
      <w:r w:rsidRPr="00345196">
        <w:rPr>
          <w:rFonts w:ascii="Times New Roman" w:hAnsi="Times New Roman"/>
          <w:sz w:val="24"/>
          <w:szCs w:val="24"/>
          <w:lang w:val="uk-UA"/>
        </w:rPr>
        <w:t>Керуючись статтями 23,75 Бюджетного кодексу України, підпунктом 1 пункту «а» статті 28, пунктом 1 частини другої статті 52 Закону України «Про місцеве самоврядування в Україні», Указом Президента України від 24.02.2022 року № 64/2022 «Про введення воєнного стану в Україні» (із змінами), на виконання вимог наказу Міністерства фінансів України від 31.05.2019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>
        <w:rPr>
          <w:rFonts w:ascii="Times New Roman" w:hAnsi="Times New Roman"/>
          <w:sz w:val="24"/>
          <w:szCs w:val="24"/>
          <w:lang w:val="uk-UA"/>
        </w:rPr>
        <w:t xml:space="preserve">, з метою забезпечення своєчасного та якісного розроблення проекту міського бюджету на 2027 рік, організації ефективної взаємодії структурних підрозділів Кіцманської міської ради,  </w:t>
      </w:r>
      <w:r w:rsidRPr="00345196">
        <w:rPr>
          <w:rFonts w:ascii="Times New Roman" w:hAnsi="Times New Roman"/>
          <w:sz w:val="24"/>
          <w:szCs w:val="24"/>
        </w:rPr>
        <w:t> </w:t>
      </w:r>
      <w:r w:rsidRPr="00345196">
        <w:rPr>
          <w:rFonts w:ascii="Times New Roman" w:hAnsi="Times New Roman"/>
          <w:sz w:val="24"/>
          <w:szCs w:val="24"/>
          <w:lang w:val="uk-UA"/>
        </w:rPr>
        <w:t>викон</w:t>
      </w:r>
      <w:r>
        <w:rPr>
          <w:rFonts w:ascii="Times New Roman" w:hAnsi="Times New Roman"/>
          <w:sz w:val="24"/>
          <w:szCs w:val="24"/>
          <w:lang w:val="uk-UA"/>
        </w:rPr>
        <w:t xml:space="preserve">авчий </w:t>
      </w:r>
      <w:r w:rsidRPr="00345196">
        <w:rPr>
          <w:rFonts w:ascii="Times New Roman" w:hAnsi="Times New Roman"/>
          <w:sz w:val="24"/>
          <w:szCs w:val="24"/>
          <w:lang w:val="uk-UA"/>
        </w:rPr>
        <w:t>ком</w:t>
      </w:r>
      <w:r>
        <w:rPr>
          <w:rFonts w:ascii="Times New Roman" w:hAnsi="Times New Roman"/>
          <w:sz w:val="24"/>
          <w:szCs w:val="24"/>
          <w:lang w:val="uk-UA"/>
        </w:rPr>
        <w:t xml:space="preserve">ітет </w:t>
      </w:r>
      <w:r w:rsidRPr="00345196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</w:p>
    <w:p w:rsidR="00C11742" w:rsidRDefault="00C1174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11742" w:rsidRDefault="00C11742" w:rsidP="00621EFB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В:</w:t>
      </w:r>
    </w:p>
    <w:p w:rsidR="00C11742" w:rsidRPr="00345196" w:rsidRDefault="00C11742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C11742" w:rsidRPr="00410FAB" w:rsidRDefault="00C11742" w:rsidP="00345196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Затвердити План заходів щодо складання проєкту бюджету Кіцманської міської територіальної громади на 2027 рік  (далі – План заходів), що додається.</w:t>
      </w:r>
    </w:p>
    <w:p w:rsidR="00C11742" w:rsidRPr="00410FAB" w:rsidRDefault="00C11742" w:rsidP="004E143C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Відповідальним виконавцям Плану заходів щодо складання проекту міського бюджету на 2027 рік :</w:t>
      </w:r>
    </w:p>
    <w:p w:rsidR="00C11742" w:rsidRPr="00410FAB" w:rsidRDefault="00C11742" w:rsidP="00410FAB">
      <w:pPr>
        <w:pStyle w:val="NoSpacing"/>
        <w:numPr>
          <w:ilvl w:val="1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 xml:space="preserve"> Забезпечити безумовне виконання зазначеного Плану заходів щодо складання проекту міського бюджету на 2027 рік;</w:t>
      </w:r>
    </w:p>
    <w:p w:rsidR="00C11742" w:rsidRPr="00410FAB" w:rsidRDefault="00C11742" w:rsidP="00410FAB">
      <w:pPr>
        <w:pStyle w:val="NoSpacing"/>
        <w:numPr>
          <w:ilvl w:val="1"/>
          <w:numId w:val="16"/>
        </w:numPr>
        <w:shd w:val="clear" w:color="auto" w:fill="FFFFFF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Інформацію надавати фінансовому управлінню міської ради у терміни, визначені Планом заходів щодо складання проекту міського бюджету на 2027 рік.</w:t>
      </w:r>
    </w:p>
    <w:p w:rsidR="00C11742" w:rsidRPr="00410FAB" w:rsidRDefault="00C11742" w:rsidP="007B7876">
      <w:pPr>
        <w:pStyle w:val="NoSpacing"/>
        <w:numPr>
          <w:ilvl w:val="0"/>
          <w:numId w:val="16"/>
        </w:numPr>
        <w:shd w:val="clear" w:color="auto" w:fill="FFFFFF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Контроль за виконанням цього рішення  покласти на заступника міського голови з питань діяльності виконавчих органів  Олександра МАРУСЯКА.</w:t>
      </w:r>
    </w:p>
    <w:p w:rsidR="00C11742" w:rsidRPr="00345196" w:rsidRDefault="00C11742" w:rsidP="009E0B79">
      <w:pPr>
        <w:pStyle w:val="NoSpacing"/>
        <w:shd w:val="clear" w:color="auto" w:fill="FFFFFF"/>
        <w:spacing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C11742" w:rsidRDefault="00C11742" w:rsidP="007B7876">
      <w:pPr>
        <w:pStyle w:val="NoSpacing"/>
        <w:shd w:val="clear" w:color="auto" w:fill="FFFFFF"/>
        <w:spacing w:line="276" w:lineRule="auto"/>
        <w:ind w:left="1080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C11742" w:rsidRDefault="00C11742" w:rsidP="007B7876">
      <w:pPr>
        <w:pStyle w:val="NoSpacing"/>
        <w:shd w:val="clear" w:color="auto" w:fill="FFFFFF"/>
        <w:spacing w:line="276" w:lineRule="auto"/>
        <w:ind w:left="1080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Заступник м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>ісько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го голови з питань</w:t>
      </w:r>
    </w:p>
    <w:p w:rsidR="00C11742" w:rsidRPr="00345196" w:rsidRDefault="00C11742" w:rsidP="007B7876">
      <w:pPr>
        <w:pStyle w:val="NoSpacing"/>
        <w:shd w:val="clear" w:color="auto" w:fill="FFFFFF"/>
        <w:spacing w:line="276" w:lineRule="auto"/>
        <w:ind w:left="108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діяльності виконавчих органів</w:t>
      </w:r>
      <w:r w:rsidRPr="00345196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Олександр МАРУСЯК</w:t>
      </w:r>
    </w:p>
    <w:p w:rsidR="00C11742" w:rsidRPr="00345196" w:rsidRDefault="00C11742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C11742" w:rsidRDefault="00C11742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C11742" w:rsidRDefault="00C11742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C11742" w:rsidRDefault="00C11742" w:rsidP="00006CA8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</w:t>
      </w:r>
    </w:p>
    <w:sectPr w:rsidR="00C11742" w:rsidSect="000E5FF2">
      <w:headerReference w:type="default" r:id="rId9"/>
      <w:pgSz w:w="11906" w:h="16838"/>
      <w:pgMar w:top="142" w:right="566" w:bottom="709" w:left="180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742" w:rsidRDefault="00C11742" w:rsidP="00A615A6">
      <w:r>
        <w:separator/>
      </w:r>
    </w:p>
  </w:endnote>
  <w:endnote w:type="continuationSeparator" w:id="0">
    <w:p w:rsidR="00C11742" w:rsidRDefault="00C11742" w:rsidP="00A6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742" w:rsidRDefault="00C11742" w:rsidP="00A615A6">
      <w:r>
        <w:separator/>
      </w:r>
    </w:p>
  </w:footnote>
  <w:footnote w:type="continuationSeparator" w:id="0">
    <w:p w:rsidR="00C11742" w:rsidRDefault="00C11742" w:rsidP="00A6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742" w:rsidRPr="00A615A6" w:rsidRDefault="00C11742" w:rsidP="00E10964">
    <w:pPr>
      <w:pStyle w:val="Header"/>
      <w:tabs>
        <w:tab w:val="clear" w:pos="4677"/>
        <w:tab w:val="clear" w:pos="9355"/>
        <w:tab w:val="left" w:pos="8673"/>
      </w:tabs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74CB"/>
    <w:multiLevelType w:val="hybridMultilevel"/>
    <w:tmpl w:val="4B9ACFD6"/>
    <w:lvl w:ilvl="0" w:tplc="4A2252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62715"/>
    <w:multiLevelType w:val="multilevel"/>
    <w:tmpl w:val="ED5A44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">
    <w:nsid w:val="0EB262FE"/>
    <w:multiLevelType w:val="hybridMultilevel"/>
    <w:tmpl w:val="5AE476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A0388B"/>
    <w:multiLevelType w:val="hybridMultilevel"/>
    <w:tmpl w:val="D5C8E00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4202175"/>
    <w:multiLevelType w:val="hybridMultilevel"/>
    <w:tmpl w:val="6DF6D674"/>
    <w:lvl w:ilvl="0" w:tplc="C08098E8">
      <w:start w:val="2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D5E34E2"/>
    <w:multiLevelType w:val="hybridMultilevel"/>
    <w:tmpl w:val="1682FF1A"/>
    <w:lvl w:ilvl="0" w:tplc="B42C7DF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D547B"/>
    <w:multiLevelType w:val="multilevel"/>
    <w:tmpl w:val="A0A66C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5C463B6B"/>
    <w:multiLevelType w:val="hybridMultilevel"/>
    <w:tmpl w:val="6BDE9B4A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F80006A"/>
    <w:multiLevelType w:val="hybridMultilevel"/>
    <w:tmpl w:val="2FF4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A71FE"/>
    <w:multiLevelType w:val="multilevel"/>
    <w:tmpl w:val="1CE84DF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</w:abstractNum>
  <w:abstractNum w:abstractNumId="10">
    <w:nsid w:val="62522916"/>
    <w:multiLevelType w:val="multilevel"/>
    <w:tmpl w:val="EB081CF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1">
    <w:nsid w:val="66023666"/>
    <w:multiLevelType w:val="hybridMultilevel"/>
    <w:tmpl w:val="C4C8DD42"/>
    <w:lvl w:ilvl="0" w:tplc="261A2EA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6B4D2C7E"/>
    <w:multiLevelType w:val="hybridMultilevel"/>
    <w:tmpl w:val="6D886EA8"/>
    <w:lvl w:ilvl="0" w:tplc="8F00722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0A7805"/>
    <w:multiLevelType w:val="hybridMultilevel"/>
    <w:tmpl w:val="4A02B8F0"/>
    <w:lvl w:ilvl="0" w:tplc="12941FDA">
      <w:start w:val="1"/>
      <w:numFmt w:val="decimal"/>
      <w:lvlText w:val="%1."/>
      <w:lvlJc w:val="left"/>
      <w:pPr>
        <w:tabs>
          <w:tab w:val="num" w:pos="2670"/>
        </w:tabs>
        <w:ind w:left="26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  <w:rPr>
        <w:rFonts w:cs="Times New Roman"/>
      </w:rPr>
    </w:lvl>
  </w:abstractNum>
  <w:abstractNum w:abstractNumId="14">
    <w:nsid w:val="6DF50D28"/>
    <w:multiLevelType w:val="hybridMultilevel"/>
    <w:tmpl w:val="3D149762"/>
    <w:lvl w:ilvl="0" w:tplc="2B56F72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CCB3FD4"/>
    <w:multiLevelType w:val="hybridMultilevel"/>
    <w:tmpl w:val="B100F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2940EA"/>
    <w:multiLevelType w:val="hybridMultilevel"/>
    <w:tmpl w:val="0F2EA230"/>
    <w:lvl w:ilvl="0" w:tplc="EC0C2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4"/>
  </w:num>
  <w:num w:numId="5">
    <w:abstractNumId w:val="15"/>
  </w:num>
  <w:num w:numId="6">
    <w:abstractNumId w:val="1"/>
  </w:num>
  <w:num w:numId="7">
    <w:abstractNumId w:val="10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E0F"/>
    <w:rsid w:val="000056E6"/>
    <w:rsid w:val="00006CA8"/>
    <w:rsid w:val="00014F94"/>
    <w:rsid w:val="00017AEC"/>
    <w:rsid w:val="00017EBF"/>
    <w:rsid w:val="00026FFF"/>
    <w:rsid w:val="00037BD0"/>
    <w:rsid w:val="0004415F"/>
    <w:rsid w:val="00047A8B"/>
    <w:rsid w:val="0005261F"/>
    <w:rsid w:val="00077772"/>
    <w:rsid w:val="00083891"/>
    <w:rsid w:val="00087622"/>
    <w:rsid w:val="00087AA2"/>
    <w:rsid w:val="000A40B0"/>
    <w:rsid w:val="000A7161"/>
    <w:rsid w:val="000C3A36"/>
    <w:rsid w:val="000C5ECA"/>
    <w:rsid w:val="000D402E"/>
    <w:rsid w:val="000E5FF2"/>
    <w:rsid w:val="000F071A"/>
    <w:rsid w:val="000F0CD6"/>
    <w:rsid w:val="0014192B"/>
    <w:rsid w:val="00151300"/>
    <w:rsid w:val="001710F3"/>
    <w:rsid w:val="00182D97"/>
    <w:rsid w:val="00183516"/>
    <w:rsid w:val="001A533D"/>
    <w:rsid w:val="001B3254"/>
    <w:rsid w:val="001C0B28"/>
    <w:rsid w:val="001D348C"/>
    <w:rsid w:val="001D3757"/>
    <w:rsid w:val="001E05A7"/>
    <w:rsid w:val="001E2FF9"/>
    <w:rsid w:val="001E7431"/>
    <w:rsid w:val="001F43A2"/>
    <w:rsid w:val="002038DE"/>
    <w:rsid w:val="002067D6"/>
    <w:rsid w:val="002241B5"/>
    <w:rsid w:val="002409F2"/>
    <w:rsid w:val="00241858"/>
    <w:rsid w:val="002476E1"/>
    <w:rsid w:val="00256536"/>
    <w:rsid w:val="00257806"/>
    <w:rsid w:val="002636F4"/>
    <w:rsid w:val="00274704"/>
    <w:rsid w:val="0029554D"/>
    <w:rsid w:val="002A492A"/>
    <w:rsid w:val="002B60A1"/>
    <w:rsid w:val="002B66A8"/>
    <w:rsid w:val="002C3D76"/>
    <w:rsid w:val="002C63FD"/>
    <w:rsid w:val="002E4EFD"/>
    <w:rsid w:val="00316507"/>
    <w:rsid w:val="003208FB"/>
    <w:rsid w:val="00345196"/>
    <w:rsid w:val="00361831"/>
    <w:rsid w:val="00363905"/>
    <w:rsid w:val="003A12FC"/>
    <w:rsid w:val="003A66DB"/>
    <w:rsid w:val="003B0CDB"/>
    <w:rsid w:val="003B4696"/>
    <w:rsid w:val="003C4B4A"/>
    <w:rsid w:val="003D4397"/>
    <w:rsid w:val="003F06F4"/>
    <w:rsid w:val="00403036"/>
    <w:rsid w:val="00410FAB"/>
    <w:rsid w:val="004127C0"/>
    <w:rsid w:val="00412CB1"/>
    <w:rsid w:val="00412ED5"/>
    <w:rsid w:val="00424DD5"/>
    <w:rsid w:val="00425168"/>
    <w:rsid w:val="00431B2E"/>
    <w:rsid w:val="00443FE0"/>
    <w:rsid w:val="00444220"/>
    <w:rsid w:val="00444AFE"/>
    <w:rsid w:val="00463169"/>
    <w:rsid w:val="00477067"/>
    <w:rsid w:val="00477F4F"/>
    <w:rsid w:val="004817B1"/>
    <w:rsid w:val="00491905"/>
    <w:rsid w:val="0049448A"/>
    <w:rsid w:val="004A0FA1"/>
    <w:rsid w:val="004D0DDD"/>
    <w:rsid w:val="004E143C"/>
    <w:rsid w:val="004E39BA"/>
    <w:rsid w:val="004E68CD"/>
    <w:rsid w:val="004F2660"/>
    <w:rsid w:val="0050282C"/>
    <w:rsid w:val="005072A1"/>
    <w:rsid w:val="00525F5B"/>
    <w:rsid w:val="005338C2"/>
    <w:rsid w:val="005368A4"/>
    <w:rsid w:val="005368FB"/>
    <w:rsid w:val="005404FE"/>
    <w:rsid w:val="00554815"/>
    <w:rsid w:val="0056616B"/>
    <w:rsid w:val="00575D52"/>
    <w:rsid w:val="005807CD"/>
    <w:rsid w:val="00580AA9"/>
    <w:rsid w:val="005858B3"/>
    <w:rsid w:val="0059630B"/>
    <w:rsid w:val="005A34CD"/>
    <w:rsid w:val="005B562B"/>
    <w:rsid w:val="005C0450"/>
    <w:rsid w:val="005C4DD4"/>
    <w:rsid w:val="005D7DB4"/>
    <w:rsid w:val="005E1B7A"/>
    <w:rsid w:val="005F4D91"/>
    <w:rsid w:val="00610AE1"/>
    <w:rsid w:val="00611B40"/>
    <w:rsid w:val="00615556"/>
    <w:rsid w:val="00620291"/>
    <w:rsid w:val="00621EFB"/>
    <w:rsid w:val="00622ACD"/>
    <w:rsid w:val="00660838"/>
    <w:rsid w:val="00664DC5"/>
    <w:rsid w:val="0067794A"/>
    <w:rsid w:val="006864B0"/>
    <w:rsid w:val="006A1544"/>
    <w:rsid w:val="006A6235"/>
    <w:rsid w:val="006A6AA9"/>
    <w:rsid w:val="006C357A"/>
    <w:rsid w:val="006E39DB"/>
    <w:rsid w:val="006E7356"/>
    <w:rsid w:val="00720490"/>
    <w:rsid w:val="0073333F"/>
    <w:rsid w:val="00735273"/>
    <w:rsid w:val="0073701D"/>
    <w:rsid w:val="00742950"/>
    <w:rsid w:val="00752B2D"/>
    <w:rsid w:val="007547A0"/>
    <w:rsid w:val="0075626C"/>
    <w:rsid w:val="00760CD0"/>
    <w:rsid w:val="00765614"/>
    <w:rsid w:val="007711DB"/>
    <w:rsid w:val="00776A8C"/>
    <w:rsid w:val="00777FE3"/>
    <w:rsid w:val="00780E0D"/>
    <w:rsid w:val="007A0184"/>
    <w:rsid w:val="007A49FC"/>
    <w:rsid w:val="007B23FF"/>
    <w:rsid w:val="007B7876"/>
    <w:rsid w:val="007C13B4"/>
    <w:rsid w:val="007D0D3D"/>
    <w:rsid w:val="007E358F"/>
    <w:rsid w:val="007E6979"/>
    <w:rsid w:val="007F00F8"/>
    <w:rsid w:val="007F09DB"/>
    <w:rsid w:val="007F1291"/>
    <w:rsid w:val="007F3100"/>
    <w:rsid w:val="007F5FB8"/>
    <w:rsid w:val="0080555A"/>
    <w:rsid w:val="008102A9"/>
    <w:rsid w:val="00816709"/>
    <w:rsid w:val="00823201"/>
    <w:rsid w:val="00825A84"/>
    <w:rsid w:val="00831C44"/>
    <w:rsid w:val="008425F4"/>
    <w:rsid w:val="00846EB4"/>
    <w:rsid w:val="00853E13"/>
    <w:rsid w:val="00881B2C"/>
    <w:rsid w:val="008865DC"/>
    <w:rsid w:val="00892E73"/>
    <w:rsid w:val="008A0813"/>
    <w:rsid w:val="008B20D7"/>
    <w:rsid w:val="008B32D9"/>
    <w:rsid w:val="008C2E70"/>
    <w:rsid w:val="008D6F69"/>
    <w:rsid w:val="008E2845"/>
    <w:rsid w:val="008E4C20"/>
    <w:rsid w:val="00905DD4"/>
    <w:rsid w:val="009120D5"/>
    <w:rsid w:val="009142E0"/>
    <w:rsid w:val="00924BBC"/>
    <w:rsid w:val="009257FE"/>
    <w:rsid w:val="00930F64"/>
    <w:rsid w:val="00933675"/>
    <w:rsid w:val="00940D17"/>
    <w:rsid w:val="009535EE"/>
    <w:rsid w:val="00956986"/>
    <w:rsid w:val="00962AF1"/>
    <w:rsid w:val="00965C32"/>
    <w:rsid w:val="0096682D"/>
    <w:rsid w:val="00974959"/>
    <w:rsid w:val="00976DB1"/>
    <w:rsid w:val="00977D91"/>
    <w:rsid w:val="00980A6F"/>
    <w:rsid w:val="00981AD1"/>
    <w:rsid w:val="0098255D"/>
    <w:rsid w:val="00992FCD"/>
    <w:rsid w:val="009A026B"/>
    <w:rsid w:val="009A22A5"/>
    <w:rsid w:val="009A51E9"/>
    <w:rsid w:val="009B2FD1"/>
    <w:rsid w:val="009B3D25"/>
    <w:rsid w:val="009C414A"/>
    <w:rsid w:val="009C4A33"/>
    <w:rsid w:val="009E0B79"/>
    <w:rsid w:val="009F195E"/>
    <w:rsid w:val="00A05C17"/>
    <w:rsid w:val="00A10811"/>
    <w:rsid w:val="00A1751C"/>
    <w:rsid w:val="00A26BDD"/>
    <w:rsid w:val="00A3678D"/>
    <w:rsid w:val="00A40731"/>
    <w:rsid w:val="00A407E4"/>
    <w:rsid w:val="00A452C9"/>
    <w:rsid w:val="00A615A6"/>
    <w:rsid w:val="00A75E5C"/>
    <w:rsid w:val="00A84DBD"/>
    <w:rsid w:val="00A9093E"/>
    <w:rsid w:val="00A92458"/>
    <w:rsid w:val="00AA34B5"/>
    <w:rsid w:val="00AA48C4"/>
    <w:rsid w:val="00AA744A"/>
    <w:rsid w:val="00AC057D"/>
    <w:rsid w:val="00AD431A"/>
    <w:rsid w:val="00AD5472"/>
    <w:rsid w:val="00AE5D4B"/>
    <w:rsid w:val="00B069FD"/>
    <w:rsid w:val="00B14EDE"/>
    <w:rsid w:val="00B155A9"/>
    <w:rsid w:val="00B15F6C"/>
    <w:rsid w:val="00B31200"/>
    <w:rsid w:val="00B3359F"/>
    <w:rsid w:val="00B42328"/>
    <w:rsid w:val="00B47269"/>
    <w:rsid w:val="00B501C2"/>
    <w:rsid w:val="00B62AF2"/>
    <w:rsid w:val="00B646BD"/>
    <w:rsid w:val="00B649D5"/>
    <w:rsid w:val="00B70095"/>
    <w:rsid w:val="00B71F46"/>
    <w:rsid w:val="00B74F38"/>
    <w:rsid w:val="00B76B18"/>
    <w:rsid w:val="00B77C7B"/>
    <w:rsid w:val="00B8243D"/>
    <w:rsid w:val="00B83AC1"/>
    <w:rsid w:val="00BA3FE4"/>
    <w:rsid w:val="00BA6045"/>
    <w:rsid w:val="00BB1E3D"/>
    <w:rsid w:val="00BB5914"/>
    <w:rsid w:val="00BE5451"/>
    <w:rsid w:val="00BE7E0F"/>
    <w:rsid w:val="00BF1684"/>
    <w:rsid w:val="00C0261C"/>
    <w:rsid w:val="00C06B7D"/>
    <w:rsid w:val="00C11742"/>
    <w:rsid w:val="00C12AA1"/>
    <w:rsid w:val="00C13EFD"/>
    <w:rsid w:val="00C239ED"/>
    <w:rsid w:val="00C35350"/>
    <w:rsid w:val="00C36EAC"/>
    <w:rsid w:val="00C37935"/>
    <w:rsid w:val="00C53A9A"/>
    <w:rsid w:val="00C54B36"/>
    <w:rsid w:val="00C61457"/>
    <w:rsid w:val="00C66EA7"/>
    <w:rsid w:val="00C70183"/>
    <w:rsid w:val="00C742ED"/>
    <w:rsid w:val="00C77458"/>
    <w:rsid w:val="00CB1DA2"/>
    <w:rsid w:val="00CB50E9"/>
    <w:rsid w:val="00CB7AE9"/>
    <w:rsid w:val="00CC2D0E"/>
    <w:rsid w:val="00CC7207"/>
    <w:rsid w:val="00CC7F2E"/>
    <w:rsid w:val="00CE5EE2"/>
    <w:rsid w:val="00CF0BF2"/>
    <w:rsid w:val="00CF3819"/>
    <w:rsid w:val="00CF7169"/>
    <w:rsid w:val="00CF74FB"/>
    <w:rsid w:val="00D069A4"/>
    <w:rsid w:val="00D072DF"/>
    <w:rsid w:val="00D07F2A"/>
    <w:rsid w:val="00D14368"/>
    <w:rsid w:val="00D30D37"/>
    <w:rsid w:val="00D325FE"/>
    <w:rsid w:val="00D32B7C"/>
    <w:rsid w:val="00D3530C"/>
    <w:rsid w:val="00D35681"/>
    <w:rsid w:val="00D35F98"/>
    <w:rsid w:val="00D454E2"/>
    <w:rsid w:val="00D57D96"/>
    <w:rsid w:val="00D65DD7"/>
    <w:rsid w:val="00D66988"/>
    <w:rsid w:val="00D70148"/>
    <w:rsid w:val="00D90B0F"/>
    <w:rsid w:val="00D92412"/>
    <w:rsid w:val="00DA1EB1"/>
    <w:rsid w:val="00DC095C"/>
    <w:rsid w:val="00DC3864"/>
    <w:rsid w:val="00DD4B6D"/>
    <w:rsid w:val="00DE3AA2"/>
    <w:rsid w:val="00DE45C6"/>
    <w:rsid w:val="00DE66D0"/>
    <w:rsid w:val="00DF6E74"/>
    <w:rsid w:val="00E02FE4"/>
    <w:rsid w:val="00E04045"/>
    <w:rsid w:val="00E1093D"/>
    <w:rsid w:val="00E10964"/>
    <w:rsid w:val="00E14DD3"/>
    <w:rsid w:val="00E16B7B"/>
    <w:rsid w:val="00E17AAF"/>
    <w:rsid w:val="00E325A0"/>
    <w:rsid w:val="00E42389"/>
    <w:rsid w:val="00E470FE"/>
    <w:rsid w:val="00E52166"/>
    <w:rsid w:val="00E57363"/>
    <w:rsid w:val="00E57718"/>
    <w:rsid w:val="00E74B2E"/>
    <w:rsid w:val="00E751EB"/>
    <w:rsid w:val="00E752BC"/>
    <w:rsid w:val="00E75994"/>
    <w:rsid w:val="00E8223D"/>
    <w:rsid w:val="00E84B9B"/>
    <w:rsid w:val="00E92984"/>
    <w:rsid w:val="00EA2225"/>
    <w:rsid w:val="00EC6A71"/>
    <w:rsid w:val="00ED3504"/>
    <w:rsid w:val="00EF436F"/>
    <w:rsid w:val="00F01CE5"/>
    <w:rsid w:val="00F04FCD"/>
    <w:rsid w:val="00F23777"/>
    <w:rsid w:val="00F44974"/>
    <w:rsid w:val="00F45B22"/>
    <w:rsid w:val="00F50EA7"/>
    <w:rsid w:val="00F54D01"/>
    <w:rsid w:val="00F666E3"/>
    <w:rsid w:val="00F75A43"/>
    <w:rsid w:val="00F807CA"/>
    <w:rsid w:val="00F942F6"/>
    <w:rsid w:val="00FA77C3"/>
    <w:rsid w:val="00FB2583"/>
    <w:rsid w:val="00FB49CA"/>
    <w:rsid w:val="00FB6B90"/>
    <w:rsid w:val="00FB71E7"/>
    <w:rsid w:val="00FD1EAE"/>
    <w:rsid w:val="00FD563A"/>
    <w:rsid w:val="00FE6B0D"/>
    <w:rsid w:val="00FF03F1"/>
    <w:rsid w:val="00FF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0F"/>
    <w:rPr>
      <w:rFonts w:ascii="Times New Roman" w:eastAsia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5A7"/>
    <w:pPr>
      <w:keepNext/>
      <w:spacing w:before="80"/>
      <w:jc w:val="center"/>
      <w:outlineLvl w:val="2"/>
    </w:pPr>
    <w:rPr>
      <w:rFonts w:ascii="Arial" w:hAnsi="Arial"/>
      <w:b/>
      <w:bCs/>
      <w:sz w:val="26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E05A7"/>
    <w:rPr>
      <w:rFonts w:ascii="Arial" w:hAnsi="Arial" w:cs="Times New Roman"/>
      <w:b/>
      <w:sz w:val="24"/>
      <w:lang w:val="uk-UA"/>
    </w:rPr>
  </w:style>
  <w:style w:type="paragraph" w:styleId="NoSpacing">
    <w:name w:val="No Spacing"/>
    <w:uiPriority w:val="99"/>
    <w:qFormat/>
    <w:rsid w:val="00BE7E0F"/>
    <w:rPr>
      <w:lang w:eastAsia="en-US"/>
    </w:rPr>
  </w:style>
  <w:style w:type="paragraph" w:customStyle="1" w:styleId="1">
    <w:name w:val="Без интервала1"/>
    <w:uiPriority w:val="99"/>
    <w:rsid w:val="00BE7E0F"/>
    <w:rPr>
      <w:rFonts w:eastAsia="Times New Roman" w:cs="Calibri"/>
      <w:lang w:val="uk-UA" w:eastAsia="en-US"/>
    </w:rPr>
  </w:style>
  <w:style w:type="character" w:customStyle="1" w:styleId="2">
    <w:name w:val="Основной текст (2)"/>
    <w:uiPriority w:val="99"/>
    <w:rsid w:val="00BE7E0F"/>
    <w:rPr>
      <w:rFonts w:ascii="Times New Roman" w:hAnsi="Times New Roman"/>
      <w:sz w:val="19"/>
      <w:u w:val="none"/>
    </w:rPr>
  </w:style>
  <w:style w:type="character" w:styleId="Emphasis">
    <w:name w:val="Emphasis"/>
    <w:basedOn w:val="DefaultParagraphFont"/>
    <w:uiPriority w:val="99"/>
    <w:qFormat/>
    <w:rsid w:val="00BE7E0F"/>
    <w:rPr>
      <w:rFonts w:cs="Times New Roman"/>
      <w:i/>
    </w:rPr>
  </w:style>
  <w:style w:type="paragraph" w:styleId="BodyTextIndent2">
    <w:name w:val="Body Text Indent 2"/>
    <w:basedOn w:val="Normal"/>
    <w:link w:val="BodyTextIndent2Char"/>
    <w:uiPriority w:val="99"/>
    <w:rsid w:val="00F666E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666E3"/>
    <w:rPr>
      <w:rFonts w:ascii="Times New Roman" w:hAnsi="Times New Roman" w:cs="Times New Roman"/>
      <w:sz w:val="24"/>
    </w:rPr>
  </w:style>
  <w:style w:type="paragraph" w:customStyle="1" w:styleId="10">
    <w:name w:val="Абзац списка1"/>
    <w:basedOn w:val="Normal"/>
    <w:uiPriority w:val="99"/>
    <w:rsid w:val="00F666E3"/>
    <w:pPr>
      <w:ind w:left="720"/>
      <w:contextualSpacing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47706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Абзац списка11"/>
    <w:basedOn w:val="Normal"/>
    <w:uiPriority w:val="99"/>
    <w:rsid w:val="00ED3504"/>
    <w:pPr>
      <w:ind w:left="720"/>
      <w:contextualSpacing/>
    </w:pPr>
    <w:rPr>
      <w:rFonts w:eastAsia="Calibri"/>
      <w:sz w:val="24"/>
    </w:rPr>
  </w:style>
  <w:style w:type="paragraph" w:styleId="BodyText">
    <w:name w:val="Body Text"/>
    <w:basedOn w:val="Normal"/>
    <w:link w:val="BodyTextChar"/>
    <w:uiPriority w:val="99"/>
    <w:rsid w:val="00363905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3905"/>
    <w:rPr>
      <w:rFonts w:ascii="Times New Roman" w:hAnsi="Times New Roman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8865D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5DC"/>
    <w:rPr>
      <w:rFonts w:ascii="Segoe UI" w:hAnsi="Segoe UI" w:cs="Times New Roman"/>
      <w:sz w:val="18"/>
    </w:rPr>
  </w:style>
  <w:style w:type="character" w:styleId="Hyperlink">
    <w:name w:val="Hyperlink"/>
    <w:basedOn w:val="DefaultParagraphFont"/>
    <w:uiPriority w:val="99"/>
    <w:rsid w:val="00E1093D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75626C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Default">
    <w:name w:val="Default"/>
    <w:uiPriority w:val="99"/>
    <w:rsid w:val="007562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uk-UA"/>
    </w:rPr>
  </w:style>
  <w:style w:type="character" w:customStyle="1" w:styleId="20">
    <w:name w:val="Основной текст (2)_"/>
    <w:link w:val="21"/>
    <w:uiPriority w:val="99"/>
    <w:locked/>
    <w:rsid w:val="00A84DBD"/>
    <w:rPr>
      <w:sz w:val="26"/>
      <w:shd w:val="clear" w:color="auto" w:fill="FFFFFF"/>
    </w:rPr>
  </w:style>
  <w:style w:type="paragraph" w:customStyle="1" w:styleId="21">
    <w:name w:val="Основной текст (2)1"/>
    <w:basedOn w:val="Normal"/>
    <w:link w:val="20"/>
    <w:uiPriority w:val="99"/>
    <w:rsid w:val="00A84DBD"/>
    <w:pPr>
      <w:widowControl w:val="0"/>
      <w:shd w:val="clear" w:color="auto" w:fill="FFFFFF"/>
      <w:spacing w:before="600" w:line="322" w:lineRule="exact"/>
    </w:pPr>
    <w:rPr>
      <w:rFonts w:ascii="Calibri" w:eastAsia="Calibri" w:hAnsi="Calibri"/>
      <w:sz w:val="26"/>
      <w:szCs w:val="20"/>
    </w:rPr>
  </w:style>
  <w:style w:type="paragraph" w:customStyle="1" w:styleId="12">
    <w:name w:val="Знак Знак Знак1 Знак Знак Знак Знак"/>
    <w:basedOn w:val="Normal"/>
    <w:uiPriority w:val="99"/>
    <w:rsid w:val="00A84DBD"/>
    <w:rPr>
      <w:rFonts w:ascii="Verdana" w:eastAsia="Calibri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006CA8"/>
    <w:pPr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006CA8"/>
    <w:rPr>
      <w:rFonts w:ascii="Arial Black" w:hAnsi="Arial Black" w:cs="Times New Roman"/>
      <w:sz w:val="24"/>
      <w:lang w:val="uk-UA"/>
    </w:rPr>
  </w:style>
  <w:style w:type="paragraph" w:customStyle="1" w:styleId="Normal1">
    <w:name w:val="Normal1"/>
    <w:uiPriority w:val="99"/>
    <w:rsid w:val="00006CA8"/>
    <w:rPr>
      <w:rFonts w:ascii="Arial" w:eastAsia="Times New Roman" w:hAnsi="Arial"/>
      <w:sz w:val="24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006CA8"/>
    <w:pPr>
      <w:keepNext/>
      <w:jc w:val="center"/>
      <w:outlineLvl w:val="0"/>
    </w:pPr>
    <w:rPr>
      <w:rFonts w:ascii="Arial" w:hAnsi="Arial"/>
      <w:b/>
      <w:szCs w:val="20"/>
      <w:lang w:val="uk-UA"/>
    </w:rPr>
  </w:style>
  <w:style w:type="paragraph" w:customStyle="1" w:styleId="13">
    <w:name w:val="Название объекта1"/>
    <w:basedOn w:val="Normal"/>
    <w:next w:val="Normal"/>
    <w:uiPriority w:val="99"/>
    <w:rsid w:val="00006CA8"/>
    <w:pPr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2">
    <w:name w:val="Normal2"/>
    <w:uiPriority w:val="99"/>
    <w:rsid w:val="00006CA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0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311</Words>
  <Characters>1777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S Di</dc:creator>
  <cp:keywords/>
  <dc:description/>
  <cp:lastModifiedBy>пк</cp:lastModifiedBy>
  <cp:revision>5</cp:revision>
  <cp:lastPrinted>2024-08-08T11:34:00Z</cp:lastPrinted>
  <dcterms:created xsi:type="dcterms:W3CDTF">2026-09-21T13:20:00Z</dcterms:created>
  <dcterms:modified xsi:type="dcterms:W3CDTF">2026-09-22T12:22:00Z</dcterms:modified>
</cp:coreProperties>
</file>