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EB0" w:rsidRDefault="005A5EB0" w:rsidP="008529ED">
      <w:pPr>
        <w:ind w:right="-2"/>
        <w:jc w:val="center"/>
        <w:rPr>
          <w:color w:val="000000"/>
        </w:rPr>
      </w:pPr>
      <w:r w:rsidRPr="00F31134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49252590" r:id="rId6"/>
        </w:object>
      </w:r>
    </w:p>
    <w:p w:rsidR="005A5EB0" w:rsidRDefault="005A5EB0" w:rsidP="008529ED">
      <w:pPr>
        <w:ind w:right="-2"/>
        <w:jc w:val="center"/>
        <w:rPr>
          <w:color w:val="000000"/>
        </w:rPr>
      </w:pPr>
    </w:p>
    <w:p w:rsidR="005A5EB0" w:rsidRDefault="005A5EB0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5A5EB0" w:rsidRDefault="005A5EB0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5A5EB0" w:rsidRDefault="005A5EB0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5A5EB0" w:rsidRDefault="005A5EB0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5A5EB0" w:rsidRDefault="005A5EB0" w:rsidP="008529ED">
      <w:pPr>
        <w:jc w:val="center"/>
        <w:rPr>
          <w:b/>
          <w:color w:val="000000"/>
        </w:rPr>
      </w:pPr>
    </w:p>
    <w:p w:rsidR="005A5EB0" w:rsidRDefault="005A5EB0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5A5EB0" w:rsidRDefault="005A5EB0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5A5EB0" w:rsidRDefault="005A5EB0" w:rsidP="008529ED">
      <w:pPr>
        <w:jc w:val="center"/>
        <w:rPr>
          <w:color w:val="000000"/>
        </w:rPr>
      </w:pPr>
    </w:p>
    <w:p w:rsidR="005A5EB0" w:rsidRDefault="005A5EB0" w:rsidP="008529ED">
      <w:pPr>
        <w:rPr>
          <w:color w:val="000000"/>
        </w:rPr>
      </w:pPr>
      <w:r>
        <w:rPr>
          <w:color w:val="000000"/>
        </w:rPr>
        <w:t xml:space="preserve">21 серпня 2026                                            м. Кіцмань                                                        </w:t>
      </w:r>
      <w:r w:rsidRPr="00C31C6E">
        <w:rPr>
          <w:b/>
          <w:color w:val="000000"/>
        </w:rPr>
        <w:t>№ 334/8</w:t>
      </w:r>
    </w:p>
    <w:p w:rsidR="005A5EB0" w:rsidRDefault="005A5EB0" w:rsidP="008529ED">
      <w:pPr>
        <w:rPr>
          <w:b/>
          <w:color w:val="000000"/>
        </w:rPr>
      </w:pPr>
    </w:p>
    <w:p w:rsidR="005A5EB0" w:rsidRPr="00217872" w:rsidRDefault="005A5EB0" w:rsidP="00C21256">
      <w:pPr>
        <w:pStyle w:val="ListParagraph"/>
        <w:tabs>
          <w:tab w:val="left" w:pos="0"/>
        </w:tabs>
        <w:spacing w:after="160" w:line="259" w:lineRule="auto"/>
        <w:ind w:left="0" w:right="3826"/>
        <w:rPr>
          <w:b/>
        </w:rPr>
      </w:pPr>
      <w:r w:rsidRPr="00217872">
        <w:rPr>
          <w:b/>
        </w:rPr>
        <w:t xml:space="preserve">Про надання дозволу і погодження графіку роботи </w:t>
      </w:r>
      <w:r>
        <w:rPr>
          <w:b/>
        </w:rPr>
        <w:t xml:space="preserve">ФОП Палагнюк Тетяні Ярославівні </w:t>
      </w:r>
      <w:r w:rsidRPr="00217872">
        <w:rPr>
          <w:b/>
        </w:rPr>
        <w:t xml:space="preserve"> на здійснення сезонної торгівлі сільськогосподарською продукцією в м. Кіцмань Чернівецького району Чернівецької області</w:t>
      </w:r>
    </w:p>
    <w:p w:rsidR="005A5EB0" w:rsidRPr="006139D9" w:rsidRDefault="005A5EB0" w:rsidP="006139D9">
      <w:pPr>
        <w:pStyle w:val="ListParagraph"/>
        <w:tabs>
          <w:tab w:val="left" w:pos="0"/>
        </w:tabs>
        <w:spacing w:after="160" w:line="259" w:lineRule="auto"/>
        <w:ind w:left="0" w:right="3968"/>
        <w:jc w:val="both"/>
        <w:rPr>
          <w:b/>
        </w:rPr>
      </w:pPr>
    </w:p>
    <w:p w:rsidR="005A5EB0" w:rsidRPr="00DE2C1F" w:rsidRDefault="005A5EB0" w:rsidP="00656078">
      <w:pPr>
        <w:jc w:val="both"/>
      </w:pPr>
      <w:r w:rsidRPr="00DE2C1F">
        <w:tab/>
        <w:t>Розглянувши заяву за вх. №</w:t>
      </w:r>
      <w:r>
        <w:t xml:space="preserve"> 304</w:t>
      </w:r>
      <w:r w:rsidRPr="00DE2C1F">
        <w:t xml:space="preserve"> від </w:t>
      </w:r>
      <w:r>
        <w:t>24.07.2026</w:t>
      </w:r>
      <w:r w:rsidRPr="00DE2C1F">
        <w:t xml:space="preserve"> року </w:t>
      </w:r>
      <w:r>
        <w:t xml:space="preserve">ФОП Палагнюк Тетяни Ярославівни </w:t>
      </w:r>
      <w:r w:rsidRPr="00DE2C1F">
        <w:t>про надання дозволу</w:t>
      </w:r>
      <w:r>
        <w:t xml:space="preserve"> на здійснення сезонної торгівлі сільськогосподарською продукцією </w:t>
      </w:r>
      <w:r w:rsidRPr="00DE2C1F">
        <w:t>і погодження графіку роботи в місті Кіцмань</w:t>
      </w:r>
      <w:r>
        <w:t xml:space="preserve"> Чернівецького району Чернівецької області,  керуючись п</w:t>
      </w:r>
      <w:r w:rsidRPr="00DE2C1F">
        <w:t xml:space="preserve">п. 2 та 4 пункту </w:t>
      </w:r>
      <w:r>
        <w:t>«</w:t>
      </w:r>
      <w:r w:rsidRPr="00DE2C1F">
        <w:t>б</w:t>
      </w:r>
      <w:r>
        <w:t>»</w:t>
      </w:r>
      <w:r w:rsidRPr="00DE2C1F">
        <w:t xml:space="preserve"> статті 30 Закону України </w:t>
      </w:r>
      <w:r>
        <w:t>«</w:t>
      </w:r>
      <w:r w:rsidRPr="00DE2C1F">
        <w:t>Про місцеве самоврядування в Україні</w:t>
      </w:r>
      <w:r>
        <w:t>»</w:t>
      </w:r>
      <w:r w:rsidRPr="00DE2C1F">
        <w:t>, виконавчий комітет міської ради</w:t>
      </w:r>
    </w:p>
    <w:p w:rsidR="005A5EB0" w:rsidRPr="00DE2C1F" w:rsidRDefault="005A5EB0" w:rsidP="00656078">
      <w:pPr>
        <w:jc w:val="both"/>
        <w:rPr>
          <w:b/>
        </w:rPr>
      </w:pPr>
    </w:p>
    <w:p w:rsidR="005A5EB0" w:rsidRPr="00DE2C1F" w:rsidRDefault="005A5EB0" w:rsidP="00656078">
      <w:pPr>
        <w:jc w:val="both"/>
      </w:pPr>
      <w:r w:rsidRPr="00DE2C1F">
        <w:rPr>
          <w:b/>
        </w:rPr>
        <w:t>В И Р І Ш И В:</w:t>
      </w:r>
    </w:p>
    <w:p w:rsidR="005A5EB0" w:rsidRPr="00DE2C1F" w:rsidRDefault="005A5EB0" w:rsidP="00656078">
      <w:pPr>
        <w:jc w:val="center"/>
      </w:pPr>
    </w:p>
    <w:p w:rsidR="005A5EB0" w:rsidRPr="00DE2C1F" w:rsidRDefault="005A5EB0" w:rsidP="00656078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Надати дозвіл </w:t>
      </w:r>
      <w:r w:rsidRPr="00C61BDF">
        <w:t>Ф</w:t>
      </w:r>
      <w:r>
        <w:t xml:space="preserve">ОП Палагнюк Тетяні Ярославівні </w:t>
      </w:r>
      <w:r w:rsidRPr="00656078">
        <w:t xml:space="preserve">на здійснення сезонної торгівлі на </w:t>
      </w:r>
      <w:r w:rsidRPr="00BC6E63">
        <w:t>по вул. Незалежності (навпроти лікарні)</w:t>
      </w:r>
      <w:r>
        <w:t xml:space="preserve">  в м. Кіцмань Чернівецького району, Чернівецької області на період </w:t>
      </w:r>
      <w:r w:rsidRPr="00DE2C1F">
        <w:t>з</w:t>
      </w:r>
      <w:r>
        <w:t xml:space="preserve"> 21</w:t>
      </w:r>
      <w:r w:rsidRPr="00BC6E63">
        <w:t>.08.2026</w:t>
      </w:r>
      <w:r>
        <w:t xml:space="preserve"> р. по  15.11</w:t>
      </w:r>
      <w:r w:rsidRPr="00DE2C1F">
        <w:t>.</w:t>
      </w:r>
      <w:r>
        <w:t>2026 р.</w:t>
      </w:r>
    </w:p>
    <w:p w:rsidR="005A5EB0" w:rsidRDefault="005A5EB0" w:rsidP="00656078">
      <w:pPr>
        <w:numPr>
          <w:ilvl w:val="0"/>
          <w:numId w:val="9"/>
        </w:numPr>
        <w:ind w:left="0" w:firstLine="709"/>
        <w:jc w:val="both"/>
      </w:pPr>
      <w:r w:rsidRPr="00DE2C1F">
        <w:t xml:space="preserve">Погодити графік роботи </w:t>
      </w:r>
      <w:r w:rsidRPr="00C61BDF">
        <w:t>Ф</w:t>
      </w:r>
      <w:r>
        <w:t xml:space="preserve">ОП Палагнюк Тетяні Ярославівні </w:t>
      </w:r>
      <w:r w:rsidRPr="00656078">
        <w:t xml:space="preserve">на здійснення сезонної торгівлі </w:t>
      </w:r>
      <w:r w:rsidRPr="00BC6E63">
        <w:t>по вул. Незалежності (навпроти лікарні)</w:t>
      </w:r>
      <w:r w:rsidRPr="00C21256">
        <w:rPr>
          <w:b/>
        </w:rPr>
        <w:t xml:space="preserve"> </w:t>
      </w:r>
      <w:r>
        <w:t>в м. Кіцмань Чернівецького району, Чернівецької області</w:t>
      </w:r>
      <w:bookmarkStart w:id="0" w:name="_GoBack"/>
      <w:bookmarkEnd w:id="0"/>
      <w:r>
        <w:t>: з 08</w:t>
      </w:r>
      <w:r w:rsidRPr="00DE2C1F">
        <w:t>.00 год</w:t>
      </w:r>
      <w:r>
        <w:t>.</w:t>
      </w:r>
      <w:r w:rsidRPr="00DE2C1F">
        <w:t xml:space="preserve"> до </w:t>
      </w:r>
      <w:r>
        <w:t>20</w:t>
      </w:r>
      <w:r w:rsidRPr="00DE2C1F">
        <w:t>.00 год</w:t>
      </w:r>
      <w:r>
        <w:t>.</w:t>
      </w:r>
      <w:r w:rsidRPr="00DE2C1F">
        <w:t xml:space="preserve"> </w:t>
      </w:r>
      <w:r w:rsidRPr="00D467F4">
        <w:t xml:space="preserve">щоденно без вихідних та </w:t>
      </w:r>
      <w:r>
        <w:t>обідньої перерви</w:t>
      </w:r>
      <w:r w:rsidRPr="00DE2C1F">
        <w:t xml:space="preserve">. </w:t>
      </w:r>
    </w:p>
    <w:p w:rsidR="005A5EB0" w:rsidRDefault="005A5EB0" w:rsidP="00656078">
      <w:pPr>
        <w:numPr>
          <w:ilvl w:val="0"/>
          <w:numId w:val="9"/>
        </w:numPr>
        <w:ind w:left="0" w:firstLine="709"/>
        <w:jc w:val="both"/>
      </w:pPr>
      <w:r w:rsidRPr="00DC4ABC">
        <w:t xml:space="preserve">Зобов'язати </w:t>
      </w:r>
      <w:r>
        <w:t xml:space="preserve">ФОП Палагнюк Тетяну Ярославівну </w:t>
      </w:r>
      <w:r w:rsidRPr="00DC4ABC">
        <w:t>дотримуватись Правил благоустрою території населених пунктів Кіцманської міської об’єднаної територіальної громади затверджених рішення</w:t>
      </w:r>
      <w:r>
        <w:t xml:space="preserve">м </w:t>
      </w:r>
      <w:r w:rsidRPr="00DC4ABC">
        <w:t xml:space="preserve"> №7/2 від 25.02.2020 року ХХVІІI сесії Кіцманської міської ради VIІ скликання</w:t>
      </w:r>
      <w:r>
        <w:t>.</w:t>
      </w:r>
      <w:r w:rsidRPr="00DC4ABC">
        <w:t xml:space="preserve"> </w:t>
      </w:r>
    </w:p>
    <w:p w:rsidR="005A5EB0" w:rsidRPr="006139D9" w:rsidRDefault="005A5EB0" w:rsidP="009E584E">
      <w:pPr>
        <w:numPr>
          <w:ilvl w:val="0"/>
          <w:numId w:val="9"/>
        </w:numPr>
        <w:ind w:left="0" w:firstLine="708"/>
        <w:jc w:val="both"/>
      </w:pPr>
      <w:r w:rsidRPr="006139D9">
        <w:t xml:space="preserve">Контроль за виконанням даного рішення покласти на заступника міського голови  з питань діяльності виконавчих органів Олександра МАРУСЯКА. </w:t>
      </w:r>
    </w:p>
    <w:p w:rsidR="005A5EB0" w:rsidRDefault="005A5EB0" w:rsidP="006139D9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5A5EB0" w:rsidRPr="006A799C" w:rsidRDefault="005A5EB0" w:rsidP="006139D9">
      <w:pPr>
        <w:rPr>
          <w:b/>
          <w:sz w:val="22"/>
        </w:rPr>
      </w:pPr>
    </w:p>
    <w:p w:rsidR="005A5EB0" w:rsidRDefault="005A5EB0" w:rsidP="006139D9">
      <w:pPr>
        <w:rPr>
          <w:b/>
        </w:rPr>
      </w:pPr>
    </w:p>
    <w:p w:rsidR="005A5EB0" w:rsidRPr="00E57D90" w:rsidRDefault="005A5EB0" w:rsidP="00C21256">
      <w:pPr>
        <w:rPr>
          <w:b/>
        </w:rPr>
      </w:pPr>
      <w:r w:rsidRPr="00E57D90">
        <w:rPr>
          <w:b/>
        </w:rPr>
        <w:t xml:space="preserve">Заступник міського голови  з питань </w:t>
      </w:r>
    </w:p>
    <w:p w:rsidR="005A5EB0" w:rsidRPr="00E57D90" w:rsidRDefault="005A5EB0" w:rsidP="00C21256">
      <w:pPr>
        <w:rPr>
          <w:b/>
        </w:rPr>
      </w:pPr>
      <w:r w:rsidRPr="00E57D90">
        <w:rPr>
          <w:b/>
        </w:rPr>
        <w:t xml:space="preserve">діяльності виконавчих органів </w:t>
      </w:r>
      <w:r>
        <w:rPr>
          <w:b/>
        </w:rPr>
        <w:t xml:space="preserve">                                                           </w:t>
      </w:r>
      <w:r w:rsidRPr="00E57D90">
        <w:rPr>
          <w:b/>
        </w:rPr>
        <w:t>Олександр МАРУСЯК</w:t>
      </w:r>
    </w:p>
    <w:sectPr w:rsidR="005A5EB0" w:rsidRPr="00E57D90" w:rsidSect="00180CB9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40059"/>
    <w:rsid w:val="00097E14"/>
    <w:rsid w:val="000D5C28"/>
    <w:rsid w:val="00104959"/>
    <w:rsid w:val="001431E8"/>
    <w:rsid w:val="00164BB2"/>
    <w:rsid w:val="00180CB9"/>
    <w:rsid w:val="001C1980"/>
    <w:rsid w:val="001D5266"/>
    <w:rsid w:val="00200701"/>
    <w:rsid w:val="00217872"/>
    <w:rsid w:val="0023208A"/>
    <w:rsid w:val="0023381F"/>
    <w:rsid w:val="0024113F"/>
    <w:rsid w:val="00244EDC"/>
    <w:rsid w:val="00251886"/>
    <w:rsid w:val="0025388D"/>
    <w:rsid w:val="00265DBC"/>
    <w:rsid w:val="00300CDC"/>
    <w:rsid w:val="0035688C"/>
    <w:rsid w:val="0036486C"/>
    <w:rsid w:val="00367D33"/>
    <w:rsid w:val="003B11C5"/>
    <w:rsid w:val="003E68FC"/>
    <w:rsid w:val="003F253F"/>
    <w:rsid w:val="0040524D"/>
    <w:rsid w:val="0042023F"/>
    <w:rsid w:val="0045567C"/>
    <w:rsid w:val="00467CED"/>
    <w:rsid w:val="004B5396"/>
    <w:rsid w:val="004D4F78"/>
    <w:rsid w:val="00500393"/>
    <w:rsid w:val="00512D60"/>
    <w:rsid w:val="00527164"/>
    <w:rsid w:val="00574350"/>
    <w:rsid w:val="00581EC2"/>
    <w:rsid w:val="005A5311"/>
    <w:rsid w:val="005A5EB0"/>
    <w:rsid w:val="005E4956"/>
    <w:rsid w:val="005F6FE4"/>
    <w:rsid w:val="006139D9"/>
    <w:rsid w:val="006157DB"/>
    <w:rsid w:val="00622703"/>
    <w:rsid w:val="00627A1C"/>
    <w:rsid w:val="00636EF1"/>
    <w:rsid w:val="0065501D"/>
    <w:rsid w:val="00656078"/>
    <w:rsid w:val="0067006A"/>
    <w:rsid w:val="006A799C"/>
    <w:rsid w:val="00714BB5"/>
    <w:rsid w:val="00734CC9"/>
    <w:rsid w:val="00747C3F"/>
    <w:rsid w:val="007B76E1"/>
    <w:rsid w:val="007F1DF1"/>
    <w:rsid w:val="0082351D"/>
    <w:rsid w:val="00836747"/>
    <w:rsid w:val="008426D6"/>
    <w:rsid w:val="008529ED"/>
    <w:rsid w:val="009253FA"/>
    <w:rsid w:val="009E584E"/>
    <w:rsid w:val="009E70CD"/>
    <w:rsid w:val="00A95126"/>
    <w:rsid w:val="00A97B03"/>
    <w:rsid w:val="00AD0856"/>
    <w:rsid w:val="00AD5B9D"/>
    <w:rsid w:val="00B3007F"/>
    <w:rsid w:val="00B527F3"/>
    <w:rsid w:val="00BC40F0"/>
    <w:rsid w:val="00BC6E63"/>
    <w:rsid w:val="00BD73A0"/>
    <w:rsid w:val="00C14BDF"/>
    <w:rsid w:val="00C21256"/>
    <w:rsid w:val="00C3105D"/>
    <w:rsid w:val="00C31C6E"/>
    <w:rsid w:val="00C578F9"/>
    <w:rsid w:val="00C61BDF"/>
    <w:rsid w:val="00C6405D"/>
    <w:rsid w:val="00D467F4"/>
    <w:rsid w:val="00D920C7"/>
    <w:rsid w:val="00DB05A5"/>
    <w:rsid w:val="00DB3C5C"/>
    <w:rsid w:val="00DC4ABC"/>
    <w:rsid w:val="00DE2C1F"/>
    <w:rsid w:val="00E169E3"/>
    <w:rsid w:val="00E411E7"/>
    <w:rsid w:val="00E57D90"/>
    <w:rsid w:val="00F23E89"/>
    <w:rsid w:val="00F31134"/>
    <w:rsid w:val="00F84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6139D9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37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303</Words>
  <Characters>1733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2026-08-26T09:30:00Z</cp:lastPrinted>
  <dcterms:created xsi:type="dcterms:W3CDTF">2026-08-20T09:27:00Z</dcterms:created>
  <dcterms:modified xsi:type="dcterms:W3CDTF">2026-08-26T09:30:00Z</dcterms:modified>
</cp:coreProperties>
</file>