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A1C" w:rsidRDefault="00397A1C" w:rsidP="00A84530">
      <w:pPr>
        <w:pStyle w:val="Normal2"/>
        <w:jc w:val="center"/>
        <w:rPr>
          <w:sz w:val="22"/>
        </w:rPr>
      </w:pPr>
      <w:r w:rsidRPr="004A3BA5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849160457" r:id="rId6"/>
        </w:object>
      </w:r>
    </w:p>
    <w:p w:rsidR="00397A1C" w:rsidRPr="000F12A3" w:rsidRDefault="00397A1C" w:rsidP="00A84530">
      <w:pPr>
        <w:pStyle w:val="Normal2"/>
        <w:jc w:val="center"/>
        <w:rPr>
          <w:rFonts w:ascii="Times New Roman" w:hAnsi="Times New Roman"/>
          <w:sz w:val="22"/>
        </w:rPr>
      </w:pPr>
    </w:p>
    <w:p w:rsidR="00397A1C" w:rsidRDefault="00397A1C" w:rsidP="00A84530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397A1C" w:rsidRDefault="00397A1C" w:rsidP="00A84530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397A1C" w:rsidRDefault="00397A1C" w:rsidP="00A84530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397A1C" w:rsidRDefault="00397A1C" w:rsidP="00A84530">
      <w:pPr>
        <w:pStyle w:val="Normal2"/>
        <w:rPr>
          <w:rFonts w:ascii="Times New Roman" w:hAnsi="Times New Roman"/>
          <w:b/>
          <w:sz w:val="28"/>
          <w:szCs w:val="28"/>
        </w:rPr>
      </w:pPr>
    </w:p>
    <w:p w:rsidR="00397A1C" w:rsidRPr="00BD29FD" w:rsidRDefault="00397A1C" w:rsidP="00A84530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p w:rsidR="00397A1C" w:rsidRDefault="00397A1C" w:rsidP="00A84530">
      <w:pPr>
        <w:jc w:val="center"/>
        <w:rPr>
          <w:rFonts w:ascii="Times New Roman" w:hAnsi="Times New Roman"/>
          <w:b/>
        </w:rPr>
      </w:pPr>
    </w:p>
    <w:p w:rsidR="00397A1C" w:rsidRDefault="00397A1C" w:rsidP="00A84530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І Ш Е Н Н Я   </w:t>
      </w:r>
      <w:r>
        <w:rPr>
          <w:rFonts w:ascii="Times New Roman" w:hAnsi="Times New Roman"/>
          <w:sz w:val="28"/>
        </w:rPr>
        <w:t xml:space="preserve">     </w:t>
      </w:r>
    </w:p>
    <w:p w:rsidR="00397A1C" w:rsidRPr="00AA6528" w:rsidRDefault="00397A1C" w:rsidP="00A84530">
      <w:pPr>
        <w:rPr>
          <w:b/>
          <w:lang w:val="ru-RU"/>
        </w:rPr>
      </w:pPr>
      <w:r>
        <w:t xml:space="preserve">                               </w:t>
      </w:r>
      <w:r>
        <w:rPr>
          <w:b/>
        </w:rPr>
        <w:t xml:space="preserve">    </w:t>
      </w:r>
    </w:p>
    <w:p w:rsidR="00397A1C" w:rsidRPr="00A84530" w:rsidRDefault="00397A1C" w:rsidP="00A84530">
      <w:pPr>
        <w:spacing w:after="200" w:line="276" w:lineRule="auto"/>
        <w:rPr>
          <w:rFonts w:ascii="Times New Roman" w:hAnsi="Times New Roman"/>
          <w:szCs w:val="24"/>
          <w:lang w:eastAsia="uk-UA"/>
        </w:rPr>
      </w:pPr>
      <w:r>
        <w:rPr>
          <w:rFonts w:ascii="Times New Roman" w:hAnsi="Times New Roman"/>
          <w:szCs w:val="24"/>
          <w:lang w:eastAsia="uk-UA"/>
        </w:rPr>
        <w:t xml:space="preserve">21 серпня </w:t>
      </w:r>
      <w:r w:rsidRPr="00A84530">
        <w:rPr>
          <w:rFonts w:ascii="Times New Roman" w:hAnsi="Times New Roman"/>
          <w:szCs w:val="24"/>
          <w:lang w:eastAsia="uk-UA"/>
        </w:rPr>
        <w:t xml:space="preserve">2026                                            м. Кіцмань                                                 </w:t>
      </w:r>
      <w:r>
        <w:rPr>
          <w:rFonts w:ascii="Times New Roman" w:hAnsi="Times New Roman"/>
          <w:szCs w:val="24"/>
          <w:lang w:eastAsia="uk-UA"/>
        </w:rPr>
        <w:t xml:space="preserve">   </w:t>
      </w:r>
      <w:r w:rsidRPr="00A84530">
        <w:rPr>
          <w:rFonts w:ascii="Times New Roman" w:hAnsi="Times New Roman"/>
          <w:szCs w:val="24"/>
          <w:lang w:eastAsia="uk-UA"/>
        </w:rPr>
        <w:t xml:space="preserve">   </w:t>
      </w:r>
      <w:r w:rsidRPr="00A84530">
        <w:rPr>
          <w:rFonts w:ascii="Times New Roman" w:hAnsi="Times New Roman"/>
          <w:b/>
          <w:szCs w:val="24"/>
          <w:lang w:eastAsia="uk-UA"/>
        </w:rPr>
        <w:t>№</w:t>
      </w:r>
      <w:r>
        <w:rPr>
          <w:rFonts w:ascii="Times New Roman" w:hAnsi="Times New Roman"/>
          <w:szCs w:val="24"/>
          <w:lang w:eastAsia="uk-UA"/>
        </w:rPr>
        <w:t xml:space="preserve"> </w:t>
      </w:r>
      <w:r w:rsidRPr="006E0B91">
        <w:rPr>
          <w:rFonts w:ascii="Times New Roman" w:hAnsi="Times New Roman"/>
          <w:b/>
          <w:szCs w:val="24"/>
          <w:lang w:eastAsia="uk-UA"/>
        </w:rPr>
        <w:t>287/8</w:t>
      </w:r>
    </w:p>
    <w:p w:rsidR="00397A1C" w:rsidRPr="00065452" w:rsidRDefault="00397A1C" w:rsidP="009D0538">
      <w:pPr>
        <w:rPr>
          <w:rFonts w:ascii="Times New Roman" w:hAnsi="Times New Roman"/>
          <w:b/>
          <w:szCs w:val="24"/>
          <w:lang w:eastAsia="uk-UA"/>
        </w:rPr>
      </w:pPr>
      <w:r w:rsidRPr="00065452">
        <w:rPr>
          <w:rFonts w:ascii="Times New Roman" w:hAnsi="Times New Roman"/>
          <w:b/>
          <w:szCs w:val="24"/>
          <w:lang w:eastAsia="uk-UA"/>
        </w:rPr>
        <w:t xml:space="preserve">Про схвалення Прогнозу бюджету Кіцманської </w:t>
      </w:r>
    </w:p>
    <w:p w:rsidR="00397A1C" w:rsidRPr="00065452" w:rsidRDefault="00397A1C" w:rsidP="009D0538">
      <w:pPr>
        <w:rPr>
          <w:rFonts w:ascii="Times New Roman" w:hAnsi="Times New Roman"/>
          <w:b/>
          <w:szCs w:val="24"/>
          <w:lang w:eastAsia="uk-UA"/>
        </w:rPr>
      </w:pPr>
      <w:r w:rsidRPr="00065452">
        <w:rPr>
          <w:rFonts w:ascii="Times New Roman" w:hAnsi="Times New Roman"/>
          <w:b/>
          <w:szCs w:val="24"/>
          <w:lang w:eastAsia="uk-UA"/>
        </w:rPr>
        <w:t>міської територіальної громади на 2027-2029 роки</w:t>
      </w:r>
    </w:p>
    <w:p w:rsidR="00397A1C" w:rsidRPr="00065452" w:rsidRDefault="00397A1C" w:rsidP="009D0538">
      <w:pPr>
        <w:spacing w:line="360" w:lineRule="auto"/>
        <w:rPr>
          <w:rFonts w:ascii="Times New Roman" w:hAnsi="Times New Roman"/>
          <w:szCs w:val="24"/>
          <w:lang w:eastAsia="uk-UA"/>
        </w:rPr>
      </w:pPr>
    </w:p>
    <w:p w:rsidR="00397A1C" w:rsidRPr="00065452" w:rsidRDefault="00397A1C" w:rsidP="009D0538">
      <w:pPr>
        <w:rPr>
          <w:rFonts w:ascii="Times New Roman" w:hAnsi="Times New Roman"/>
          <w:b/>
          <w:szCs w:val="24"/>
          <w:u w:val="single"/>
          <w:lang w:eastAsia="uk-UA"/>
        </w:rPr>
      </w:pPr>
      <w:r w:rsidRPr="00065452">
        <w:rPr>
          <w:rFonts w:ascii="Times New Roman" w:hAnsi="Times New Roman"/>
          <w:b/>
          <w:szCs w:val="24"/>
          <w:u w:val="single"/>
          <w:lang w:val="ru-RU" w:eastAsia="uk-UA"/>
        </w:rPr>
        <w:t xml:space="preserve">  </w:t>
      </w:r>
      <w:r w:rsidRPr="00065452">
        <w:rPr>
          <w:rFonts w:ascii="Times New Roman" w:hAnsi="Times New Roman"/>
          <w:b/>
          <w:szCs w:val="24"/>
          <w:u w:val="single"/>
          <w:lang w:eastAsia="uk-UA"/>
        </w:rPr>
        <w:t>2452100000</w:t>
      </w:r>
    </w:p>
    <w:p w:rsidR="00397A1C" w:rsidRPr="00065452" w:rsidRDefault="00397A1C" w:rsidP="009D0538">
      <w:pPr>
        <w:rPr>
          <w:rFonts w:ascii="Times New Roman" w:hAnsi="Times New Roman"/>
          <w:szCs w:val="24"/>
          <w:lang w:eastAsia="uk-UA"/>
        </w:rPr>
      </w:pPr>
      <w:r w:rsidRPr="00065452">
        <w:rPr>
          <w:rFonts w:ascii="Times New Roman" w:hAnsi="Times New Roman"/>
          <w:szCs w:val="24"/>
          <w:lang w:eastAsia="uk-UA"/>
        </w:rPr>
        <w:t xml:space="preserve">     (код бюджету)</w:t>
      </w:r>
    </w:p>
    <w:p w:rsidR="00397A1C" w:rsidRPr="00065452" w:rsidRDefault="00397A1C" w:rsidP="009D0538">
      <w:pPr>
        <w:spacing w:before="30" w:after="200"/>
        <w:ind w:firstLine="708"/>
        <w:jc w:val="both"/>
        <w:rPr>
          <w:rFonts w:ascii="Times New Roman" w:hAnsi="Times New Roman"/>
          <w:szCs w:val="24"/>
          <w:lang w:eastAsia="uk-UA"/>
        </w:rPr>
      </w:pPr>
    </w:p>
    <w:p w:rsidR="00397A1C" w:rsidRDefault="00397A1C" w:rsidP="009D0538">
      <w:pPr>
        <w:spacing w:before="30" w:after="200"/>
        <w:ind w:firstLine="708"/>
        <w:jc w:val="both"/>
        <w:rPr>
          <w:rFonts w:ascii="Times New Roman" w:hAnsi="Times New Roman"/>
          <w:szCs w:val="24"/>
          <w:lang w:eastAsia="uk-UA"/>
        </w:rPr>
      </w:pPr>
      <w:r w:rsidRPr="00065452">
        <w:rPr>
          <w:rFonts w:ascii="Times New Roman" w:hAnsi="Times New Roman"/>
          <w:szCs w:val="24"/>
          <w:lang w:eastAsia="uk-UA"/>
        </w:rPr>
        <w:t>Відповідно до статті 75</w:t>
      </w:r>
      <w:r w:rsidRPr="00065452">
        <w:rPr>
          <w:rFonts w:ascii="Times New Roman" w:hAnsi="Times New Roman"/>
          <w:szCs w:val="24"/>
          <w:vertAlign w:val="superscript"/>
          <w:lang w:eastAsia="uk-UA"/>
        </w:rPr>
        <w:t>1</w:t>
      </w:r>
      <w:r w:rsidRPr="00065452">
        <w:rPr>
          <w:rFonts w:ascii="Times New Roman" w:hAnsi="Times New Roman"/>
          <w:szCs w:val="24"/>
          <w:lang w:eastAsia="uk-UA"/>
        </w:rPr>
        <w:t xml:space="preserve"> Бюджетного кодексу України,  ст. 28 Закону України «Про місцеве самоврядування в Україні» та з метою забезпечення послідовності бюджетного процесу на місцевому рівні, виконавчий комітет  міської ради  </w:t>
      </w:r>
    </w:p>
    <w:p w:rsidR="00397A1C" w:rsidRPr="00065452" w:rsidRDefault="00397A1C" w:rsidP="009D0538">
      <w:pPr>
        <w:spacing w:before="30" w:after="200" w:line="360" w:lineRule="auto"/>
        <w:rPr>
          <w:rFonts w:ascii="Times New Roman" w:hAnsi="Times New Roman"/>
          <w:b/>
          <w:szCs w:val="24"/>
          <w:lang w:eastAsia="uk-UA"/>
        </w:rPr>
      </w:pPr>
      <w:r w:rsidRPr="00065452">
        <w:rPr>
          <w:rFonts w:ascii="Times New Roman" w:hAnsi="Times New Roman"/>
          <w:b/>
          <w:szCs w:val="24"/>
          <w:lang w:eastAsia="uk-UA"/>
        </w:rPr>
        <w:t>В</w:t>
      </w:r>
      <w:r>
        <w:rPr>
          <w:rFonts w:ascii="Times New Roman" w:hAnsi="Times New Roman"/>
          <w:b/>
          <w:szCs w:val="24"/>
          <w:lang w:eastAsia="uk-UA"/>
        </w:rPr>
        <w:t xml:space="preserve"> </w:t>
      </w:r>
      <w:r w:rsidRPr="00065452">
        <w:rPr>
          <w:rFonts w:ascii="Times New Roman" w:hAnsi="Times New Roman"/>
          <w:b/>
          <w:szCs w:val="24"/>
          <w:lang w:eastAsia="uk-UA"/>
        </w:rPr>
        <w:t>И</w:t>
      </w:r>
      <w:r>
        <w:rPr>
          <w:rFonts w:ascii="Times New Roman" w:hAnsi="Times New Roman"/>
          <w:b/>
          <w:szCs w:val="24"/>
          <w:lang w:eastAsia="uk-UA"/>
        </w:rPr>
        <w:t xml:space="preserve"> </w:t>
      </w:r>
      <w:r w:rsidRPr="00065452">
        <w:rPr>
          <w:rFonts w:ascii="Times New Roman" w:hAnsi="Times New Roman"/>
          <w:b/>
          <w:szCs w:val="24"/>
          <w:lang w:eastAsia="uk-UA"/>
        </w:rPr>
        <w:t>Р</w:t>
      </w:r>
      <w:r>
        <w:rPr>
          <w:rFonts w:ascii="Times New Roman" w:hAnsi="Times New Roman"/>
          <w:b/>
          <w:szCs w:val="24"/>
          <w:lang w:eastAsia="uk-UA"/>
        </w:rPr>
        <w:t xml:space="preserve"> </w:t>
      </w:r>
      <w:r w:rsidRPr="00065452">
        <w:rPr>
          <w:rFonts w:ascii="Times New Roman" w:hAnsi="Times New Roman"/>
          <w:b/>
          <w:szCs w:val="24"/>
          <w:lang w:eastAsia="uk-UA"/>
        </w:rPr>
        <w:t>І</w:t>
      </w:r>
      <w:r>
        <w:rPr>
          <w:rFonts w:ascii="Times New Roman" w:hAnsi="Times New Roman"/>
          <w:b/>
          <w:szCs w:val="24"/>
          <w:lang w:eastAsia="uk-UA"/>
        </w:rPr>
        <w:t xml:space="preserve"> </w:t>
      </w:r>
      <w:r w:rsidRPr="00065452">
        <w:rPr>
          <w:rFonts w:ascii="Times New Roman" w:hAnsi="Times New Roman"/>
          <w:b/>
          <w:szCs w:val="24"/>
          <w:lang w:eastAsia="uk-UA"/>
        </w:rPr>
        <w:t>Ш</w:t>
      </w:r>
      <w:r>
        <w:rPr>
          <w:rFonts w:ascii="Times New Roman" w:hAnsi="Times New Roman"/>
          <w:b/>
          <w:szCs w:val="24"/>
          <w:lang w:eastAsia="uk-UA"/>
        </w:rPr>
        <w:t xml:space="preserve"> </w:t>
      </w:r>
      <w:r w:rsidRPr="00065452">
        <w:rPr>
          <w:rFonts w:ascii="Times New Roman" w:hAnsi="Times New Roman"/>
          <w:b/>
          <w:szCs w:val="24"/>
          <w:lang w:eastAsia="uk-UA"/>
        </w:rPr>
        <w:t>И</w:t>
      </w:r>
      <w:r>
        <w:rPr>
          <w:rFonts w:ascii="Times New Roman" w:hAnsi="Times New Roman"/>
          <w:b/>
          <w:szCs w:val="24"/>
          <w:lang w:eastAsia="uk-UA"/>
        </w:rPr>
        <w:t xml:space="preserve"> </w:t>
      </w:r>
      <w:r w:rsidRPr="00065452">
        <w:rPr>
          <w:rFonts w:ascii="Times New Roman" w:hAnsi="Times New Roman"/>
          <w:b/>
          <w:szCs w:val="24"/>
          <w:lang w:eastAsia="uk-UA"/>
        </w:rPr>
        <w:t>В:</w:t>
      </w:r>
    </w:p>
    <w:p w:rsidR="00397A1C" w:rsidRPr="00065452" w:rsidRDefault="00397A1C" w:rsidP="009D0538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065452">
        <w:rPr>
          <w:rFonts w:ascii="Times New Roman" w:hAnsi="Times New Roman"/>
          <w:sz w:val="24"/>
          <w:szCs w:val="24"/>
        </w:rPr>
        <w:t>Схвалити Прогноз бюджету Кіцманської міської територіальної громади на 2027-2029 роки  (додається).</w:t>
      </w:r>
    </w:p>
    <w:p w:rsidR="00397A1C" w:rsidRPr="00065452" w:rsidRDefault="00397A1C" w:rsidP="009D0538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065452"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</w:rPr>
        <w:t>даного</w:t>
      </w:r>
      <w:r w:rsidRPr="009D0538">
        <w:rPr>
          <w:rFonts w:ascii="Times New Roman" w:hAnsi="Times New Roman"/>
          <w:sz w:val="24"/>
          <w:szCs w:val="24"/>
        </w:rPr>
        <w:t xml:space="preserve"> рішення </w:t>
      </w:r>
      <w:r>
        <w:rPr>
          <w:rFonts w:ascii="Times New Roman" w:hAnsi="Times New Roman"/>
          <w:sz w:val="24"/>
          <w:szCs w:val="24"/>
        </w:rPr>
        <w:t>покласти на заступника міського голови з питань діяльності виконавчих органів Олександра МАРУСЯКА</w:t>
      </w:r>
      <w:r w:rsidRPr="009D0538">
        <w:rPr>
          <w:rFonts w:ascii="Times New Roman" w:hAnsi="Times New Roman"/>
          <w:sz w:val="24"/>
          <w:szCs w:val="24"/>
        </w:rPr>
        <w:t>.</w:t>
      </w:r>
    </w:p>
    <w:p w:rsidR="00397A1C" w:rsidRPr="00065452" w:rsidRDefault="00397A1C" w:rsidP="00C33636">
      <w:pPr>
        <w:spacing w:after="200"/>
        <w:rPr>
          <w:rFonts w:ascii="Times New Roman" w:hAnsi="Times New Roman"/>
          <w:szCs w:val="24"/>
          <w:lang w:eastAsia="uk-UA"/>
        </w:rPr>
      </w:pPr>
    </w:p>
    <w:p w:rsidR="00397A1C" w:rsidRPr="00065452" w:rsidRDefault="00397A1C" w:rsidP="00315D0F">
      <w:pPr>
        <w:pStyle w:val="NoSpacing"/>
        <w:rPr>
          <w:rFonts w:ascii="Times New Roman" w:hAnsi="Times New Roman"/>
          <w:b/>
          <w:sz w:val="24"/>
          <w:szCs w:val="24"/>
        </w:rPr>
      </w:pPr>
      <w:r w:rsidRPr="00065452">
        <w:rPr>
          <w:rFonts w:ascii="Times New Roman" w:hAnsi="Times New Roman"/>
          <w:b/>
          <w:sz w:val="24"/>
          <w:szCs w:val="24"/>
        </w:rPr>
        <w:t xml:space="preserve">Заступник міського голови </w:t>
      </w:r>
    </w:p>
    <w:p w:rsidR="00397A1C" w:rsidRPr="00065452" w:rsidRDefault="00397A1C" w:rsidP="00A1621A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065452">
        <w:rPr>
          <w:rFonts w:ascii="Times New Roman" w:hAnsi="Times New Roman"/>
          <w:b/>
          <w:sz w:val="24"/>
          <w:szCs w:val="24"/>
        </w:rPr>
        <w:t xml:space="preserve">з питань діяльності виконавчих органів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065452">
        <w:rPr>
          <w:rFonts w:ascii="Times New Roman" w:hAnsi="Times New Roman"/>
          <w:b/>
          <w:sz w:val="24"/>
          <w:szCs w:val="24"/>
        </w:rPr>
        <w:t xml:space="preserve"> Олександр МАРУСЯК                                                                          </w:t>
      </w:r>
    </w:p>
    <w:p w:rsidR="00397A1C" w:rsidRPr="00065452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Pr="00065452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Pr="00065452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Pr="00065452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Pr="00065452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Pr="00065452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Pr="00065452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Pr="00065452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Pr="00065452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Pr="00065452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Pr="00065452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Pr="00065452" w:rsidRDefault="00397A1C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397A1C" w:rsidRPr="00C743A7" w:rsidRDefault="00397A1C" w:rsidP="00994F80">
      <w:pPr>
        <w:tabs>
          <w:tab w:val="left" w:pos="0"/>
          <w:tab w:val="left" w:pos="4560"/>
        </w:tabs>
        <w:spacing w:after="200" w:line="276" w:lineRule="auto"/>
        <w:ind w:right="-1"/>
        <w:jc w:val="center"/>
        <w:rPr>
          <w:rFonts w:ascii="Times New Roman" w:hAnsi="Times New Roman"/>
          <w:vanish/>
          <w:color w:val="000000"/>
          <w:szCs w:val="24"/>
          <w:lang w:eastAsia="uk-UA"/>
          <w:specVanish/>
        </w:rPr>
      </w:pPr>
    </w:p>
    <w:sectPr w:rsidR="00397A1C" w:rsidRPr="00C743A7" w:rsidSect="0025134A">
      <w:pgSz w:w="11906" w:h="16838"/>
      <w:pgMar w:top="719" w:right="686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0EB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992DBF"/>
    <w:multiLevelType w:val="hybridMultilevel"/>
    <w:tmpl w:val="05EEDAAC"/>
    <w:lvl w:ilvl="0" w:tplc="4DF4E4F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2A37BD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9797403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A514297"/>
    <w:multiLevelType w:val="hybridMultilevel"/>
    <w:tmpl w:val="138E7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B4858E1"/>
    <w:multiLevelType w:val="hybridMultilevel"/>
    <w:tmpl w:val="DE1A1BD0"/>
    <w:lvl w:ilvl="0" w:tplc="81041B7C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14733"/>
    <w:rsid w:val="00030430"/>
    <w:rsid w:val="00030E8A"/>
    <w:rsid w:val="00034088"/>
    <w:rsid w:val="00036279"/>
    <w:rsid w:val="00046294"/>
    <w:rsid w:val="00065452"/>
    <w:rsid w:val="00076568"/>
    <w:rsid w:val="000874FD"/>
    <w:rsid w:val="00090A51"/>
    <w:rsid w:val="000D0DDC"/>
    <w:rsid w:val="000F12A3"/>
    <w:rsid w:val="00112B56"/>
    <w:rsid w:val="00120CF5"/>
    <w:rsid w:val="00125550"/>
    <w:rsid w:val="001308C1"/>
    <w:rsid w:val="0013181E"/>
    <w:rsid w:val="001422CA"/>
    <w:rsid w:val="00173D09"/>
    <w:rsid w:val="00194EE6"/>
    <w:rsid w:val="001C5FEB"/>
    <w:rsid w:val="001D293F"/>
    <w:rsid w:val="001D4D41"/>
    <w:rsid w:val="001D54B0"/>
    <w:rsid w:val="001F045D"/>
    <w:rsid w:val="001F24F9"/>
    <w:rsid w:val="001F379E"/>
    <w:rsid w:val="002006EB"/>
    <w:rsid w:val="0023252B"/>
    <w:rsid w:val="0025134A"/>
    <w:rsid w:val="002567C6"/>
    <w:rsid w:val="00274236"/>
    <w:rsid w:val="002B05D2"/>
    <w:rsid w:val="002B4DD3"/>
    <w:rsid w:val="002C402A"/>
    <w:rsid w:val="002E5CA3"/>
    <w:rsid w:val="002E7F18"/>
    <w:rsid w:val="00304AFD"/>
    <w:rsid w:val="00315D0F"/>
    <w:rsid w:val="00323CC1"/>
    <w:rsid w:val="0033300C"/>
    <w:rsid w:val="00333F0D"/>
    <w:rsid w:val="00346B7F"/>
    <w:rsid w:val="00361222"/>
    <w:rsid w:val="00397A1C"/>
    <w:rsid w:val="003C1FD8"/>
    <w:rsid w:val="003C378F"/>
    <w:rsid w:val="003D1B62"/>
    <w:rsid w:val="003E0031"/>
    <w:rsid w:val="003E3CC3"/>
    <w:rsid w:val="00412C75"/>
    <w:rsid w:val="00440CD1"/>
    <w:rsid w:val="00497B05"/>
    <w:rsid w:val="004A3BA5"/>
    <w:rsid w:val="004E08FC"/>
    <w:rsid w:val="004E5684"/>
    <w:rsid w:val="004E7835"/>
    <w:rsid w:val="004F0413"/>
    <w:rsid w:val="004F3CBC"/>
    <w:rsid w:val="0051553D"/>
    <w:rsid w:val="00537FA4"/>
    <w:rsid w:val="0055447E"/>
    <w:rsid w:val="005744A0"/>
    <w:rsid w:val="00577F54"/>
    <w:rsid w:val="005906BE"/>
    <w:rsid w:val="005B0A30"/>
    <w:rsid w:val="005C0A08"/>
    <w:rsid w:val="005F0EEE"/>
    <w:rsid w:val="00600A91"/>
    <w:rsid w:val="0061031C"/>
    <w:rsid w:val="00633074"/>
    <w:rsid w:val="006402F8"/>
    <w:rsid w:val="00650D87"/>
    <w:rsid w:val="006640C8"/>
    <w:rsid w:val="00687E75"/>
    <w:rsid w:val="0069204C"/>
    <w:rsid w:val="006C3EF3"/>
    <w:rsid w:val="006D1E21"/>
    <w:rsid w:val="006E0B91"/>
    <w:rsid w:val="00711DC1"/>
    <w:rsid w:val="00712782"/>
    <w:rsid w:val="00717CC8"/>
    <w:rsid w:val="007273F6"/>
    <w:rsid w:val="00727FB0"/>
    <w:rsid w:val="00744A74"/>
    <w:rsid w:val="00747809"/>
    <w:rsid w:val="00761456"/>
    <w:rsid w:val="007633AA"/>
    <w:rsid w:val="00780B30"/>
    <w:rsid w:val="007A1054"/>
    <w:rsid w:val="007C3562"/>
    <w:rsid w:val="007C4744"/>
    <w:rsid w:val="007D5569"/>
    <w:rsid w:val="008118F7"/>
    <w:rsid w:val="008164CF"/>
    <w:rsid w:val="00835463"/>
    <w:rsid w:val="0085140E"/>
    <w:rsid w:val="008752F9"/>
    <w:rsid w:val="00886A5E"/>
    <w:rsid w:val="008A4EE8"/>
    <w:rsid w:val="008C6810"/>
    <w:rsid w:val="008E0AEE"/>
    <w:rsid w:val="008E4B64"/>
    <w:rsid w:val="008F467D"/>
    <w:rsid w:val="009039C2"/>
    <w:rsid w:val="0094075C"/>
    <w:rsid w:val="00941408"/>
    <w:rsid w:val="00955AE9"/>
    <w:rsid w:val="009738B7"/>
    <w:rsid w:val="00994F80"/>
    <w:rsid w:val="009B4503"/>
    <w:rsid w:val="009C278A"/>
    <w:rsid w:val="009D0538"/>
    <w:rsid w:val="009E1707"/>
    <w:rsid w:val="009F789D"/>
    <w:rsid w:val="00A1621A"/>
    <w:rsid w:val="00A43336"/>
    <w:rsid w:val="00A454CD"/>
    <w:rsid w:val="00A461C0"/>
    <w:rsid w:val="00A7304E"/>
    <w:rsid w:val="00A82CFB"/>
    <w:rsid w:val="00A84530"/>
    <w:rsid w:val="00A858DD"/>
    <w:rsid w:val="00AA6528"/>
    <w:rsid w:val="00AD4BB1"/>
    <w:rsid w:val="00AE7DEC"/>
    <w:rsid w:val="00B03072"/>
    <w:rsid w:val="00B07EBE"/>
    <w:rsid w:val="00B201A0"/>
    <w:rsid w:val="00B24A2C"/>
    <w:rsid w:val="00B32CED"/>
    <w:rsid w:val="00B608ED"/>
    <w:rsid w:val="00B97AF8"/>
    <w:rsid w:val="00BA1B3F"/>
    <w:rsid w:val="00BA5813"/>
    <w:rsid w:val="00BC1DFC"/>
    <w:rsid w:val="00BD29FD"/>
    <w:rsid w:val="00BF29ED"/>
    <w:rsid w:val="00C104BA"/>
    <w:rsid w:val="00C20093"/>
    <w:rsid w:val="00C32A5C"/>
    <w:rsid w:val="00C33636"/>
    <w:rsid w:val="00C54378"/>
    <w:rsid w:val="00C57476"/>
    <w:rsid w:val="00C631BD"/>
    <w:rsid w:val="00C7284F"/>
    <w:rsid w:val="00C743A7"/>
    <w:rsid w:val="00C85DF4"/>
    <w:rsid w:val="00C9241F"/>
    <w:rsid w:val="00CC5740"/>
    <w:rsid w:val="00CD41DD"/>
    <w:rsid w:val="00CD67EA"/>
    <w:rsid w:val="00CF4C6F"/>
    <w:rsid w:val="00D008E9"/>
    <w:rsid w:val="00D03644"/>
    <w:rsid w:val="00D164C5"/>
    <w:rsid w:val="00D22158"/>
    <w:rsid w:val="00D509C5"/>
    <w:rsid w:val="00D62F56"/>
    <w:rsid w:val="00D8129C"/>
    <w:rsid w:val="00D966D7"/>
    <w:rsid w:val="00DB66B1"/>
    <w:rsid w:val="00DC1520"/>
    <w:rsid w:val="00DE1888"/>
    <w:rsid w:val="00E0172E"/>
    <w:rsid w:val="00E371C7"/>
    <w:rsid w:val="00E3763F"/>
    <w:rsid w:val="00E72D8B"/>
    <w:rsid w:val="00E73923"/>
    <w:rsid w:val="00E82202"/>
    <w:rsid w:val="00E864A4"/>
    <w:rsid w:val="00E90FD1"/>
    <w:rsid w:val="00F067ED"/>
    <w:rsid w:val="00F62CE0"/>
    <w:rsid w:val="00F75852"/>
    <w:rsid w:val="00F90D34"/>
    <w:rsid w:val="00F951EC"/>
    <w:rsid w:val="00FA3E61"/>
    <w:rsid w:val="00FC0E20"/>
    <w:rsid w:val="00FD0C31"/>
    <w:rsid w:val="00FE36FB"/>
    <w:rsid w:val="00FE6102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530"/>
    <w:rPr>
      <w:rFonts w:ascii="Arial" w:hAnsi="Arial"/>
      <w:sz w:val="24"/>
      <w:szCs w:val="20"/>
      <w:lang w:val="uk-UA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A84530"/>
    <w:pPr>
      <w:keepNext/>
      <w:jc w:val="center"/>
      <w:outlineLvl w:val="0"/>
    </w:pPr>
    <w:rPr>
      <w:b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jc w:val="center"/>
      <w:outlineLvl w:val="2"/>
    </w:pPr>
    <w:rPr>
      <w:rFonts w:ascii="Times New Roman" w:hAnsi="Times New Roman"/>
      <w:b/>
      <w:bCs/>
      <w:noProof/>
      <w:szCs w:val="24"/>
      <w:lang w:eastAsia="uk-U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rFonts w:ascii="Calibri" w:hAnsi="Calibri"/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rPr>
      <w:rFonts w:ascii="Segoe UI" w:hAnsi="Segoe UI" w:cs="Segoe UI"/>
      <w:sz w:val="18"/>
      <w:szCs w:val="18"/>
      <w:lang w:eastAsia="uk-U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rFonts w:ascii="Calibri" w:hAnsi="Calibri"/>
      <w:spacing w:val="-20"/>
      <w:sz w:val="114"/>
      <w:szCs w:val="114"/>
      <w:lang w:eastAsia="uk-UA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ind w:left="426"/>
      <w:jc w:val="both"/>
    </w:pPr>
    <w:rPr>
      <w:rFonts w:ascii="Times New Roman" w:hAnsi="Times New Roman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Title">
    <w:name w:val="Title"/>
    <w:basedOn w:val="Normal"/>
    <w:link w:val="TitleChar"/>
    <w:uiPriority w:val="99"/>
    <w:qFormat/>
    <w:locked/>
    <w:rsid w:val="0025134A"/>
    <w:pPr>
      <w:jc w:val="center"/>
    </w:pPr>
    <w:rPr>
      <w:rFonts w:ascii="Arial Black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5140E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customStyle="1" w:styleId="Normal1">
    <w:name w:val="Normal1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25134A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Normal"/>
    <w:next w:val="Normal"/>
    <w:uiPriority w:val="99"/>
    <w:rsid w:val="0025134A"/>
    <w:pPr>
      <w:jc w:val="center"/>
    </w:pPr>
    <w:rPr>
      <w:b/>
      <w:sz w:val="26"/>
    </w:rPr>
  </w:style>
  <w:style w:type="paragraph" w:customStyle="1" w:styleId="Normal2">
    <w:name w:val="Normal2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docdata">
    <w:name w:val="docdata"/>
    <w:aliases w:val="docy,v5,35097,baiaagaaboqcaaadhhaaaavqfwaaaaa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BA1B3F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table" w:styleId="TableGrid">
    <w:name w:val="Table Grid"/>
    <w:basedOn w:val="TableNormal"/>
    <w:uiPriority w:val="99"/>
    <w:locked/>
    <w:rsid w:val="00BA1B3F"/>
    <w:rPr>
      <w:rFonts w:ascii="Times New Roman" w:hAnsi="Times New Roman"/>
      <w:sz w:val="20"/>
      <w:szCs w:val="20"/>
      <w:lang w:eastAsia="en-US"/>
    </w:rPr>
    <w:tblPr>
      <w:tblInd w:w="0" w:type="dxa"/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uiPriority w:val="99"/>
    <w:rsid w:val="00994F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21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3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174</Words>
  <Characters>995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TETYANA</dc:creator>
  <cp:keywords/>
  <dc:description/>
  <cp:lastModifiedBy>пк</cp:lastModifiedBy>
  <cp:revision>4</cp:revision>
  <cp:lastPrinted>2026-08-25T07:52:00Z</cp:lastPrinted>
  <dcterms:created xsi:type="dcterms:W3CDTF">2026-08-19T14:10:00Z</dcterms:created>
  <dcterms:modified xsi:type="dcterms:W3CDTF">2026-08-25T07:55:00Z</dcterms:modified>
</cp:coreProperties>
</file>