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82B" w:rsidRDefault="00E2682B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7277700" r:id="rId5"/>
        </w:object>
      </w:r>
    </w:p>
    <w:p w:rsidR="00E2682B" w:rsidRPr="002C52E9" w:rsidRDefault="00E2682B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E2682B" w:rsidRPr="00CA36B9" w:rsidRDefault="00E2682B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E2682B" w:rsidRPr="00CA36B9" w:rsidRDefault="00E2682B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E2682B" w:rsidRPr="00CA36B9" w:rsidRDefault="00E2682B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2682B" w:rsidRPr="00CA36B9" w:rsidRDefault="00E2682B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E2682B" w:rsidRPr="00CA36B9" w:rsidRDefault="00E2682B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E2682B" w:rsidRPr="00CA36B9" w:rsidRDefault="00E2682B" w:rsidP="00611F85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E2682B" w:rsidRPr="00CA36B9" w:rsidRDefault="00E2682B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2682B" w:rsidRPr="00CA36B9" w:rsidRDefault="00E2682B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E2682B" w:rsidRPr="00CA36B9" w:rsidRDefault="00E2682B" w:rsidP="00611F85">
      <w:pPr>
        <w:spacing w:after="0" w:line="240" w:lineRule="auto"/>
        <w:rPr>
          <w:rFonts w:ascii="Times New Roman" w:hAnsi="Times New Roman"/>
          <w:b/>
        </w:rPr>
      </w:pPr>
    </w:p>
    <w:p w:rsidR="00E2682B" w:rsidRDefault="00E2682B" w:rsidP="00611F85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E2682B" w:rsidRPr="00611F85" w:rsidRDefault="00E2682B" w:rsidP="00611F85">
      <w:pPr>
        <w:rPr>
          <w:b/>
          <w:iCs/>
          <w:lang w:val="ru-RU"/>
        </w:rPr>
      </w:pP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:rsidR="00E2682B" w:rsidRDefault="00E2682B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:rsidR="00E2682B" w:rsidRPr="00611F85" w:rsidRDefault="00E2682B" w:rsidP="00611F8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E2682B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виконанням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рішення покласти на </w:t>
      </w:r>
      <w:r w:rsidRPr="00611F85">
        <w:rPr>
          <w:rFonts w:ascii="Times New Roman" w:hAnsi="Times New Roman"/>
        </w:rPr>
        <w:t>начальни</w:t>
      </w:r>
      <w:r>
        <w:rPr>
          <w:rFonts w:ascii="Times New Roman" w:hAnsi="Times New Roman"/>
        </w:rPr>
        <w:t>цю</w:t>
      </w:r>
      <w:r w:rsidRPr="00611F85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2682B" w:rsidRPr="00FC576F" w:rsidRDefault="00E2682B" w:rsidP="007B7B1A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:rsidR="00E2682B" w:rsidRPr="00FC576F" w:rsidRDefault="00E2682B" w:rsidP="007B7B1A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       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:rsidR="00E2682B" w:rsidRDefault="00E2682B" w:rsidP="007B7B1A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2682B" w:rsidRDefault="00E2682B" w:rsidP="00611F85">
      <w:pPr>
        <w:rPr>
          <w:b/>
        </w:rPr>
      </w:pPr>
    </w:p>
    <w:p w:rsidR="00E2682B" w:rsidRPr="00611F85" w:rsidRDefault="00E2682B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:rsidR="00E2682B" w:rsidRPr="00611F85" w:rsidRDefault="00E2682B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:rsidR="00E2682B" w:rsidRPr="00611F85" w:rsidRDefault="00E2682B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:rsidR="00E2682B" w:rsidRPr="00611F85" w:rsidRDefault="00E2682B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від __________202</w:t>
      </w:r>
      <w:r>
        <w:rPr>
          <w:rFonts w:ascii="Times New Roman" w:hAnsi="Times New Roman"/>
        </w:rPr>
        <w:t>6</w:t>
      </w:r>
      <w:r w:rsidRPr="00611F85">
        <w:rPr>
          <w:rFonts w:ascii="Times New Roman" w:hAnsi="Times New Roman"/>
        </w:rPr>
        <w:t xml:space="preserve"> р. № ____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</w:rPr>
      </w:pPr>
    </w:p>
    <w:p w:rsidR="00E2682B" w:rsidRPr="00611F85" w:rsidRDefault="00E2682B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:rsidR="00E2682B" w:rsidRPr="00611F85" w:rsidRDefault="00E2682B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:rsidR="00E2682B" w:rsidRPr="00611F85" w:rsidRDefault="00E2682B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:rsidR="00E2682B" w:rsidRPr="00611F85" w:rsidRDefault="00E2682B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</w:rPr>
      </w:pP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 xml:space="preserve">Для організації соціального захисту </w:t>
      </w:r>
      <w:r>
        <w:rPr>
          <w:rFonts w:ascii="Times New Roman" w:hAnsi="Times New Roman"/>
        </w:rPr>
        <w:t>неповнолітньої ОСОБА 1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04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жовтня</w:t>
      </w:r>
      <w:r w:rsidRPr="003C0236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1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3C0236">
        <w:rPr>
          <w:rFonts w:ascii="Times New Roman" w:hAnsi="Times New Roman"/>
        </w:rPr>
        <w:t>, 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Суховерхів</w:t>
      </w:r>
      <w:r w:rsidRPr="003C023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E2682B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E2682B" w:rsidRPr="00611F85" w:rsidRDefault="00E2682B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E2682B" w:rsidRDefault="00E2682B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Ярослава БУЖАК</w:t>
      </w:r>
      <w:r>
        <w:rPr>
          <w:rFonts w:ascii="Times New Roman" w:hAnsi="Times New Roman"/>
        </w:rPr>
        <w:t xml:space="preserve"> – заступник директора Суховерхівської гімназії.</w:t>
      </w:r>
    </w:p>
    <w:p w:rsidR="00E2682B" w:rsidRPr="00611F85" w:rsidRDefault="00E2682B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>а Суховерхівського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  <w:b/>
        </w:rPr>
      </w:pP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r>
        <w:rPr>
          <w:rFonts w:ascii="Times New Roman" w:hAnsi="Times New Roman"/>
        </w:rPr>
        <w:t>ОСОБА 2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30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травня</w:t>
      </w:r>
      <w:r w:rsidRPr="003C0236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23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Суховерхів</w:t>
      </w:r>
      <w:r w:rsidRPr="003C023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E2682B" w:rsidRPr="00611F85" w:rsidRDefault="00E2682B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E2682B" w:rsidRDefault="00E2682B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E2682B" w:rsidRPr="00611F85" w:rsidRDefault="00E2682B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E2682B" w:rsidRPr="00611F85" w:rsidRDefault="00E2682B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E2682B" w:rsidRDefault="00E2682B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:rsidR="00E2682B" w:rsidRPr="00611F85" w:rsidRDefault="00E2682B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Іванна ДЕРКАЧ</w:t>
      </w:r>
      <w:r>
        <w:rPr>
          <w:rFonts w:ascii="Times New Roman" w:hAnsi="Times New Roman"/>
        </w:rPr>
        <w:t xml:space="preserve"> – директор Суховерхівського ЗДО;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>а Суховерхівського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  <w:b/>
        </w:rPr>
      </w:pP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r>
        <w:rPr>
          <w:rFonts w:ascii="Times New Roman" w:hAnsi="Times New Roman"/>
        </w:rPr>
        <w:t>ОСОБА 3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03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травня</w:t>
      </w:r>
      <w:r w:rsidRPr="003C0236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22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Суховерхів</w:t>
      </w:r>
      <w:r w:rsidRPr="003C023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E2682B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E2682B" w:rsidRDefault="00E2682B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:rsidR="00E2682B" w:rsidRPr="00611F85" w:rsidRDefault="00E2682B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Іванна ДЕРКАЧ</w:t>
      </w:r>
      <w:r>
        <w:rPr>
          <w:rFonts w:ascii="Times New Roman" w:hAnsi="Times New Roman"/>
        </w:rPr>
        <w:t xml:space="preserve"> – директор Суховерхівського ЗДО;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>а Суховерхівського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E2682B" w:rsidRDefault="00E2682B" w:rsidP="003C0236">
      <w:pPr>
        <w:spacing w:after="0" w:line="240" w:lineRule="auto"/>
        <w:rPr>
          <w:rFonts w:ascii="Times New Roman" w:hAnsi="Times New Roman"/>
          <w:b/>
        </w:rPr>
      </w:pP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r>
        <w:rPr>
          <w:rFonts w:ascii="Times New Roman" w:hAnsi="Times New Roman"/>
        </w:rPr>
        <w:t>ОСОБА 4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04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серпня</w:t>
      </w:r>
      <w:r w:rsidRPr="003C0236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24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Суховерхів</w:t>
      </w:r>
      <w:r w:rsidRPr="003C023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E2682B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E2682B" w:rsidRDefault="00E2682B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:rsidR="00E2682B" w:rsidRPr="00611F85" w:rsidRDefault="00E2682B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Іванна ДЕРКАЧ</w:t>
      </w:r>
      <w:r>
        <w:rPr>
          <w:rFonts w:ascii="Times New Roman" w:hAnsi="Times New Roman"/>
        </w:rPr>
        <w:t xml:space="preserve"> – директор Суховерхівського ЗДО;</w:t>
      </w:r>
    </w:p>
    <w:p w:rsidR="00E2682B" w:rsidRPr="00611F85" w:rsidRDefault="00E2682B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>а Суховерхівського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E2682B" w:rsidRDefault="00E2682B" w:rsidP="003C0236">
      <w:pPr>
        <w:spacing w:after="0" w:line="240" w:lineRule="auto"/>
        <w:rPr>
          <w:rFonts w:ascii="Times New Roman" w:hAnsi="Times New Roman"/>
          <w:b/>
        </w:rPr>
      </w:pPr>
    </w:p>
    <w:p w:rsidR="00E2682B" w:rsidRPr="00611F85" w:rsidRDefault="00E2682B" w:rsidP="009F5E5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5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>
        <w:rPr>
          <w:rFonts w:ascii="Times New Roman" w:hAnsi="Times New Roman"/>
        </w:rPr>
        <w:t>неповнолітньої</w:t>
      </w:r>
      <w:r w:rsidRPr="00646C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ОСОБА 5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20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лютого</w:t>
      </w:r>
      <w:r w:rsidRPr="003C0236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11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Шипинці</w:t>
      </w:r>
      <w:r w:rsidRPr="003C023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АДРЕСА</w:t>
      </w:r>
      <w:r w:rsidRPr="00611F85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2</w:t>
      </w:r>
      <w:r w:rsidRPr="00611F85">
        <w:rPr>
          <w:rFonts w:ascii="Times New Roman" w:hAnsi="Times New Roman"/>
        </w:rPr>
        <w:t>:</w:t>
      </w:r>
    </w:p>
    <w:p w:rsidR="00E2682B" w:rsidRPr="00611F85" w:rsidRDefault="00E2682B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E2682B" w:rsidRDefault="00E2682B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E2682B" w:rsidRPr="00611F85" w:rsidRDefault="00E2682B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E2682B" w:rsidRPr="00611F85" w:rsidRDefault="00E2682B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E2682B" w:rsidRPr="00611F85" w:rsidRDefault="00E2682B" w:rsidP="009F5E5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Надія ПІЛАТ</w:t>
      </w:r>
      <w:r>
        <w:rPr>
          <w:rFonts w:ascii="Times New Roman" w:hAnsi="Times New Roman"/>
        </w:rPr>
        <w:t xml:space="preserve"> –  заступник директор Шипинецького ліцею;</w:t>
      </w:r>
    </w:p>
    <w:p w:rsidR="00E2682B" w:rsidRPr="00611F85" w:rsidRDefault="00E2682B" w:rsidP="009F5E5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Василь НЯВЧУК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>а Шипинського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E2682B" w:rsidRDefault="00E2682B" w:rsidP="003C0236">
      <w:pPr>
        <w:spacing w:after="0" w:line="240" w:lineRule="auto"/>
        <w:rPr>
          <w:rFonts w:ascii="Times New Roman" w:hAnsi="Times New Roman"/>
          <w:b/>
        </w:rPr>
      </w:pP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  <w:b/>
        </w:rPr>
      </w:pP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Керуюча справами (секретар)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виконавчого комітету міської  ради                                                </w:t>
      </w:r>
      <w:r>
        <w:rPr>
          <w:rFonts w:ascii="Times New Roman" w:hAnsi="Times New Roman"/>
          <w:b/>
        </w:rPr>
        <w:t xml:space="preserve">    </w:t>
      </w:r>
      <w:r w:rsidRPr="00611F85">
        <w:rPr>
          <w:rFonts w:ascii="Times New Roman" w:hAnsi="Times New Roman"/>
          <w:b/>
        </w:rPr>
        <w:t xml:space="preserve">  Ярослава  РАКОВІЦА</w:t>
      </w: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</w:rPr>
      </w:pPr>
    </w:p>
    <w:p w:rsidR="00E2682B" w:rsidRPr="00611F85" w:rsidRDefault="00E2682B" w:rsidP="00470F43">
      <w:pPr>
        <w:spacing w:after="0" w:line="240" w:lineRule="auto"/>
        <w:rPr>
          <w:rFonts w:ascii="Times New Roman" w:hAnsi="Times New Roman"/>
        </w:rPr>
      </w:pPr>
    </w:p>
    <w:sectPr w:rsidR="00E2682B" w:rsidRPr="00611F85" w:rsidSect="002C52E9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2DF"/>
    <w:rsid w:val="0004695D"/>
    <w:rsid w:val="000B033A"/>
    <w:rsid w:val="000B5D90"/>
    <w:rsid w:val="000E5278"/>
    <w:rsid w:val="00105BCB"/>
    <w:rsid w:val="00110355"/>
    <w:rsid w:val="001252DF"/>
    <w:rsid w:val="00146014"/>
    <w:rsid w:val="001511D6"/>
    <w:rsid w:val="00166CFE"/>
    <w:rsid w:val="0023285F"/>
    <w:rsid w:val="00292E53"/>
    <w:rsid w:val="002C52E9"/>
    <w:rsid w:val="002D6F36"/>
    <w:rsid w:val="002F09F4"/>
    <w:rsid w:val="003C0236"/>
    <w:rsid w:val="003C4435"/>
    <w:rsid w:val="003C5404"/>
    <w:rsid w:val="00470F43"/>
    <w:rsid w:val="00611F85"/>
    <w:rsid w:val="00644FE3"/>
    <w:rsid w:val="00646CB8"/>
    <w:rsid w:val="006E5F70"/>
    <w:rsid w:val="006F158F"/>
    <w:rsid w:val="007B7B1A"/>
    <w:rsid w:val="007C2FF7"/>
    <w:rsid w:val="008F2921"/>
    <w:rsid w:val="009F5E5F"/>
    <w:rsid w:val="00A413DF"/>
    <w:rsid w:val="00A479E0"/>
    <w:rsid w:val="00B54B81"/>
    <w:rsid w:val="00BA6507"/>
    <w:rsid w:val="00C10E74"/>
    <w:rsid w:val="00C972E8"/>
    <w:rsid w:val="00CA36B9"/>
    <w:rsid w:val="00CE0956"/>
    <w:rsid w:val="00DA511A"/>
    <w:rsid w:val="00E2682B"/>
    <w:rsid w:val="00F138BF"/>
    <w:rsid w:val="00F21ADE"/>
    <w:rsid w:val="00FC576F"/>
    <w:rsid w:val="00FF3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E5F70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252D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252D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252D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252D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1011</Words>
  <Characters>5764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cp:lastPrinted>2026-07-30T13:42:00Z</cp:lastPrinted>
  <dcterms:created xsi:type="dcterms:W3CDTF">2026-07-31T13:19:00Z</dcterms:created>
  <dcterms:modified xsi:type="dcterms:W3CDTF">2026-08-03T12:55:00Z</dcterms:modified>
</cp:coreProperties>
</file>