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A26" w:rsidRDefault="00025A26" w:rsidP="007F2D8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bookmarkStart w:id="0" w:name="_Hlk223768085"/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47021506" r:id="rId5"/>
        </w:object>
      </w:r>
    </w:p>
    <w:p w:rsidR="00025A26" w:rsidRPr="00763412" w:rsidRDefault="00025A26" w:rsidP="007F2D8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025A26" w:rsidRPr="00CA36B9" w:rsidRDefault="00025A26" w:rsidP="007F2D8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025A26" w:rsidRPr="00CA36B9" w:rsidRDefault="00025A26" w:rsidP="007F2D8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025A26" w:rsidRPr="00CA36B9" w:rsidRDefault="00025A26" w:rsidP="007F2D8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25A26" w:rsidRPr="00CA36B9" w:rsidRDefault="00025A26" w:rsidP="007F2D8E">
      <w:pPr>
        <w:spacing w:after="0" w:line="240" w:lineRule="auto"/>
        <w:jc w:val="right"/>
        <w:rPr>
          <w:rFonts w:ascii="Times New Roman" w:hAnsi="Times New Roman"/>
        </w:rPr>
      </w:pPr>
    </w:p>
    <w:p w:rsidR="00025A26" w:rsidRPr="00CA36B9" w:rsidRDefault="00025A26" w:rsidP="007F2D8E">
      <w:pPr>
        <w:spacing w:after="0" w:line="240" w:lineRule="auto"/>
        <w:jc w:val="right"/>
        <w:rPr>
          <w:rFonts w:ascii="Times New Roman" w:hAnsi="Times New Roman"/>
        </w:rPr>
      </w:pPr>
    </w:p>
    <w:p w:rsidR="00025A26" w:rsidRPr="00CA36B9" w:rsidRDefault="00025A26" w:rsidP="007F2D8E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025A26" w:rsidRPr="00CA36B9" w:rsidRDefault="00025A26" w:rsidP="007F2D8E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25A26" w:rsidRPr="00CA36B9" w:rsidRDefault="00025A26" w:rsidP="007F2D8E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025A26" w:rsidRPr="00CA36B9" w:rsidRDefault="00025A26" w:rsidP="007F2D8E">
      <w:pPr>
        <w:spacing w:after="0" w:line="240" w:lineRule="auto"/>
        <w:rPr>
          <w:rFonts w:ascii="Times New Roman" w:hAnsi="Times New Roman"/>
          <w:b/>
        </w:rPr>
      </w:pPr>
    </w:p>
    <w:p w:rsidR="00025A26" w:rsidRDefault="00025A26" w:rsidP="007F2D8E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025A26" w:rsidRDefault="00025A26" w:rsidP="007F2D8E">
      <w:pPr>
        <w:spacing w:after="0" w:line="240" w:lineRule="auto"/>
        <w:rPr>
          <w:rFonts w:ascii="Times New Roman" w:hAnsi="Times New Roman"/>
          <w:b/>
        </w:rPr>
      </w:pPr>
    </w:p>
    <w:p w:rsidR="00025A26" w:rsidRDefault="00025A2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Про надання згоди на укладення договору дарування </w:t>
      </w:r>
    </w:p>
    <w:p w:rsidR="00025A26" w:rsidRDefault="00025A2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житлового будинку та земельної ділянки площею </w:t>
      </w:r>
    </w:p>
    <w:p w:rsidR="00025A26" w:rsidRDefault="00025A2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0,1000 га для будівництва і обслуговування жилого будинку, </w:t>
      </w:r>
    </w:p>
    <w:p w:rsidR="00025A26" w:rsidRDefault="00025A2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господарських будівель і споруд, розташованих за адресою: </w:t>
      </w:r>
    </w:p>
    <w:p w:rsidR="00025A26" w:rsidRDefault="00025A2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АДРЕСА 1</w:t>
      </w:r>
      <w:r w:rsidRPr="00516570">
        <w:rPr>
          <w:rFonts w:ascii="Times New Roman" w:hAnsi="Times New Roman"/>
          <w:b/>
          <w:bCs/>
        </w:rPr>
        <w:t xml:space="preserve">, м. Кіцмань між </w:t>
      </w:r>
      <w:r>
        <w:rPr>
          <w:rFonts w:ascii="Times New Roman" w:hAnsi="Times New Roman"/>
          <w:b/>
          <w:bCs/>
        </w:rPr>
        <w:t>ОСОБА 1</w:t>
      </w:r>
      <w:r w:rsidRPr="00516570">
        <w:rPr>
          <w:rFonts w:ascii="Times New Roman" w:hAnsi="Times New Roman"/>
          <w:b/>
          <w:bCs/>
        </w:rPr>
        <w:t xml:space="preserve">, </w:t>
      </w:r>
    </w:p>
    <w:p w:rsidR="00025A26" w:rsidRDefault="00025A2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18 липня 1982 року народження, в інтересах якого діє </w:t>
      </w:r>
    </w:p>
    <w:p w:rsidR="00025A26" w:rsidRDefault="00025A2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2</w:t>
      </w:r>
      <w:r w:rsidRPr="00516570">
        <w:rPr>
          <w:rFonts w:ascii="Times New Roman" w:hAnsi="Times New Roman"/>
          <w:b/>
          <w:bCs/>
        </w:rPr>
        <w:t xml:space="preserve">, 23 червня 1958 року народження </w:t>
      </w:r>
    </w:p>
    <w:p w:rsidR="00025A26" w:rsidRDefault="00025A2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 xml:space="preserve">на підставі довіреності від 28.05.2026 та </w:t>
      </w:r>
      <w:r>
        <w:rPr>
          <w:rFonts w:ascii="Times New Roman" w:hAnsi="Times New Roman"/>
          <w:b/>
          <w:bCs/>
        </w:rPr>
        <w:t>ОСОБА 3</w:t>
      </w:r>
      <w:r w:rsidRPr="00516570">
        <w:rPr>
          <w:rFonts w:ascii="Times New Roman" w:hAnsi="Times New Roman"/>
          <w:b/>
          <w:bCs/>
        </w:rPr>
        <w:t xml:space="preserve">, </w:t>
      </w:r>
    </w:p>
    <w:p w:rsidR="00025A26" w:rsidRPr="00516570" w:rsidRDefault="00025A26" w:rsidP="007F2D8E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516570">
        <w:rPr>
          <w:rFonts w:ascii="Times New Roman" w:hAnsi="Times New Roman"/>
          <w:b/>
          <w:bCs/>
        </w:rPr>
        <w:t>09 грудня 1984 року народження, мешканцями м. Кіцмань</w:t>
      </w:r>
    </w:p>
    <w:p w:rsidR="00025A26" w:rsidRDefault="00025A26" w:rsidP="007F2D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5A26" w:rsidRPr="00D87650" w:rsidRDefault="00025A26" w:rsidP="007F2D8E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29570E">
        <w:rPr>
          <w:rStyle w:val="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203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>
        <w:rPr>
          <w:rStyle w:val="a"/>
          <w:sz w:val="24"/>
          <w:szCs w:val="24"/>
        </w:rPr>
        <w:t xml:space="preserve"> ОСОБА 2,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23 червня</w:t>
      </w:r>
      <w:r w:rsidRPr="0029570E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58</w:t>
      </w:r>
      <w:r w:rsidRPr="0029570E">
        <w:rPr>
          <w:rStyle w:val="a"/>
          <w:sz w:val="24"/>
          <w:szCs w:val="24"/>
        </w:rPr>
        <w:t xml:space="preserve"> року народження</w:t>
      </w:r>
      <w:r w:rsidRPr="00516570">
        <w:rPr>
          <w:rStyle w:val="a"/>
          <w:sz w:val="24"/>
          <w:szCs w:val="24"/>
        </w:rPr>
        <w:t xml:space="preserve"> </w:t>
      </w:r>
      <w:r w:rsidRPr="0029570E">
        <w:rPr>
          <w:rStyle w:val="a"/>
          <w:sz w:val="24"/>
          <w:szCs w:val="24"/>
        </w:rPr>
        <w:t xml:space="preserve">від </w:t>
      </w:r>
      <w:r>
        <w:rPr>
          <w:rStyle w:val="a"/>
          <w:sz w:val="24"/>
          <w:szCs w:val="24"/>
        </w:rPr>
        <w:t>02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7</w:t>
      </w:r>
      <w:r w:rsidRPr="0029570E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6</w:t>
      </w:r>
      <w:r w:rsidRPr="0029570E">
        <w:rPr>
          <w:rStyle w:val="a"/>
          <w:sz w:val="24"/>
          <w:szCs w:val="24"/>
        </w:rPr>
        <w:t xml:space="preserve"> № </w:t>
      </w:r>
      <w:r>
        <w:rPr>
          <w:rStyle w:val="a"/>
          <w:sz w:val="24"/>
          <w:szCs w:val="24"/>
        </w:rPr>
        <w:t>271, який діє в інтересах ОСОБА 1, 18 липня 1982 року народження на підставі довіреності від 28.05.2026,</w:t>
      </w:r>
      <w:r w:rsidRPr="0029570E">
        <w:rPr>
          <w:rStyle w:val="a"/>
          <w:sz w:val="24"/>
          <w:szCs w:val="24"/>
        </w:rPr>
        <w:t xml:space="preserve"> </w:t>
      </w:r>
      <w:r w:rsidRPr="000C0E8F">
        <w:rPr>
          <w:rStyle w:val="a"/>
          <w:sz w:val="24"/>
          <w:szCs w:val="24"/>
        </w:rPr>
        <w:t xml:space="preserve">враховуючи </w:t>
      </w:r>
      <w:r w:rsidRPr="00D87650">
        <w:rPr>
          <w:rFonts w:ascii="Times New Roman" w:hAnsi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29.07.2026 № 1,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:rsidR="00025A26" w:rsidRPr="00D87650" w:rsidRDefault="00025A26" w:rsidP="007F2D8E">
      <w:pPr>
        <w:pStyle w:val="10"/>
        <w:jc w:val="both"/>
        <w:rPr>
          <w:rFonts w:ascii="Times New Roman" w:hAnsi="Times New Roman"/>
          <w:b/>
          <w:szCs w:val="24"/>
        </w:rPr>
      </w:pPr>
    </w:p>
    <w:p w:rsidR="00025A26" w:rsidRPr="00003498" w:rsidRDefault="00025A26" w:rsidP="007F2D8E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25A26" w:rsidRPr="005D4662" w:rsidRDefault="00025A26" w:rsidP="007F2D8E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025A26" w:rsidRPr="00516570" w:rsidRDefault="00025A26" w:rsidP="007F2D8E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rStyle w:val="a"/>
          <w:b w:val="0"/>
          <w:bCs w:val="0"/>
          <w:sz w:val="24"/>
          <w:szCs w:val="24"/>
        </w:rPr>
        <w:t xml:space="preserve">            1. </w:t>
      </w:r>
      <w:r w:rsidRPr="00516570">
        <w:rPr>
          <w:rStyle w:val="a"/>
          <w:b w:val="0"/>
          <w:bCs w:val="0"/>
          <w:sz w:val="24"/>
          <w:szCs w:val="24"/>
        </w:rPr>
        <w:t>Надати згоду на укладення договору дарування</w:t>
      </w:r>
      <w:r w:rsidRPr="0029570E">
        <w:rPr>
          <w:rStyle w:val="a"/>
          <w:sz w:val="24"/>
          <w:szCs w:val="24"/>
        </w:rPr>
        <w:t xml:space="preserve"> </w:t>
      </w:r>
      <w:r w:rsidRPr="00516570">
        <w:rPr>
          <w:b w:val="0"/>
          <w:bCs w:val="0"/>
          <w:sz w:val="24"/>
          <w:szCs w:val="24"/>
        </w:rPr>
        <w:t xml:space="preserve">житлового будинку та земельної ділянки площею 0,1000 га для будівництва і обслуговування жилого будинку, господарських будівель і споруд, розташованих за адресою: </w:t>
      </w:r>
      <w:r>
        <w:rPr>
          <w:b w:val="0"/>
          <w:bCs w:val="0"/>
          <w:sz w:val="24"/>
          <w:szCs w:val="24"/>
        </w:rPr>
        <w:t>АДРЕСА 1</w:t>
      </w:r>
      <w:r w:rsidRPr="00516570">
        <w:rPr>
          <w:b w:val="0"/>
          <w:bCs w:val="0"/>
          <w:sz w:val="24"/>
          <w:szCs w:val="24"/>
        </w:rPr>
        <w:t xml:space="preserve">, м. Кіцмань між </w:t>
      </w:r>
      <w:r>
        <w:rPr>
          <w:b w:val="0"/>
          <w:bCs w:val="0"/>
          <w:sz w:val="24"/>
          <w:szCs w:val="24"/>
        </w:rPr>
        <w:t>ОСОБА 1</w:t>
      </w:r>
      <w:r w:rsidRPr="00516570">
        <w:rPr>
          <w:b w:val="0"/>
          <w:bCs w:val="0"/>
          <w:sz w:val="24"/>
          <w:szCs w:val="24"/>
        </w:rPr>
        <w:t xml:space="preserve">, 18 липня 1982 року народження, в інтересах якого діє </w:t>
      </w:r>
      <w:r>
        <w:rPr>
          <w:b w:val="0"/>
          <w:bCs w:val="0"/>
          <w:sz w:val="24"/>
          <w:szCs w:val="24"/>
        </w:rPr>
        <w:t>ОСОБА 2,</w:t>
      </w:r>
      <w:r w:rsidRPr="00516570">
        <w:rPr>
          <w:b w:val="0"/>
          <w:bCs w:val="0"/>
          <w:sz w:val="24"/>
          <w:szCs w:val="24"/>
        </w:rPr>
        <w:t xml:space="preserve"> 23 червня 1958 року народження на підставі довіреності від 28.05.2026 та </w:t>
      </w:r>
      <w:r>
        <w:rPr>
          <w:b w:val="0"/>
          <w:bCs w:val="0"/>
          <w:sz w:val="24"/>
          <w:szCs w:val="24"/>
        </w:rPr>
        <w:t>ОСОБА 3</w:t>
      </w:r>
      <w:r w:rsidRPr="00516570">
        <w:rPr>
          <w:b w:val="0"/>
          <w:bCs w:val="0"/>
          <w:sz w:val="24"/>
          <w:szCs w:val="24"/>
        </w:rPr>
        <w:t>, 09 грудня 1984 року народження, мешканцями м. Кіцмань.</w:t>
      </w:r>
    </w:p>
    <w:p w:rsidR="00025A26" w:rsidRPr="003A3CD0" w:rsidRDefault="00025A26" w:rsidP="007F2D8E">
      <w:pPr>
        <w:spacing w:after="0" w:line="240" w:lineRule="auto"/>
        <w:jc w:val="both"/>
        <w:rPr>
          <w:rStyle w:val="a"/>
          <w:sz w:val="24"/>
          <w:szCs w:val="24"/>
        </w:rPr>
      </w:pPr>
    </w:p>
    <w:p w:rsidR="00025A26" w:rsidRPr="0029570E" w:rsidRDefault="00025A26" w:rsidP="007F2D8E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 2. </w:t>
      </w:r>
      <w:r w:rsidRPr="0029570E">
        <w:rPr>
          <w:rStyle w:val="a"/>
          <w:sz w:val="24"/>
          <w:szCs w:val="24"/>
        </w:rPr>
        <w:t>У зв'язку з тим</w:t>
      </w:r>
      <w:r>
        <w:rPr>
          <w:rStyle w:val="a"/>
          <w:sz w:val="24"/>
          <w:szCs w:val="24"/>
        </w:rPr>
        <w:t>,</w:t>
      </w:r>
      <w:r w:rsidRPr="0029570E">
        <w:rPr>
          <w:rStyle w:val="a"/>
          <w:sz w:val="24"/>
          <w:szCs w:val="24"/>
        </w:rPr>
        <w:t xml:space="preserve"> що в житловому будинку зареєстрован</w:t>
      </w:r>
      <w:r>
        <w:rPr>
          <w:rStyle w:val="a"/>
          <w:sz w:val="24"/>
          <w:szCs w:val="24"/>
        </w:rPr>
        <w:t>і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ють</w:t>
      </w:r>
      <w:r w:rsidRPr="0029570E">
        <w:rPr>
          <w:rStyle w:val="a"/>
          <w:sz w:val="24"/>
          <w:szCs w:val="24"/>
        </w:rPr>
        <w:t xml:space="preserve"> малолітн</w:t>
      </w:r>
      <w:r>
        <w:rPr>
          <w:rStyle w:val="a"/>
          <w:sz w:val="24"/>
          <w:szCs w:val="24"/>
        </w:rPr>
        <w:t>і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4, 02 жовтня</w:t>
      </w:r>
      <w:r w:rsidRPr="0029570E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3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та ОСОБА 5, 31 січня 2019 року народження</w:t>
      </w:r>
      <w:r w:rsidRPr="0029570E">
        <w:rPr>
          <w:rStyle w:val="a"/>
          <w:sz w:val="24"/>
          <w:szCs w:val="24"/>
        </w:rPr>
        <w:t>, зберегти право користування д</w:t>
      </w:r>
      <w:r>
        <w:rPr>
          <w:rStyle w:val="a"/>
          <w:sz w:val="24"/>
          <w:szCs w:val="24"/>
        </w:rPr>
        <w:t>ітей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х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ітей</w:t>
      </w:r>
      <w:r w:rsidRPr="0029570E">
        <w:rPr>
          <w:rStyle w:val="a"/>
          <w:sz w:val="24"/>
          <w:szCs w:val="24"/>
        </w:rPr>
        <w:t>.</w:t>
      </w:r>
    </w:p>
    <w:p w:rsidR="00025A26" w:rsidRPr="00020832" w:rsidRDefault="00025A26" w:rsidP="007F2D8E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</w:p>
    <w:p w:rsidR="00025A26" w:rsidRDefault="00025A26" w:rsidP="00763412">
      <w:pPr>
        <w:pStyle w:val="1"/>
        <w:tabs>
          <w:tab w:val="left" w:pos="298"/>
        </w:tabs>
        <w:spacing w:after="0"/>
        <w:jc w:val="both"/>
      </w:pPr>
      <w:r>
        <w:rPr>
          <w:rStyle w:val="a"/>
          <w:sz w:val="24"/>
          <w:szCs w:val="24"/>
        </w:rPr>
        <w:t xml:space="preserve">            3.</w:t>
      </w:r>
      <w:r w:rsidRPr="0029570E">
        <w:rPr>
          <w:rStyle w:val="a"/>
          <w:sz w:val="24"/>
          <w:szCs w:val="24"/>
        </w:rPr>
        <w:t>У разі порушення житлових прав малолітн</w:t>
      </w:r>
      <w:r>
        <w:rPr>
          <w:rStyle w:val="a"/>
          <w:sz w:val="24"/>
          <w:szCs w:val="24"/>
        </w:rPr>
        <w:t>іх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4, 02 жовтня</w:t>
      </w:r>
      <w:r w:rsidRPr="0029570E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3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та ОСОБА 5, 31 січня 2019 року народження</w:t>
      </w:r>
      <w:r w:rsidRPr="0029570E">
        <w:rPr>
          <w:rStyle w:val="a"/>
          <w:sz w:val="24"/>
          <w:szCs w:val="24"/>
        </w:rPr>
        <w:t xml:space="preserve"> відповідальність покласти на </w:t>
      </w:r>
      <w:r>
        <w:rPr>
          <w:rStyle w:val="a"/>
          <w:sz w:val="24"/>
          <w:szCs w:val="24"/>
        </w:rPr>
        <w:t>маму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</w:t>
      </w:r>
      <w:r>
        <w:rPr>
          <w:rStyle w:val="a"/>
          <w:sz w:val="24"/>
          <w:szCs w:val="24"/>
          <w:lang w:eastAsia="ru-RU"/>
        </w:rPr>
        <w:t>.</w:t>
      </w:r>
    </w:p>
    <w:p w:rsidR="00025A26" w:rsidRDefault="00025A26" w:rsidP="007F2D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</w:p>
    <w:p w:rsidR="00025A26" w:rsidRPr="005D4662" w:rsidRDefault="00025A26" w:rsidP="007F2D8E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025A26" w:rsidRPr="005D4662" w:rsidRDefault="00025A26" w:rsidP="007F2D8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025A26" w:rsidRPr="009B67C2" w:rsidRDefault="00025A26" w:rsidP="007F2D8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:rsidR="00025A26" w:rsidRDefault="00025A26" w:rsidP="007F2D8E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25A26" w:rsidRPr="00FC576F" w:rsidRDefault="00025A26" w:rsidP="007F2D8E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>Заступник міського голови з питань</w:t>
      </w:r>
    </w:p>
    <w:p w:rsidR="00025A26" w:rsidRPr="00FC576F" w:rsidRDefault="00025A26" w:rsidP="007F2D8E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 xml:space="preserve">діяльності виконавчих  органів                                           </w:t>
      </w:r>
      <w:r>
        <w:rPr>
          <w:rFonts w:ascii="Times New Roman" w:hAnsi="Times New Roman"/>
          <w:b/>
        </w:rPr>
        <w:t xml:space="preserve"> </w:t>
      </w:r>
      <w:r w:rsidRPr="00FC576F">
        <w:rPr>
          <w:rFonts w:ascii="Times New Roman" w:hAnsi="Times New Roman"/>
          <w:b/>
        </w:rPr>
        <w:t xml:space="preserve">               Олександр МАРУСЯК                            </w:t>
      </w:r>
    </w:p>
    <w:p w:rsidR="00025A26" w:rsidRDefault="00025A26" w:rsidP="007F2D8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025A26" w:rsidRDefault="00025A26" w:rsidP="007F2D8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025A26" w:rsidRDefault="00025A26" w:rsidP="007F2D8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025A26" w:rsidRDefault="00025A26" w:rsidP="007F2D8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025A26" w:rsidRDefault="00025A26" w:rsidP="007F2D8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025A26" w:rsidRPr="00FC576F" w:rsidRDefault="00025A26" w:rsidP="007F2D8E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025A26" w:rsidRPr="00FC576F" w:rsidSect="0076341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58A9"/>
    <w:rsid w:val="00003498"/>
    <w:rsid w:val="00020832"/>
    <w:rsid w:val="00025A26"/>
    <w:rsid w:val="000C0E8F"/>
    <w:rsid w:val="00124E21"/>
    <w:rsid w:val="00146014"/>
    <w:rsid w:val="00283EDC"/>
    <w:rsid w:val="0029570E"/>
    <w:rsid w:val="002D6F36"/>
    <w:rsid w:val="003A3CD0"/>
    <w:rsid w:val="003C4435"/>
    <w:rsid w:val="00473795"/>
    <w:rsid w:val="00483022"/>
    <w:rsid w:val="00503463"/>
    <w:rsid w:val="00516570"/>
    <w:rsid w:val="005D4662"/>
    <w:rsid w:val="00701554"/>
    <w:rsid w:val="007565E7"/>
    <w:rsid w:val="00763412"/>
    <w:rsid w:val="007C2FF7"/>
    <w:rsid w:val="007D66A4"/>
    <w:rsid w:val="007F2D8E"/>
    <w:rsid w:val="008058A9"/>
    <w:rsid w:val="00830950"/>
    <w:rsid w:val="009B67C2"/>
    <w:rsid w:val="00A413DF"/>
    <w:rsid w:val="00AB1ED8"/>
    <w:rsid w:val="00B647DC"/>
    <w:rsid w:val="00B932CA"/>
    <w:rsid w:val="00CA200B"/>
    <w:rsid w:val="00CA36B9"/>
    <w:rsid w:val="00CD0E48"/>
    <w:rsid w:val="00D117BC"/>
    <w:rsid w:val="00D87650"/>
    <w:rsid w:val="00FB494A"/>
    <w:rsid w:val="00FC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F2D8E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58A9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58A9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58A9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58A9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58A9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58A9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58A9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58A9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58A9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58A9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058A9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058A9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058A9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058A9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058A9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058A9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058A9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058A9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8058A9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8058A9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8058A9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058A9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8058A9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8058A9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8058A9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8058A9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8058A9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8058A9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8058A9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7F2D8E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7F2D8E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7F2D8E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7F2D8E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Normal2">
    <w:name w:val="Normal2"/>
    <w:uiPriority w:val="99"/>
    <w:rsid w:val="007F2D8E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7F2D8E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7F2D8E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0">
    <w:name w:val="Обычный1"/>
    <w:uiPriority w:val="99"/>
    <w:rsid w:val="007F2D8E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7F2D8E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431</Words>
  <Characters>2463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Лариса Заярнюк</dc:creator>
  <cp:keywords/>
  <dc:description/>
  <cp:lastModifiedBy>пк</cp:lastModifiedBy>
  <cp:revision>4</cp:revision>
  <dcterms:created xsi:type="dcterms:W3CDTF">2026-07-31T13:21:00Z</dcterms:created>
  <dcterms:modified xsi:type="dcterms:W3CDTF">2026-07-31T13:45:00Z</dcterms:modified>
</cp:coreProperties>
</file>